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74C6" w:rsidRPr="00884E10" w:rsidRDefault="00797826" w:rsidP="008D42DC">
      <w:pPr>
        <w:rPr>
          <w:rFonts w:ascii="Comic Sans MS" w:hAnsi="Comic Sans MS"/>
          <w:b/>
          <w:sz w:val="44"/>
          <w:szCs w:val="44"/>
        </w:rPr>
      </w:pPr>
      <w:bookmarkStart w:id="0" w:name="_GoBack"/>
      <w:bookmarkEnd w:id="0"/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46624" behindDoc="1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-35560</wp:posOffset>
                </wp:positionV>
                <wp:extent cx="2419350" cy="854710"/>
                <wp:effectExtent l="22225" t="19050" r="15875" b="21590"/>
                <wp:wrapNone/>
                <wp:docPr id="53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0" cy="854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33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2E7F1D" id="AutoShape 3" o:spid="_x0000_s1026" style="position:absolute;margin-left:-8.1pt;margin-top:-2.8pt;width:190.5pt;height:67.3pt;z-index:-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" fillcolor="#93f" strokeweight="2.5pt"/>
            </w:pict>
          </mc:Fallback>
        </mc:AlternateContent>
      </w:r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3351530</wp:posOffset>
                </wp:positionH>
                <wp:positionV relativeFrom="paragraph">
                  <wp:posOffset>-235585</wp:posOffset>
                </wp:positionV>
                <wp:extent cx="635" cy="10058400"/>
                <wp:effectExtent l="9525" t="9525" r="8890" b="9525"/>
                <wp:wrapNone/>
                <wp:docPr id="529" name="AutoShap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58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0590F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45" o:spid="_x0000_s1026" type="#_x0000_t32" style="position:absolute;margin-left:263.9pt;margin-top:-18.55pt;width:.05pt;height:11in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"/>
            </w:pict>
          </mc:Fallback>
        </mc:AlternateContent>
      </w:r>
      <w:r w:rsidR="00C50C38">
        <w:rPr>
          <w:rFonts w:ascii="Comic Sans MS" w:hAnsi="Comic Sans MS"/>
          <w:b/>
          <w:sz w:val="44"/>
          <w:szCs w:val="44"/>
        </w:rPr>
        <w:t>Stage</w:t>
      </w:r>
      <w:r w:rsidR="00884E10">
        <w:rPr>
          <w:rFonts w:ascii="Comic Sans MS" w:hAnsi="Comic Sans MS"/>
          <w:b/>
          <w:sz w:val="44"/>
          <w:szCs w:val="44"/>
        </w:rPr>
        <w:t xml:space="preserve"> 4</w:t>
      </w:r>
    </w:p>
    <w:p w:rsidR="008D42DC" w:rsidRPr="00B56112" w:rsidRDefault="00B21B9F" w:rsidP="008D42DC">
      <w:pPr>
        <w:rPr>
          <w:rFonts w:ascii="Comic Sans MS" w:hAnsi="Comic Sans MS"/>
          <w:b/>
          <w:sz w:val="44"/>
          <w:szCs w:val="44"/>
        </w:rPr>
      </w:pPr>
      <w:r w:rsidRPr="00884E10">
        <w:rPr>
          <w:rFonts w:ascii="Comic Sans MS" w:hAnsi="Comic Sans MS"/>
          <w:b/>
          <w:sz w:val="44"/>
          <w:szCs w:val="44"/>
        </w:rPr>
        <w:t>PROMPT</w:t>
      </w:r>
      <w:r w:rsidR="008D42DC" w:rsidRPr="00884E10">
        <w:rPr>
          <w:rFonts w:ascii="Comic Sans MS" w:hAnsi="Comic Sans MS"/>
          <w:b/>
          <w:sz w:val="44"/>
          <w:szCs w:val="44"/>
        </w:rPr>
        <w:t xml:space="preserve"> sheet</w:t>
      </w:r>
    </w:p>
    <w:p w:rsidR="004F3218" w:rsidRDefault="00797826" w:rsidP="004F3218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157480</wp:posOffset>
                </wp:positionV>
                <wp:extent cx="3505200" cy="0"/>
                <wp:effectExtent l="9525" t="9525" r="9525" b="9525"/>
                <wp:wrapNone/>
                <wp:docPr id="528" name="AutoShape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FF226" id="AutoShape 2464" o:spid="_x0000_s1026" type="#_x0000_t32" style="position:absolute;margin-left:-12.85pt;margin-top:12.4pt;width:276pt;height:0;z-index:2527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"/>
            </w:pict>
          </mc:Fallback>
        </mc:AlternateContent>
      </w:r>
    </w:p>
    <w:p w:rsidR="008D42DC" w:rsidRPr="0083683B" w:rsidRDefault="00884E10" w:rsidP="00AE1EEA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</w:t>
      </w:r>
      <w:r w:rsidR="0083683B" w:rsidRPr="0083683B">
        <w:rPr>
          <w:rFonts w:ascii="Comic Sans MS" w:hAnsi="Comic Sans MS"/>
          <w:b/>
        </w:rPr>
        <w:t>/1</w:t>
      </w:r>
      <w:r w:rsidR="004F3218">
        <w:rPr>
          <w:rFonts w:ascii="Comic Sans MS" w:hAnsi="Comic Sans MS"/>
          <w:b/>
        </w:rPr>
        <w:t xml:space="preserve"> </w:t>
      </w:r>
      <w:r w:rsidR="00965034">
        <w:rPr>
          <w:rFonts w:ascii="Comic Sans MS" w:hAnsi="Comic Sans MS"/>
          <w:b/>
          <w:u w:val="single"/>
        </w:rPr>
        <w:t>Count in multiples</w:t>
      </w:r>
    </w:p>
    <w:p w:rsidR="00B56112" w:rsidRDefault="00965034" w:rsidP="008D42DC">
      <w:pPr>
        <w:rPr>
          <w:rFonts w:ascii="Comic Sans MS" w:hAnsi="Comic Sans MS"/>
        </w:rPr>
      </w:pPr>
      <w:r>
        <w:rPr>
          <w:rFonts w:ascii="Comic Sans MS" w:hAnsi="Comic Sans MS"/>
        </w:rPr>
        <w:t>Now you must learn these multiples</w:t>
      </w:r>
    </w:p>
    <w:p w:rsidR="00965034" w:rsidRDefault="00965034" w:rsidP="008D42DC">
      <w:pPr>
        <w:rPr>
          <w:rFonts w:ascii="Comic Sans MS" w:hAnsi="Comic Sans M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73"/>
        <w:gridCol w:w="1073"/>
        <w:gridCol w:w="1073"/>
        <w:gridCol w:w="1073"/>
      </w:tblGrid>
      <w:tr w:rsidR="00965034" w:rsidTr="00C513A6">
        <w:trPr>
          <w:trHeight w:val="600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Multiples of 6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Multiples of 7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Multiples of 9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Multiples of 25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7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9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25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12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14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18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50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18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21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27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75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24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28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36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100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30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35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45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125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36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42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54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150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42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49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63</w:t>
            </w:r>
          </w:p>
        </w:tc>
        <w:tc>
          <w:tcPr>
            <w:tcW w:w="1073" w:type="dxa"/>
          </w:tcPr>
          <w:p w:rsidR="00965034" w:rsidRPr="000B2CA1" w:rsidRDefault="00797826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>
                      <wp:simplePos x="0" y="0"/>
                      <wp:positionH relativeFrom="column">
                        <wp:posOffset>1307465</wp:posOffset>
                      </wp:positionH>
                      <wp:positionV relativeFrom="paragraph">
                        <wp:posOffset>150495</wp:posOffset>
                      </wp:positionV>
                      <wp:extent cx="3429000" cy="0"/>
                      <wp:effectExtent l="7620" t="9525" r="11430" b="9525"/>
                      <wp:wrapNone/>
                      <wp:docPr id="527" name="AutoShape 17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F9E1CB" id="AutoShape 1747" o:spid="_x0000_s1026" type="#_x0000_t32" style="position:absolute;margin-left:102.95pt;margin-top:11.85pt;width:270pt;height:0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"/>
                  </w:pict>
                </mc:Fallback>
              </mc:AlternateContent>
            </w:r>
            <w:r w:rsidR="00965034" w:rsidRPr="000B2CA1">
              <w:rPr>
                <w:rFonts w:ascii="Comic Sans MS" w:hAnsi="Comic Sans MS"/>
                <w:b/>
                <w:sz w:val="20"/>
                <w:szCs w:val="20"/>
              </w:rPr>
              <w:t>175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48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56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72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200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54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63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81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225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60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70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90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250</w:t>
            </w:r>
          </w:p>
        </w:tc>
      </w:tr>
    </w:tbl>
    <w:p w:rsidR="00965034" w:rsidRDefault="00797826" w:rsidP="008D42DC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146050</wp:posOffset>
                </wp:positionV>
                <wp:extent cx="3505200" cy="0"/>
                <wp:effectExtent l="9525" t="9525" r="9525" b="9525"/>
                <wp:wrapNone/>
                <wp:docPr id="526" name="AutoShap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69F6C" id="AutoShape 1746" o:spid="_x0000_s1026" type="#_x0000_t32" style="position:absolute;margin-left:-12.85pt;margin-top:11.5pt;width:276pt;height:0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mbVIgIAAEA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"/>
            </w:pict>
          </mc:Fallback>
        </mc:AlternateContent>
      </w:r>
    </w:p>
    <w:p w:rsidR="000B2CA1" w:rsidRDefault="000B2CA1" w:rsidP="000B2CA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4/2 </w:t>
      </w:r>
      <w:r>
        <w:rPr>
          <w:rFonts w:ascii="Comic Sans MS" w:hAnsi="Comic Sans MS"/>
          <w:b/>
          <w:u w:val="single"/>
        </w:rPr>
        <w:t>Find 1000 more or less</w:t>
      </w:r>
    </w:p>
    <w:p w:rsidR="000B2CA1" w:rsidRDefault="000B2CA1" w:rsidP="000B2CA1">
      <w:pPr>
        <w:rPr>
          <w:rFonts w:ascii="Comic Sans MS" w:hAnsi="Comic Sans MS"/>
          <w:b/>
        </w:rPr>
      </w:pPr>
    </w:p>
    <w:tbl>
      <w:tblPr>
        <w:tblStyle w:val="TableGrid"/>
        <w:tblpPr w:leftFromText="180" w:rightFromText="180" w:vertAnchor="text" w:horzAnchor="page" w:tblpX="2038" w:tblpY="-67"/>
        <w:tblW w:w="0" w:type="auto"/>
        <w:tblLayout w:type="fixed"/>
        <w:tblLook w:val="04A0" w:firstRow="1" w:lastRow="0" w:firstColumn="1" w:lastColumn="0" w:noHBand="0" w:noVBand="1"/>
      </w:tblPr>
      <w:tblGrid>
        <w:gridCol w:w="405"/>
        <w:gridCol w:w="446"/>
        <w:gridCol w:w="425"/>
        <w:gridCol w:w="425"/>
      </w:tblGrid>
      <w:tr w:rsidR="00877C83" w:rsidTr="00877C83">
        <w:trPr>
          <w:cantSplit/>
          <w:trHeight w:val="1940"/>
        </w:trPr>
        <w:tc>
          <w:tcPr>
            <w:tcW w:w="40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thousands</w:t>
            </w:r>
          </w:p>
        </w:tc>
        <w:tc>
          <w:tcPr>
            <w:tcW w:w="446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hundreds</w:t>
            </w:r>
          </w:p>
        </w:tc>
        <w:tc>
          <w:tcPr>
            <w:tcW w:w="42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tens</w:t>
            </w:r>
          </w:p>
        </w:tc>
        <w:tc>
          <w:tcPr>
            <w:tcW w:w="42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units</w:t>
            </w:r>
          </w:p>
        </w:tc>
      </w:tr>
      <w:tr w:rsidR="00877C83" w:rsidTr="00877C83">
        <w:trPr>
          <w:trHeight w:val="383"/>
        </w:trPr>
        <w:tc>
          <w:tcPr>
            <w:tcW w:w="405" w:type="dxa"/>
            <w:vAlign w:val="center"/>
          </w:tcPr>
          <w:p w:rsidR="00877C83" w:rsidRPr="000B2CA1" w:rsidRDefault="00877C83" w:rsidP="00877C83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4</w:t>
            </w:r>
          </w:p>
        </w:tc>
        <w:tc>
          <w:tcPr>
            <w:tcW w:w="446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5</w:t>
            </w:r>
          </w:p>
        </w:tc>
        <w:tc>
          <w:tcPr>
            <w:tcW w:w="425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6</w:t>
            </w:r>
          </w:p>
        </w:tc>
        <w:tc>
          <w:tcPr>
            <w:tcW w:w="425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7</w:t>
            </w:r>
          </w:p>
        </w:tc>
      </w:tr>
    </w:tbl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797826" w:rsidP="000B2CA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908685</wp:posOffset>
                </wp:positionH>
                <wp:positionV relativeFrom="paragraph">
                  <wp:posOffset>48260</wp:posOffset>
                </wp:positionV>
                <wp:extent cx="0" cy="314325"/>
                <wp:effectExtent l="71755" t="31115" r="71120" b="16510"/>
                <wp:wrapNone/>
                <wp:docPr id="525" name="AutoShap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040EA" id="AutoShape 1732" o:spid="_x0000_s1026" type="#_x0000_t32" style="position:absolute;margin-left:71.55pt;margin-top:3.8pt;width:0;height:24.75pt;flip:y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" strokeweight="2.25pt">
                <v:stroke endarrow="block"/>
              </v:shape>
            </w:pict>
          </mc:Fallback>
        </mc:AlternateContent>
      </w: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0B2CA1" w:rsidRDefault="000B2CA1" w:rsidP="000B2CA1">
      <w:pPr>
        <w:rPr>
          <w:rFonts w:ascii="Comic Sans MS" w:hAnsi="Comic Sans MS"/>
          <w:sz w:val="20"/>
          <w:szCs w:val="20"/>
        </w:rPr>
      </w:pPr>
      <w:r w:rsidRPr="000B2CA1">
        <w:rPr>
          <w:rFonts w:ascii="Comic Sans MS" w:hAnsi="Comic Sans MS"/>
          <w:sz w:val="20"/>
          <w:szCs w:val="20"/>
        </w:rPr>
        <w:t>To increase or decrease by 1000 this is the digit that changes</w:t>
      </w:r>
      <w:r>
        <w:rPr>
          <w:rFonts w:ascii="Comic Sans MS" w:hAnsi="Comic Sans MS"/>
          <w:sz w:val="20"/>
          <w:szCs w:val="20"/>
        </w:rPr>
        <w:t>.</w:t>
      </w: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797826" w:rsidP="000B2CA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1743710</wp:posOffset>
                </wp:positionH>
                <wp:positionV relativeFrom="paragraph">
                  <wp:posOffset>115570</wp:posOffset>
                </wp:positionV>
                <wp:extent cx="1415415" cy="454660"/>
                <wp:effectExtent l="12065" t="13335" r="10795" b="8255"/>
                <wp:wrapNone/>
                <wp:docPr id="516" name="Text Box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5415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877C83" w:rsidRDefault="00A8299C" w:rsidP="00877C8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4567 has de</w:t>
                            </w:r>
                            <w:r w:rsidRPr="00877C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creased </w:t>
                            </w:r>
                          </w:p>
                          <w:p w:rsidR="00A8299C" w:rsidRPr="00877C83" w:rsidRDefault="00A8299C" w:rsidP="00877C8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by 1000 to </w:t>
                            </w:r>
                            <w:r w:rsidRPr="00877C83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  <w:r w:rsidRPr="00877C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34" o:spid="_x0000_s1026" type="#_x0000_t202" style="position:absolute;margin-left:137.3pt;margin-top:9.1pt;width:111.45pt;height:35.8pt;z-index:252235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">
                <v:textbox style="mso-fit-shape-to-text:t">
                  <w:txbxContent>
                    <w:p w:rsidR="00A8299C" w:rsidRPr="00877C83" w:rsidRDefault="00A8299C" w:rsidP="00877C8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4567 has de</w:t>
                      </w:r>
                      <w:r w:rsidRPr="00877C8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creased </w:t>
                      </w:r>
                    </w:p>
                    <w:p w:rsidR="00A8299C" w:rsidRPr="00877C83" w:rsidRDefault="00A8299C" w:rsidP="00877C8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by 1000 to </w:t>
                      </w:r>
                      <w:r w:rsidRPr="00877C83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>3</w:t>
                      </w:r>
                      <w:r w:rsidRPr="00877C83">
                        <w:rPr>
                          <w:rFonts w:ascii="Comic Sans MS" w:hAnsi="Comic Sans MS"/>
                          <w:sz w:val="20"/>
                          <w:szCs w:val="20"/>
                        </w:rPr>
                        <w:t>567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  <w:lang w:val="en-US" w:eastAsia="zh-TW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110490</wp:posOffset>
                </wp:positionV>
                <wp:extent cx="1415415" cy="454660"/>
                <wp:effectExtent l="10160" t="12700" r="12700" b="8890"/>
                <wp:wrapNone/>
                <wp:docPr id="515" name="Text Box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5415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877C83" w:rsidRDefault="00A8299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77C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4567 has increased </w:t>
                            </w:r>
                          </w:p>
                          <w:p w:rsidR="00A8299C" w:rsidRPr="00877C83" w:rsidRDefault="00A8299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77C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by 1000 to </w:t>
                            </w:r>
                            <w:r w:rsidRPr="00877C83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>5</w:t>
                            </w:r>
                            <w:r w:rsidRPr="00877C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33" o:spid="_x0000_s1027" type="#_x0000_t202" style="position:absolute;margin-left:-6.4pt;margin-top:8.7pt;width:111.45pt;height:35.8pt;z-index:252234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">
                <v:textbox style="mso-fit-shape-to-text:t">
                  <w:txbxContent>
                    <w:p w:rsidR="00A8299C" w:rsidRPr="00877C83" w:rsidRDefault="00A8299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77C8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4567 has increased </w:t>
                      </w:r>
                    </w:p>
                    <w:p w:rsidR="00A8299C" w:rsidRPr="00877C83" w:rsidRDefault="00A8299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77C8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by 1000 to </w:t>
                      </w:r>
                      <w:r w:rsidRPr="00877C83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>5</w:t>
                      </w:r>
                      <w:r w:rsidRPr="00877C83">
                        <w:rPr>
                          <w:rFonts w:ascii="Comic Sans MS" w:hAnsi="Comic Sans MS"/>
                          <w:sz w:val="20"/>
                          <w:szCs w:val="20"/>
                        </w:rPr>
                        <w:t>567</w:t>
                      </w:r>
                    </w:p>
                  </w:txbxContent>
                </v:textbox>
              </v:shape>
            </w:pict>
          </mc:Fallback>
        </mc:AlternateContent>
      </w:r>
    </w:p>
    <w:p w:rsidR="000B2CA1" w:rsidRPr="000B2CA1" w:rsidRDefault="00877C83" w:rsidP="000B2CA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</w:t>
      </w:r>
    </w:p>
    <w:tbl>
      <w:tblPr>
        <w:tblStyle w:val="TableGrid"/>
        <w:tblpPr w:leftFromText="180" w:rightFromText="180" w:vertAnchor="page" w:horzAnchor="margin" w:tblpY="13531"/>
        <w:tblW w:w="0" w:type="auto"/>
        <w:tblLayout w:type="fixed"/>
        <w:tblLook w:val="04A0" w:firstRow="1" w:lastRow="0" w:firstColumn="1" w:lastColumn="0" w:noHBand="0" w:noVBand="1"/>
      </w:tblPr>
      <w:tblGrid>
        <w:gridCol w:w="405"/>
        <w:gridCol w:w="446"/>
        <w:gridCol w:w="425"/>
        <w:gridCol w:w="425"/>
      </w:tblGrid>
      <w:tr w:rsidR="00877C83" w:rsidTr="00877C83">
        <w:trPr>
          <w:cantSplit/>
          <w:trHeight w:val="1940"/>
        </w:trPr>
        <w:tc>
          <w:tcPr>
            <w:tcW w:w="40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thousands</w:t>
            </w:r>
          </w:p>
        </w:tc>
        <w:tc>
          <w:tcPr>
            <w:tcW w:w="446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hundreds</w:t>
            </w:r>
          </w:p>
        </w:tc>
        <w:tc>
          <w:tcPr>
            <w:tcW w:w="42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tens</w:t>
            </w:r>
          </w:p>
        </w:tc>
        <w:tc>
          <w:tcPr>
            <w:tcW w:w="42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units</w:t>
            </w:r>
          </w:p>
        </w:tc>
      </w:tr>
      <w:tr w:rsidR="00877C83" w:rsidTr="00877C83">
        <w:trPr>
          <w:trHeight w:val="383"/>
        </w:trPr>
        <w:tc>
          <w:tcPr>
            <w:tcW w:w="405" w:type="dxa"/>
            <w:vAlign w:val="center"/>
          </w:tcPr>
          <w:p w:rsidR="00877C83" w:rsidRPr="000B2CA1" w:rsidRDefault="00877C83" w:rsidP="00877C83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FF0000"/>
                <w:sz w:val="22"/>
                <w:szCs w:val="22"/>
              </w:rPr>
              <w:t>5</w:t>
            </w:r>
          </w:p>
        </w:tc>
        <w:tc>
          <w:tcPr>
            <w:tcW w:w="446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5</w:t>
            </w:r>
          </w:p>
        </w:tc>
        <w:tc>
          <w:tcPr>
            <w:tcW w:w="425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6</w:t>
            </w:r>
          </w:p>
        </w:tc>
        <w:tc>
          <w:tcPr>
            <w:tcW w:w="425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7</w:t>
            </w:r>
          </w:p>
        </w:tc>
      </w:tr>
    </w:tbl>
    <w:p w:rsidR="000B2CA1" w:rsidRDefault="000B2CA1" w:rsidP="008D42DC">
      <w:pPr>
        <w:rPr>
          <w:rFonts w:ascii="Comic Sans MS" w:hAnsi="Comic Sans MS"/>
        </w:rPr>
      </w:pPr>
    </w:p>
    <w:p w:rsidR="00877C83" w:rsidRPr="00877C83" w:rsidRDefault="00797826" w:rsidP="00877C83">
      <w:pPr>
        <w:ind w:left="36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22860</wp:posOffset>
                </wp:positionV>
                <wp:extent cx="90805" cy="390525"/>
                <wp:effectExtent l="13970" t="9525" r="19050" b="28575"/>
                <wp:wrapNone/>
                <wp:docPr id="514" name="AutoShape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390525"/>
                        </a:xfrm>
                        <a:prstGeom prst="curvedRightArrow">
                          <a:avLst>
                            <a:gd name="adj1" fmla="val 86014"/>
                            <a:gd name="adj2" fmla="val 172028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D8AFB2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utoShape 1736" o:spid="_x0000_s1026" type="#_x0000_t102" style="position:absolute;margin-left:51.6pt;margin-top:1.8pt;width:7.15pt;height:30.7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13335</wp:posOffset>
                </wp:positionV>
                <wp:extent cx="104775" cy="371475"/>
                <wp:effectExtent l="19050" t="9525" r="9525" b="19050"/>
                <wp:wrapNone/>
                <wp:docPr id="513" name="AutoShape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371475"/>
                        </a:xfrm>
                        <a:prstGeom prst="curvedLeftArrow">
                          <a:avLst>
                            <a:gd name="adj1" fmla="val 70909"/>
                            <a:gd name="adj2" fmla="val 141818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BB29B2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utoShape 1735" o:spid="_x0000_s1026" type="#_x0000_t103" style="position:absolute;margin-left:-2pt;margin-top:1.05pt;width:8.25pt;height:29.2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"/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4138" w:tblpY="-74"/>
        <w:tblW w:w="0" w:type="auto"/>
        <w:tblLayout w:type="fixed"/>
        <w:tblLook w:val="04A0" w:firstRow="1" w:lastRow="0" w:firstColumn="1" w:lastColumn="0" w:noHBand="0" w:noVBand="1"/>
      </w:tblPr>
      <w:tblGrid>
        <w:gridCol w:w="405"/>
        <w:gridCol w:w="446"/>
        <w:gridCol w:w="425"/>
        <w:gridCol w:w="425"/>
      </w:tblGrid>
      <w:tr w:rsidR="00877C83" w:rsidTr="00877C83">
        <w:trPr>
          <w:cantSplit/>
          <w:trHeight w:val="1940"/>
        </w:trPr>
        <w:tc>
          <w:tcPr>
            <w:tcW w:w="40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thousands</w:t>
            </w:r>
          </w:p>
        </w:tc>
        <w:tc>
          <w:tcPr>
            <w:tcW w:w="446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hundreds</w:t>
            </w:r>
          </w:p>
        </w:tc>
        <w:tc>
          <w:tcPr>
            <w:tcW w:w="42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tens</w:t>
            </w:r>
          </w:p>
        </w:tc>
        <w:tc>
          <w:tcPr>
            <w:tcW w:w="42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units</w:t>
            </w:r>
          </w:p>
        </w:tc>
      </w:tr>
      <w:tr w:rsidR="00877C83" w:rsidTr="00877C83">
        <w:trPr>
          <w:trHeight w:val="383"/>
        </w:trPr>
        <w:tc>
          <w:tcPr>
            <w:tcW w:w="405" w:type="dxa"/>
            <w:vAlign w:val="center"/>
          </w:tcPr>
          <w:p w:rsidR="00877C83" w:rsidRPr="000B2CA1" w:rsidRDefault="00877C83" w:rsidP="00877C83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FF0000"/>
                <w:sz w:val="22"/>
                <w:szCs w:val="22"/>
              </w:rPr>
              <w:t>3</w:t>
            </w:r>
          </w:p>
        </w:tc>
        <w:tc>
          <w:tcPr>
            <w:tcW w:w="446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5</w:t>
            </w:r>
          </w:p>
        </w:tc>
        <w:tc>
          <w:tcPr>
            <w:tcW w:w="425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6</w:t>
            </w:r>
          </w:p>
        </w:tc>
        <w:tc>
          <w:tcPr>
            <w:tcW w:w="425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7</w:t>
            </w:r>
          </w:p>
        </w:tc>
      </w:tr>
    </w:tbl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77C83" w:rsidRPr="00277136" w:rsidRDefault="006B7485" w:rsidP="0027713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4/2 </w:t>
      </w:r>
      <w:r>
        <w:rPr>
          <w:rFonts w:ascii="Comic Sans MS" w:hAnsi="Comic Sans MS"/>
          <w:b/>
          <w:u w:val="single"/>
        </w:rPr>
        <w:t>Round to nearest</w:t>
      </w:r>
      <w:r w:rsidR="00277136">
        <w:rPr>
          <w:rFonts w:ascii="Comic Sans MS" w:hAnsi="Comic Sans MS"/>
          <w:b/>
          <w:u w:val="single"/>
        </w:rPr>
        <w:t xml:space="preserve"> 10, 100,</w:t>
      </w:r>
      <w:r>
        <w:rPr>
          <w:rFonts w:ascii="Comic Sans MS" w:hAnsi="Comic Sans MS"/>
          <w:b/>
          <w:u w:val="single"/>
        </w:rPr>
        <w:t xml:space="preserve"> 1000,</w:t>
      </w: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277136" w:rsidRPr="008868AC" w:rsidRDefault="00277136" w:rsidP="00277136">
      <w:pPr>
        <w:rPr>
          <w:rFonts w:ascii="Comic Sans MS" w:hAnsi="Comic Sans MS"/>
          <w:sz w:val="20"/>
          <w:szCs w:val="20"/>
        </w:rPr>
      </w:pPr>
      <w:r w:rsidRPr="008868AC">
        <w:rPr>
          <w:rFonts w:ascii="Comic Sans MS" w:hAnsi="Comic Sans MS"/>
          <w:b/>
          <w:sz w:val="20"/>
          <w:szCs w:val="20"/>
          <w:u w:val="single"/>
        </w:rPr>
        <w:t>Example</w:t>
      </w:r>
      <w:r w:rsidRPr="008868AC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1</w:t>
      </w:r>
      <w:r w:rsidRPr="008868AC">
        <w:rPr>
          <w:rFonts w:ascii="Comic Sans MS" w:hAnsi="Comic Sans MS"/>
          <w:sz w:val="20"/>
          <w:szCs w:val="20"/>
        </w:rPr>
        <w:t xml:space="preserve">– </w:t>
      </w:r>
      <w:r>
        <w:rPr>
          <w:rFonts w:ascii="Comic Sans MS" w:hAnsi="Comic Sans MS"/>
          <w:sz w:val="20"/>
          <w:szCs w:val="20"/>
        </w:rPr>
        <w:t xml:space="preserve">Round </w:t>
      </w:r>
      <w:r w:rsidRPr="00277136">
        <w:rPr>
          <w:rFonts w:ascii="Comic Sans MS" w:hAnsi="Comic Sans MS"/>
          <w:b/>
          <w:color w:val="0000FF"/>
          <w:sz w:val="20"/>
          <w:szCs w:val="20"/>
        </w:rPr>
        <w:t>4</w:t>
      </w:r>
      <w:r>
        <w:rPr>
          <w:rFonts w:ascii="Comic Sans MS" w:hAnsi="Comic Sans MS"/>
          <w:b/>
          <w:color w:val="FF0000"/>
          <w:sz w:val="20"/>
          <w:szCs w:val="20"/>
        </w:rPr>
        <w:t>2</w:t>
      </w:r>
      <w:r>
        <w:rPr>
          <w:rFonts w:ascii="Comic Sans MS" w:hAnsi="Comic Sans MS"/>
          <w:sz w:val="20"/>
          <w:szCs w:val="20"/>
        </w:rPr>
        <w:t xml:space="preserve">79 to the nearest </w:t>
      </w:r>
      <w:r w:rsidRPr="00277136">
        <w:rPr>
          <w:rFonts w:ascii="Comic Sans MS" w:hAnsi="Comic Sans MS"/>
          <w:b/>
          <w:color w:val="0000FF"/>
          <w:sz w:val="20"/>
          <w:szCs w:val="20"/>
        </w:rPr>
        <w:t>1000</w:t>
      </w:r>
      <w:r w:rsidRPr="008868AC">
        <w:rPr>
          <w:rFonts w:ascii="Comic Sans MS" w:hAnsi="Comic Sans MS"/>
          <w:sz w:val="20"/>
          <w:szCs w:val="20"/>
        </w:rPr>
        <w:t xml:space="preserve"> </w:t>
      </w:r>
    </w:p>
    <w:p w:rsidR="00277136" w:rsidRPr="008868AC" w:rsidRDefault="00277136" w:rsidP="00277136">
      <w:pPr>
        <w:pStyle w:val="ListParagraph"/>
        <w:numPr>
          <w:ilvl w:val="0"/>
          <w:numId w:val="37"/>
        </w:numPr>
        <w:rPr>
          <w:rFonts w:ascii="Comic Sans MS" w:hAnsi="Comic Sans MS"/>
          <w:sz w:val="20"/>
          <w:szCs w:val="20"/>
        </w:rPr>
      </w:pPr>
      <w:r w:rsidRPr="008868AC">
        <w:rPr>
          <w:rFonts w:ascii="Comic Sans MS" w:hAnsi="Comic Sans MS"/>
          <w:sz w:val="20"/>
          <w:szCs w:val="20"/>
        </w:rPr>
        <w:t xml:space="preserve">Step 1 – Find the ‘round-off digit’ -  </w:t>
      </w:r>
      <w:r w:rsidRPr="008868AC">
        <w:rPr>
          <w:rFonts w:ascii="Comic Sans MS" w:hAnsi="Comic Sans MS"/>
          <w:b/>
          <w:color w:val="0000FF"/>
          <w:sz w:val="20"/>
          <w:szCs w:val="20"/>
        </w:rPr>
        <w:t>4</w:t>
      </w:r>
    </w:p>
    <w:p w:rsidR="00277136" w:rsidRPr="008868AC" w:rsidRDefault="00277136" w:rsidP="00277136">
      <w:pPr>
        <w:pStyle w:val="ListParagraph"/>
        <w:numPr>
          <w:ilvl w:val="0"/>
          <w:numId w:val="37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Step 2 – </w:t>
      </w:r>
      <w:r w:rsidRPr="009A75E9">
        <w:rPr>
          <w:rFonts w:ascii="Comic Sans MS" w:hAnsi="Comic Sans MS"/>
          <w:sz w:val="20"/>
          <w:szCs w:val="20"/>
        </w:rPr>
        <w:t>Look</w:t>
      </w:r>
      <w:r>
        <w:rPr>
          <w:rFonts w:ascii="Comic Sans MS" w:hAnsi="Comic Sans MS"/>
          <w:sz w:val="20"/>
          <w:szCs w:val="20"/>
        </w:rPr>
        <w:t xml:space="preserve"> </w:t>
      </w:r>
      <w:r w:rsidRPr="008868AC">
        <w:rPr>
          <w:rFonts w:ascii="Comic Sans MS" w:hAnsi="Comic Sans MS"/>
          <w:sz w:val="20"/>
          <w:szCs w:val="20"/>
        </w:rPr>
        <w:t xml:space="preserve">one digit to the right </w:t>
      </w:r>
      <w:r>
        <w:rPr>
          <w:rFonts w:ascii="Comic Sans MS" w:hAnsi="Comic Sans MS"/>
          <w:sz w:val="20"/>
          <w:szCs w:val="20"/>
        </w:rPr>
        <w:t xml:space="preserve"> of </w:t>
      </w:r>
      <w:r w:rsidRPr="00277136">
        <w:rPr>
          <w:rFonts w:ascii="Comic Sans MS" w:hAnsi="Comic Sans MS"/>
          <w:b/>
          <w:color w:val="0000FF"/>
          <w:sz w:val="20"/>
          <w:szCs w:val="20"/>
        </w:rPr>
        <w:t>4</w:t>
      </w:r>
      <w:r>
        <w:rPr>
          <w:rFonts w:ascii="Comic Sans MS" w:hAnsi="Comic Sans MS"/>
          <w:sz w:val="20"/>
          <w:szCs w:val="20"/>
        </w:rPr>
        <w:t xml:space="preserve"> </w:t>
      </w:r>
      <w:r w:rsidRPr="008868AC">
        <w:rPr>
          <w:rFonts w:ascii="Comic Sans MS" w:hAnsi="Comic Sans MS"/>
          <w:sz w:val="20"/>
          <w:szCs w:val="20"/>
        </w:rPr>
        <w:t xml:space="preserve">- </w:t>
      </w:r>
      <w:r>
        <w:rPr>
          <w:rFonts w:ascii="Comic Sans MS" w:hAnsi="Comic Sans MS"/>
          <w:b/>
          <w:color w:val="FF0000"/>
          <w:sz w:val="20"/>
          <w:szCs w:val="20"/>
        </w:rPr>
        <w:t>2</w:t>
      </w:r>
    </w:p>
    <w:p w:rsidR="00277136" w:rsidRDefault="00277136" w:rsidP="00277136">
      <w:pPr>
        <w:rPr>
          <w:rFonts w:ascii="Comic Sans MS" w:hAnsi="Comic Sans MS"/>
          <w:sz w:val="22"/>
          <w:szCs w:val="22"/>
        </w:rPr>
      </w:pPr>
    </w:p>
    <w:p w:rsidR="00277136" w:rsidRPr="008868AC" w:rsidRDefault="00277136" w:rsidP="00277136">
      <w:pPr>
        <w:rPr>
          <w:rFonts w:ascii="Comic Sans MS" w:hAnsi="Comic Sans MS"/>
          <w:sz w:val="20"/>
          <w:szCs w:val="20"/>
        </w:rPr>
      </w:pPr>
      <w:r w:rsidRPr="00A113CA">
        <w:rPr>
          <w:rFonts w:ascii="Comic Sans MS" w:hAnsi="Comic Sans MS"/>
          <w:sz w:val="20"/>
          <w:szCs w:val="20"/>
          <w:u w:val="single"/>
        </w:rPr>
        <w:t>5 or more</w:t>
      </w:r>
      <w:r w:rsidRPr="008868AC">
        <w:rPr>
          <w:rFonts w:ascii="Comic Sans MS" w:hAnsi="Comic Sans MS"/>
          <w:sz w:val="20"/>
          <w:szCs w:val="20"/>
        </w:rPr>
        <w:t xml:space="preserve">? </w:t>
      </w:r>
      <w:r>
        <w:rPr>
          <w:rFonts w:ascii="Comic Sans MS" w:hAnsi="Comic Sans MS"/>
          <w:sz w:val="20"/>
          <w:szCs w:val="20"/>
        </w:rPr>
        <w:t>NO</w:t>
      </w:r>
      <w:r w:rsidRPr="008868AC">
        <w:rPr>
          <w:rFonts w:ascii="Comic Sans MS" w:hAnsi="Comic Sans MS"/>
          <w:sz w:val="20"/>
          <w:szCs w:val="20"/>
        </w:rPr>
        <w:t xml:space="preserve"> – leave ‘round off digit’ unchanged</w:t>
      </w:r>
    </w:p>
    <w:p w:rsidR="00277136" w:rsidRDefault="00277136" w:rsidP="00277136">
      <w:pPr>
        <w:ind w:left="-284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- </w:t>
      </w:r>
      <w:r w:rsidRPr="008868AC">
        <w:rPr>
          <w:rFonts w:ascii="Comic Sans MS" w:hAnsi="Comic Sans MS"/>
          <w:sz w:val="20"/>
          <w:szCs w:val="20"/>
        </w:rPr>
        <w:t>Replace following digit</w:t>
      </w:r>
      <w:r>
        <w:rPr>
          <w:rFonts w:ascii="Comic Sans MS" w:hAnsi="Comic Sans MS"/>
          <w:sz w:val="20"/>
          <w:szCs w:val="20"/>
        </w:rPr>
        <w:t>s</w:t>
      </w:r>
      <w:r w:rsidRPr="008868AC">
        <w:rPr>
          <w:rFonts w:ascii="Comic Sans MS" w:hAnsi="Comic Sans MS"/>
          <w:sz w:val="20"/>
          <w:szCs w:val="20"/>
        </w:rPr>
        <w:t xml:space="preserve"> with zeros</w:t>
      </w:r>
    </w:p>
    <w:p w:rsidR="00277136" w:rsidRDefault="00277136" w:rsidP="00277136">
      <w:pPr>
        <w:ind w:left="-284"/>
        <w:rPr>
          <w:rFonts w:ascii="Comic Sans MS" w:hAnsi="Comic Sans MS"/>
          <w:sz w:val="20"/>
          <w:szCs w:val="20"/>
        </w:rPr>
      </w:pPr>
    </w:p>
    <w:p w:rsidR="00277136" w:rsidRPr="008868AC" w:rsidRDefault="00277136" w:rsidP="00277136">
      <w:pPr>
        <w:ind w:left="-284"/>
        <w:jc w:val="center"/>
        <w:rPr>
          <w:rFonts w:ascii="Comic Sans MS" w:hAnsi="Comic Sans MS"/>
          <w:sz w:val="20"/>
          <w:szCs w:val="20"/>
          <w:u w:val="single"/>
        </w:rPr>
      </w:pPr>
      <w:r w:rsidRPr="008868AC">
        <w:rPr>
          <w:rFonts w:ascii="Comic Sans MS" w:hAnsi="Comic Sans MS"/>
          <w:sz w:val="20"/>
          <w:szCs w:val="20"/>
          <w:u w:val="single"/>
        </w:rPr>
        <w:t xml:space="preserve">ANSWER – </w:t>
      </w:r>
      <w:r w:rsidRPr="008868AC">
        <w:rPr>
          <w:rFonts w:ascii="Comic Sans MS" w:hAnsi="Comic Sans MS"/>
          <w:b/>
          <w:color w:val="0000FF"/>
          <w:sz w:val="20"/>
          <w:szCs w:val="20"/>
          <w:u w:val="single"/>
        </w:rPr>
        <w:t>4</w:t>
      </w:r>
      <w:r w:rsidRPr="00277136">
        <w:rPr>
          <w:rFonts w:ascii="Comic Sans MS" w:hAnsi="Comic Sans MS"/>
          <w:b/>
          <w:sz w:val="20"/>
          <w:szCs w:val="20"/>
          <w:u w:val="single"/>
        </w:rPr>
        <w:t>000</w:t>
      </w: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277136" w:rsidRPr="008868AC" w:rsidRDefault="00277136" w:rsidP="00277136">
      <w:pPr>
        <w:rPr>
          <w:rFonts w:ascii="Comic Sans MS" w:hAnsi="Comic Sans MS"/>
          <w:sz w:val="20"/>
          <w:szCs w:val="20"/>
        </w:rPr>
      </w:pPr>
      <w:r w:rsidRPr="008868AC">
        <w:rPr>
          <w:rFonts w:ascii="Comic Sans MS" w:hAnsi="Comic Sans MS"/>
          <w:b/>
          <w:sz w:val="20"/>
          <w:szCs w:val="20"/>
          <w:u w:val="single"/>
        </w:rPr>
        <w:t>Example</w:t>
      </w:r>
      <w:r w:rsidRPr="008868AC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2</w:t>
      </w:r>
      <w:r w:rsidRPr="008868AC">
        <w:rPr>
          <w:rFonts w:ascii="Comic Sans MS" w:hAnsi="Comic Sans MS"/>
          <w:sz w:val="20"/>
          <w:szCs w:val="20"/>
        </w:rPr>
        <w:t xml:space="preserve">– </w:t>
      </w:r>
      <w:r>
        <w:rPr>
          <w:rFonts w:ascii="Comic Sans MS" w:hAnsi="Comic Sans MS"/>
          <w:sz w:val="20"/>
          <w:szCs w:val="20"/>
        </w:rPr>
        <w:t xml:space="preserve">Round </w:t>
      </w:r>
      <w:r w:rsidRPr="00277136">
        <w:rPr>
          <w:rFonts w:ascii="Comic Sans MS" w:hAnsi="Comic Sans MS"/>
          <w:sz w:val="20"/>
          <w:szCs w:val="20"/>
        </w:rPr>
        <w:t>42</w:t>
      </w:r>
      <w:r w:rsidRPr="00277136">
        <w:rPr>
          <w:rFonts w:ascii="Comic Sans MS" w:hAnsi="Comic Sans MS"/>
          <w:b/>
          <w:color w:val="0000FF"/>
          <w:sz w:val="20"/>
          <w:szCs w:val="20"/>
        </w:rPr>
        <w:t>7</w:t>
      </w:r>
      <w:r w:rsidRPr="00277136">
        <w:rPr>
          <w:rFonts w:ascii="Comic Sans MS" w:hAnsi="Comic Sans MS"/>
          <w:b/>
          <w:color w:val="FF0000"/>
          <w:sz w:val="20"/>
          <w:szCs w:val="20"/>
        </w:rPr>
        <w:t>9</w:t>
      </w:r>
      <w:r>
        <w:rPr>
          <w:rFonts w:ascii="Comic Sans MS" w:hAnsi="Comic Sans MS"/>
          <w:sz w:val="20"/>
          <w:szCs w:val="20"/>
        </w:rPr>
        <w:t xml:space="preserve"> to the nearest </w:t>
      </w:r>
      <w:r w:rsidRPr="00277136">
        <w:rPr>
          <w:rFonts w:ascii="Comic Sans MS" w:hAnsi="Comic Sans MS"/>
          <w:b/>
          <w:color w:val="0000FF"/>
          <w:sz w:val="20"/>
          <w:szCs w:val="20"/>
        </w:rPr>
        <w:t>10</w:t>
      </w:r>
      <w:r w:rsidRPr="008868AC">
        <w:rPr>
          <w:rFonts w:ascii="Comic Sans MS" w:hAnsi="Comic Sans MS"/>
          <w:sz w:val="20"/>
          <w:szCs w:val="20"/>
        </w:rPr>
        <w:t xml:space="preserve"> </w:t>
      </w:r>
    </w:p>
    <w:p w:rsidR="00277136" w:rsidRPr="008868AC" w:rsidRDefault="00277136" w:rsidP="00277136">
      <w:pPr>
        <w:pStyle w:val="ListParagraph"/>
        <w:numPr>
          <w:ilvl w:val="0"/>
          <w:numId w:val="37"/>
        </w:numPr>
        <w:rPr>
          <w:rFonts w:ascii="Comic Sans MS" w:hAnsi="Comic Sans MS"/>
          <w:sz w:val="20"/>
          <w:szCs w:val="20"/>
        </w:rPr>
      </w:pPr>
      <w:r w:rsidRPr="008868AC">
        <w:rPr>
          <w:rFonts w:ascii="Comic Sans MS" w:hAnsi="Comic Sans MS"/>
          <w:sz w:val="20"/>
          <w:szCs w:val="20"/>
        </w:rPr>
        <w:t xml:space="preserve">Step 1 – Find the ‘round-off digit’ -  </w:t>
      </w:r>
      <w:r>
        <w:rPr>
          <w:rFonts w:ascii="Comic Sans MS" w:hAnsi="Comic Sans MS"/>
          <w:b/>
          <w:color w:val="0000FF"/>
          <w:sz w:val="20"/>
          <w:szCs w:val="20"/>
        </w:rPr>
        <w:t>7</w:t>
      </w:r>
    </w:p>
    <w:p w:rsidR="00277136" w:rsidRPr="008868AC" w:rsidRDefault="00277136" w:rsidP="00277136">
      <w:pPr>
        <w:pStyle w:val="ListParagraph"/>
        <w:numPr>
          <w:ilvl w:val="0"/>
          <w:numId w:val="37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Step 2 – </w:t>
      </w:r>
      <w:r w:rsidRPr="009A75E9">
        <w:rPr>
          <w:rFonts w:ascii="Comic Sans MS" w:hAnsi="Comic Sans MS"/>
          <w:sz w:val="20"/>
          <w:szCs w:val="20"/>
        </w:rPr>
        <w:t>Look</w:t>
      </w:r>
      <w:r>
        <w:rPr>
          <w:rFonts w:ascii="Comic Sans MS" w:hAnsi="Comic Sans MS"/>
          <w:sz w:val="20"/>
          <w:szCs w:val="20"/>
        </w:rPr>
        <w:t xml:space="preserve"> </w:t>
      </w:r>
      <w:r w:rsidRPr="008868AC">
        <w:rPr>
          <w:rFonts w:ascii="Comic Sans MS" w:hAnsi="Comic Sans MS"/>
          <w:sz w:val="20"/>
          <w:szCs w:val="20"/>
        </w:rPr>
        <w:t xml:space="preserve">one digit to the right </w:t>
      </w:r>
      <w:r>
        <w:rPr>
          <w:rFonts w:ascii="Comic Sans MS" w:hAnsi="Comic Sans MS"/>
          <w:sz w:val="20"/>
          <w:szCs w:val="20"/>
        </w:rPr>
        <w:t xml:space="preserve"> of </w:t>
      </w:r>
      <w:r>
        <w:rPr>
          <w:rFonts w:ascii="Comic Sans MS" w:hAnsi="Comic Sans MS"/>
          <w:b/>
          <w:color w:val="0000FF"/>
          <w:sz w:val="20"/>
          <w:szCs w:val="20"/>
        </w:rPr>
        <w:t>7</w:t>
      </w:r>
      <w:r>
        <w:rPr>
          <w:rFonts w:ascii="Comic Sans MS" w:hAnsi="Comic Sans MS"/>
          <w:sz w:val="20"/>
          <w:szCs w:val="20"/>
        </w:rPr>
        <w:t xml:space="preserve"> </w:t>
      </w:r>
      <w:r w:rsidRPr="008868AC">
        <w:rPr>
          <w:rFonts w:ascii="Comic Sans MS" w:hAnsi="Comic Sans MS"/>
          <w:sz w:val="20"/>
          <w:szCs w:val="20"/>
        </w:rPr>
        <w:t xml:space="preserve">- </w:t>
      </w:r>
      <w:r>
        <w:rPr>
          <w:rFonts w:ascii="Comic Sans MS" w:hAnsi="Comic Sans MS"/>
          <w:b/>
          <w:color w:val="FF0000"/>
          <w:sz w:val="20"/>
          <w:szCs w:val="20"/>
        </w:rPr>
        <w:t>9</w:t>
      </w:r>
    </w:p>
    <w:p w:rsidR="00277136" w:rsidRDefault="00277136" w:rsidP="00277136">
      <w:pPr>
        <w:rPr>
          <w:rFonts w:ascii="Comic Sans MS" w:hAnsi="Comic Sans MS"/>
          <w:sz w:val="22"/>
          <w:szCs w:val="22"/>
        </w:rPr>
      </w:pPr>
    </w:p>
    <w:p w:rsidR="00277136" w:rsidRPr="008868AC" w:rsidRDefault="00277136" w:rsidP="00277136">
      <w:pPr>
        <w:rPr>
          <w:rFonts w:ascii="Comic Sans MS" w:hAnsi="Comic Sans MS"/>
          <w:sz w:val="20"/>
          <w:szCs w:val="20"/>
        </w:rPr>
      </w:pPr>
      <w:r w:rsidRPr="00A113CA">
        <w:rPr>
          <w:rFonts w:ascii="Comic Sans MS" w:hAnsi="Comic Sans MS"/>
          <w:sz w:val="20"/>
          <w:szCs w:val="20"/>
          <w:u w:val="single"/>
        </w:rPr>
        <w:t>5 or more</w:t>
      </w:r>
      <w:r w:rsidRPr="008868AC">
        <w:rPr>
          <w:rFonts w:ascii="Comic Sans MS" w:hAnsi="Comic Sans MS"/>
          <w:sz w:val="20"/>
          <w:szCs w:val="20"/>
        </w:rPr>
        <w:t xml:space="preserve">? </w:t>
      </w:r>
      <w:r>
        <w:rPr>
          <w:rFonts w:ascii="Comic Sans MS" w:hAnsi="Comic Sans MS"/>
          <w:sz w:val="20"/>
          <w:szCs w:val="20"/>
        </w:rPr>
        <w:t>YES – Add one to the</w:t>
      </w:r>
      <w:r w:rsidRPr="008868AC">
        <w:rPr>
          <w:rFonts w:ascii="Comic Sans MS" w:hAnsi="Comic Sans MS"/>
          <w:sz w:val="20"/>
          <w:szCs w:val="20"/>
        </w:rPr>
        <w:t xml:space="preserve"> ‘round off digit’ </w:t>
      </w:r>
    </w:p>
    <w:p w:rsidR="00277136" w:rsidRDefault="00277136" w:rsidP="00277136">
      <w:pPr>
        <w:ind w:left="-284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- </w:t>
      </w:r>
      <w:r w:rsidRPr="008868AC">
        <w:rPr>
          <w:rFonts w:ascii="Comic Sans MS" w:hAnsi="Comic Sans MS"/>
          <w:sz w:val="20"/>
          <w:szCs w:val="20"/>
        </w:rPr>
        <w:t>Replace following digit</w:t>
      </w:r>
      <w:r>
        <w:rPr>
          <w:rFonts w:ascii="Comic Sans MS" w:hAnsi="Comic Sans MS"/>
          <w:sz w:val="20"/>
          <w:szCs w:val="20"/>
        </w:rPr>
        <w:t>s</w:t>
      </w:r>
      <w:r w:rsidRPr="008868AC">
        <w:rPr>
          <w:rFonts w:ascii="Comic Sans MS" w:hAnsi="Comic Sans MS"/>
          <w:sz w:val="20"/>
          <w:szCs w:val="20"/>
        </w:rPr>
        <w:t xml:space="preserve"> with zeros</w:t>
      </w:r>
    </w:p>
    <w:p w:rsidR="00277136" w:rsidRDefault="00277136" w:rsidP="00277136">
      <w:pPr>
        <w:ind w:left="-284"/>
        <w:rPr>
          <w:rFonts w:ascii="Comic Sans MS" w:hAnsi="Comic Sans MS"/>
          <w:sz w:val="20"/>
          <w:szCs w:val="20"/>
        </w:rPr>
      </w:pPr>
    </w:p>
    <w:p w:rsidR="00277136" w:rsidRPr="008868AC" w:rsidRDefault="00277136" w:rsidP="00277136">
      <w:pPr>
        <w:ind w:left="-284"/>
        <w:jc w:val="center"/>
        <w:rPr>
          <w:rFonts w:ascii="Comic Sans MS" w:hAnsi="Comic Sans MS"/>
          <w:sz w:val="20"/>
          <w:szCs w:val="20"/>
          <w:u w:val="single"/>
        </w:rPr>
      </w:pPr>
      <w:r w:rsidRPr="008868AC">
        <w:rPr>
          <w:rFonts w:ascii="Comic Sans MS" w:hAnsi="Comic Sans MS"/>
          <w:sz w:val="20"/>
          <w:szCs w:val="20"/>
          <w:u w:val="single"/>
        </w:rPr>
        <w:t xml:space="preserve">ANSWER – </w:t>
      </w:r>
      <w:r w:rsidRPr="00277136">
        <w:rPr>
          <w:rFonts w:ascii="Comic Sans MS" w:hAnsi="Comic Sans MS"/>
          <w:b/>
          <w:sz w:val="20"/>
          <w:szCs w:val="20"/>
          <w:u w:val="single"/>
        </w:rPr>
        <w:t>42</w:t>
      </w:r>
      <w:r w:rsidRPr="00277136">
        <w:rPr>
          <w:rFonts w:ascii="Comic Sans MS" w:hAnsi="Comic Sans MS"/>
          <w:b/>
          <w:color w:val="0000FF"/>
          <w:sz w:val="20"/>
          <w:szCs w:val="20"/>
          <w:u w:val="single"/>
        </w:rPr>
        <w:t>8</w:t>
      </w:r>
      <w:r w:rsidRPr="00277136">
        <w:rPr>
          <w:rFonts w:ascii="Comic Sans MS" w:hAnsi="Comic Sans MS"/>
          <w:b/>
          <w:sz w:val="20"/>
          <w:szCs w:val="20"/>
          <w:u w:val="single"/>
        </w:rPr>
        <w:t>0</w:t>
      </w: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277136" w:rsidRPr="00277136" w:rsidRDefault="00277136" w:rsidP="0027713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4/3 </w:t>
      </w:r>
      <w:r>
        <w:rPr>
          <w:rFonts w:ascii="Comic Sans MS" w:hAnsi="Comic Sans MS"/>
          <w:b/>
          <w:u w:val="single"/>
        </w:rPr>
        <w:t>Negative numbers</w:t>
      </w:r>
    </w:p>
    <w:p w:rsidR="00877C83" w:rsidRDefault="00877C83" w:rsidP="00277136">
      <w:pPr>
        <w:rPr>
          <w:rFonts w:ascii="Comic Sans MS" w:hAnsi="Comic Sans MS"/>
          <w:sz w:val="22"/>
          <w:szCs w:val="22"/>
        </w:rPr>
      </w:pPr>
    </w:p>
    <w:p w:rsidR="00277136" w:rsidRPr="00264DD4" w:rsidRDefault="008151FB" w:rsidP="00277136">
      <w:pPr>
        <w:rPr>
          <w:rFonts w:ascii="Comic Sans MS" w:hAnsi="Comic Sans MS"/>
          <w:sz w:val="20"/>
          <w:szCs w:val="20"/>
        </w:rPr>
      </w:pPr>
      <w:r w:rsidRPr="008151FB">
        <w:rPr>
          <w:rFonts w:ascii="Comic Sans MS" w:hAnsi="Comic Sans MS"/>
          <w:b/>
          <w:sz w:val="20"/>
          <w:szCs w:val="20"/>
        </w:rPr>
        <w:t>Negative</w:t>
      </w:r>
      <w:r>
        <w:rPr>
          <w:rFonts w:ascii="Comic Sans MS" w:hAnsi="Comic Sans MS"/>
          <w:sz w:val="20"/>
          <w:szCs w:val="20"/>
        </w:rPr>
        <w:t xml:space="preserve"> numbers</w:t>
      </w:r>
      <w:r w:rsidR="00277136" w:rsidRPr="00264DD4">
        <w:rPr>
          <w:rFonts w:ascii="Comic Sans MS" w:hAnsi="Comic Sans MS"/>
          <w:sz w:val="20"/>
          <w:szCs w:val="20"/>
        </w:rPr>
        <w:t xml:space="preserve"> are numbers </w:t>
      </w:r>
      <w:r w:rsidR="00277136" w:rsidRPr="008151FB">
        <w:rPr>
          <w:rFonts w:ascii="Comic Sans MS" w:hAnsi="Comic Sans MS"/>
          <w:b/>
          <w:sz w:val="20"/>
          <w:szCs w:val="20"/>
        </w:rPr>
        <w:t>BELOW ZERO</w:t>
      </w:r>
    </w:p>
    <w:p w:rsidR="00D70609" w:rsidRDefault="00D70609" w:rsidP="00277136">
      <w:pPr>
        <w:rPr>
          <w:rFonts w:ascii="Comic Sans MS" w:hAnsi="Comic Sans MS"/>
          <w:sz w:val="22"/>
          <w:szCs w:val="22"/>
        </w:rPr>
      </w:pPr>
    </w:p>
    <w:p w:rsidR="00277136" w:rsidRPr="00D70609" w:rsidRDefault="00277136" w:rsidP="00D70609">
      <w:pPr>
        <w:jc w:val="center"/>
        <w:rPr>
          <w:rFonts w:ascii="Comic Sans MS" w:hAnsi="Comic Sans MS"/>
          <w:b/>
          <w:sz w:val="22"/>
          <w:szCs w:val="22"/>
          <w:u w:val="single"/>
        </w:rPr>
      </w:pPr>
      <w:r w:rsidRPr="00D70609">
        <w:rPr>
          <w:rFonts w:ascii="Comic Sans MS" w:hAnsi="Comic Sans MS"/>
          <w:b/>
          <w:sz w:val="22"/>
          <w:szCs w:val="22"/>
          <w:u w:val="single"/>
        </w:rPr>
        <w:t>Think of a number line</w:t>
      </w:r>
    </w:p>
    <w:p w:rsidR="00D70609" w:rsidRDefault="00D70609" w:rsidP="00277136">
      <w:pPr>
        <w:rPr>
          <w:rFonts w:ascii="Comic Sans MS" w:hAnsi="Comic Sans MS"/>
          <w:sz w:val="22"/>
          <w:szCs w:val="22"/>
        </w:rPr>
      </w:pPr>
    </w:p>
    <w:p w:rsidR="00277136" w:rsidRDefault="00277136" w:rsidP="00277136">
      <w:pPr>
        <w:pStyle w:val="ListParagraph"/>
        <w:numPr>
          <w:ilvl w:val="0"/>
          <w:numId w:val="38"/>
        </w:numPr>
        <w:rPr>
          <w:rFonts w:ascii="Comic Sans MS" w:hAnsi="Comic Sans MS"/>
          <w:b/>
          <w:sz w:val="20"/>
          <w:szCs w:val="20"/>
        </w:rPr>
      </w:pPr>
      <w:r w:rsidRPr="00264DD4">
        <w:rPr>
          <w:rFonts w:ascii="Comic Sans MS" w:hAnsi="Comic Sans MS"/>
          <w:b/>
          <w:sz w:val="20"/>
          <w:szCs w:val="20"/>
        </w:rPr>
        <w:t>Horizontal</w:t>
      </w:r>
      <w:r w:rsidR="00D70609" w:rsidRPr="00264DD4">
        <w:rPr>
          <w:rFonts w:ascii="Comic Sans MS" w:hAnsi="Comic Sans MS"/>
          <w:b/>
          <w:sz w:val="20"/>
          <w:szCs w:val="20"/>
        </w:rPr>
        <w:t xml:space="preserve"> number line</w:t>
      </w:r>
    </w:p>
    <w:p w:rsidR="00264DD4" w:rsidRPr="00264DD4" w:rsidRDefault="00264DD4" w:rsidP="00264DD4">
      <w:pPr>
        <w:pStyle w:val="ListParagraph"/>
        <w:rPr>
          <w:rFonts w:ascii="Comic Sans MS" w:hAnsi="Comic Sans MS"/>
          <w:b/>
          <w:sz w:val="20"/>
          <w:szCs w:val="20"/>
        </w:rPr>
      </w:pPr>
    </w:p>
    <w:p w:rsidR="00925518" w:rsidRDefault="00925518" w:rsidP="00925518">
      <w:pPr>
        <w:rPr>
          <w:rFonts w:ascii="Comic Sans MS" w:hAnsi="Comic Sans MS"/>
          <w:sz w:val="22"/>
          <w:szCs w:val="22"/>
        </w:rPr>
      </w:pPr>
      <w:r w:rsidRPr="00925518">
        <w:rPr>
          <w:rFonts w:ascii="Comic Sans MS" w:hAnsi="Comic Sans MS"/>
          <w:noProof/>
          <w:sz w:val="22"/>
          <w:szCs w:val="22"/>
        </w:rPr>
        <w:drawing>
          <wp:inline distT="0" distB="0" distL="0" distR="0">
            <wp:extent cx="3038475" cy="1009872"/>
            <wp:effectExtent l="19050" t="0" r="0" b="0"/>
            <wp:docPr id="2" name="irc_mi" descr="http://www.racemath.info/GRAPHICS/F1_Cars/Positive_Negative_Number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acemath.info/GRAPHICS/F1_Cars/Positive_Negative_Numbers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274" cy="101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518" w:rsidRDefault="00925518" w:rsidP="00925518">
      <w:pPr>
        <w:rPr>
          <w:rFonts w:ascii="Comic Sans MS" w:hAnsi="Comic Sans MS"/>
          <w:sz w:val="22"/>
          <w:szCs w:val="22"/>
        </w:rPr>
      </w:pPr>
    </w:p>
    <w:p w:rsidR="00D70609" w:rsidRDefault="00D70609" w:rsidP="00925518">
      <w:pPr>
        <w:rPr>
          <w:rFonts w:ascii="Comic Sans MS" w:hAnsi="Comic Sans MS"/>
          <w:sz w:val="22"/>
          <w:szCs w:val="22"/>
        </w:rPr>
      </w:pPr>
    </w:p>
    <w:p w:rsidR="00277136" w:rsidRDefault="00925518" w:rsidP="00925518">
      <w:pPr>
        <w:pStyle w:val="ListParagraph"/>
        <w:numPr>
          <w:ilvl w:val="0"/>
          <w:numId w:val="38"/>
        </w:numPr>
        <w:rPr>
          <w:rFonts w:ascii="Comic Sans MS" w:hAnsi="Comic Sans MS"/>
          <w:b/>
          <w:sz w:val="20"/>
          <w:szCs w:val="20"/>
        </w:rPr>
      </w:pPr>
      <w:r w:rsidRPr="00264DD4">
        <w:rPr>
          <w:rFonts w:ascii="Comic Sans MS" w:hAnsi="Comic Sans MS"/>
          <w:b/>
          <w:sz w:val="20"/>
          <w:szCs w:val="20"/>
        </w:rPr>
        <w:t>Vertical</w:t>
      </w:r>
      <w:r w:rsidR="00D70609" w:rsidRPr="00264DD4">
        <w:rPr>
          <w:rFonts w:ascii="Comic Sans MS" w:hAnsi="Comic Sans MS"/>
          <w:b/>
          <w:sz w:val="20"/>
          <w:szCs w:val="20"/>
        </w:rPr>
        <w:t xml:space="preserve"> number line</w:t>
      </w:r>
    </w:p>
    <w:p w:rsidR="00264DD4" w:rsidRPr="00264DD4" w:rsidRDefault="00264DD4" w:rsidP="00264DD4">
      <w:pPr>
        <w:pStyle w:val="ListParagraph"/>
        <w:rPr>
          <w:rFonts w:ascii="Comic Sans MS" w:hAnsi="Comic Sans MS"/>
          <w:b/>
          <w:sz w:val="20"/>
          <w:szCs w:val="20"/>
        </w:rPr>
      </w:pPr>
    </w:p>
    <w:p w:rsidR="00925518" w:rsidRDefault="00797826" w:rsidP="0092551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  <w:lang w:val="en-US" w:eastAsia="zh-TW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1506855</wp:posOffset>
                </wp:positionH>
                <wp:positionV relativeFrom="paragraph">
                  <wp:posOffset>374650</wp:posOffset>
                </wp:positionV>
                <wp:extent cx="1320165" cy="268605"/>
                <wp:effectExtent l="0" t="0" r="0" b="2540"/>
                <wp:wrapNone/>
                <wp:docPr id="512" name="Text Box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925518" w:rsidRDefault="00A8299C">
                            <w:pPr>
                              <w:rPr>
                                <w:rFonts w:ascii="Comic Sans MS" w:hAnsi="Comic Sans MS"/>
                                <w:b/>
                                <w:color w:val="6600FF"/>
                                <w:sz w:val="20"/>
                                <w:szCs w:val="20"/>
                              </w:rPr>
                            </w:pPr>
                            <w:r w:rsidRPr="00925518">
                              <w:rPr>
                                <w:rFonts w:ascii="Comic Sans MS" w:hAnsi="Comic Sans MS"/>
                                <w:b/>
                                <w:color w:val="6600FF"/>
                                <w:sz w:val="20"/>
                                <w:szCs w:val="20"/>
                              </w:rPr>
                              <w:t>Positive numbers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43" o:spid="_x0000_s1028" type="#_x0000_t202" style="position:absolute;margin-left:118.65pt;margin-top:29.5pt;width:103.95pt;height:21.1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4IK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" filled="f" stroked="f">
                <v:textbox>
                  <w:txbxContent>
                    <w:p w:rsidR="00A8299C" w:rsidRPr="00925518" w:rsidRDefault="00A8299C">
                      <w:pPr>
                        <w:rPr>
                          <w:rFonts w:ascii="Comic Sans MS" w:hAnsi="Comic Sans MS"/>
                          <w:b/>
                          <w:color w:val="6600FF"/>
                          <w:sz w:val="20"/>
                          <w:szCs w:val="20"/>
                        </w:rPr>
                      </w:pPr>
                      <w:r w:rsidRPr="00925518">
                        <w:rPr>
                          <w:rFonts w:ascii="Comic Sans MS" w:hAnsi="Comic Sans MS"/>
                          <w:b/>
                          <w:color w:val="6600FF"/>
                          <w:sz w:val="20"/>
                          <w:szCs w:val="20"/>
                        </w:rPr>
                        <w:t>Positive numbers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1535430</wp:posOffset>
                </wp:positionH>
                <wp:positionV relativeFrom="paragraph">
                  <wp:posOffset>1765300</wp:posOffset>
                </wp:positionV>
                <wp:extent cx="1320165" cy="268605"/>
                <wp:effectExtent l="0" t="0" r="0" b="2540"/>
                <wp:wrapNone/>
                <wp:docPr id="319" name="Text Box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925518" w:rsidRDefault="00A8299C" w:rsidP="00D70609">
                            <w:pPr>
                              <w:rPr>
                                <w:rFonts w:ascii="Comic Sans MS" w:hAnsi="Comic Sans MS"/>
                                <w:b/>
                                <w:color w:val="6600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6600FF"/>
                                <w:sz w:val="20"/>
                                <w:szCs w:val="20"/>
                              </w:rPr>
                              <w:t>Nega</w:t>
                            </w:r>
                            <w:r w:rsidRPr="00925518">
                              <w:rPr>
                                <w:rFonts w:ascii="Comic Sans MS" w:hAnsi="Comic Sans MS"/>
                                <w:b/>
                                <w:color w:val="6600FF"/>
                                <w:sz w:val="20"/>
                                <w:szCs w:val="20"/>
                              </w:rPr>
                              <w:t>tive numbers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44" o:spid="_x0000_s1029" type="#_x0000_t202" style="position:absolute;margin-left:120.9pt;margin-top:139pt;width:103.95pt;height:21.1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GHj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" filled="f" stroked="f">
                <v:textbox>
                  <w:txbxContent>
                    <w:p w:rsidR="00A8299C" w:rsidRPr="00925518" w:rsidRDefault="00A8299C" w:rsidP="00D70609">
                      <w:pPr>
                        <w:rPr>
                          <w:rFonts w:ascii="Comic Sans MS" w:hAnsi="Comic Sans MS"/>
                          <w:b/>
                          <w:color w:val="6600FF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6600FF"/>
                          <w:sz w:val="20"/>
                          <w:szCs w:val="20"/>
                        </w:rPr>
                        <w:t>Nega</w:t>
                      </w:r>
                      <w:r w:rsidRPr="00925518">
                        <w:rPr>
                          <w:rFonts w:ascii="Comic Sans MS" w:hAnsi="Comic Sans MS"/>
                          <w:b/>
                          <w:color w:val="6600FF"/>
                          <w:sz w:val="20"/>
                          <w:szCs w:val="20"/>
                        </w:rPr>
                        <w:t>tive numbers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1861820</wp:posOffset>
                </wp:positionH>
                <wp:positionV relativeFrom="paragraph">
                  <wp:posOffset>1311275</wp:posOffset>
                </wp:positionV>
                <wp:extent cx="190500" cy="390525"/>
                <wp:effectExtent l="19050" t="8255" r="19050" b="20320"/>
                <wp:wrapNone/>
                <wp:docPr id="318" name="AutoShape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390525"/>
                        </a:xfrm>
                        <a:prstGeom prst="downArrow">
                          <a:avLst>
                            <a:gd name="adj1" fmla="val 50000"/>
                            <a:gd name="adj2" fmla="val 5125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9187A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742" o:spid="_x0000_s1026" type="#_x0000_t67" style="position:absolute;margin-left:146.6pt;margin-top:103.25pt;width:15pt;height:30.7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" fillcolor="red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1861820</wp:posOffset>
                </wp:positionH>
                <wp:positionV relativeFrom="paragraph">
                  <wp:posOffset>720725</wp:posOffset>
                </wp:positionV>
                <wp:extent cx="190500" cy="447675"/>
                <wp:effectExtent l="19050" t="17780" r="19050" b="10795"/>
                <wp:wrapNone/>
                <wp:docPr id="317" name="AutoShape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447675"/>
                        </a:xfrm>
                        <a:prstGeom prst="upArrow">
                          <a:avLst>
                            <a:gd name="adj1" fmla="val 50000"/>
                            <a:gd name="adj2" fmla="val 5875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508FA0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1741" o:spid="_x0000_s1026" type="#_x0000_t68" style="position:absolute;margin-left:146.6pt;margin-top:56.75pt;width:15pt;height:35.2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" fillcolor="red"/>
            </w:pict>
          </mc:Fallback>
        </mc:AlternateContent>
      </w:r>
      <w:r w:rsidR="00925518" w:rsidRPr="00925518">
        <w:rPr>
          <w:rFonts w:ascii="Comic Sans MS" w:hAnsi="Comic Sans MS"/>
          <w:noProof/>
          <w:sz w:val="22"/>
          <w:szCs w:val="22"/>
        </w:rPr>
        <w:drawing>
          <wp:inline distT="0" distB="0" distL="0" distR="0">
            <wp:extent cx="1803710" cy="2406650"/>
            <wp:effectExtent l="19050" t="0" r="6040" b="0"/>
            <wp:docPr id="3" name="irc_mi" descr="http://letsplaymath.files.wordpress.com/2007/01/negativenumbers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etsplaymath.files.wordpress.com/2007/01/negativenumbers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71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518" w:rsidRDefault="00925518" w:rsidP="00925518">
      <w:pPr>
        <w:rPr>
          <w:rFonts w:ascii="Comic Sans MS" w:hAnsi="Comic Sans MS"/>
          <w:sz w:val="22"/>
          <w:szCs w:val="22"/>
        </w:rPr>
      </w:pPr>
    </w:p>
    <w:p w:rsidR="00901E42" w:rsidRDefault="00797826" w:rsidP="00901E4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3323590</wp:posOffset>
                </wp:positionH>
                <wp:positionV relativeFrom="paragraph">
                  <wp:posOffset>-235585</wp:posOffset>
                </wp:positionV>
                <wp:extent cx="27940" cy="10067925"/>
                <wp:effectExtent l="10160" t="9525" r="9525" b="9525"/>
                <wp:wrapNone/>
                <wp:docPr id="316" name="AutoShape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94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12939" id="AutoShape 1923" o:spid="_x0000_s1026" type="#_x0000_t32" style="position:absolute;margin-left:261.7pt;margin-top:-18.55pt;width:2.2pt;height:792.75pt;flip:x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"/>
            </w:pict>
          </mc:Fallback>
        </mc:AlternateContent>
      </w:r>
      <w:r w:rsidR="00901E42">
        <w:rPr>
          <w:rFonts w:ascii="Comic Sans MS" w:hAnsi="Comic Sans MS"/>
          <w:b/>
        </w:rPr>
        <w:t xml:space="preserve">4/4 </w:t>
      </w:r>
      <w:r w:rsidR="00901E42">
        <w:rPr>
          <w:rFonts w:ascii="Comic Sans MS" w:hAnsi="Comic Sans MS"/>
          <w:b/>
          <w:u w:val="single"/>
        </w:rPr>
        <w:t>Place value</w:t>
      </w:r>
    </w:p>
    <w:p w:rsidR="00901E42" w:rsidRDefault="00901E42" w:rsidP="00D70609">
      <w:pPr>
        <w:rPr>
          <w:rFonts w:ascii="Comic Sans MS" w:hAnsi="Comic Sans MS"/>
          <w:b/>
        </w:rPr>
      </w:pPr>
    </w:p>
    <w:tbl>
      <w:tblPr>
        <w:tblStyle w:val="TableGrid"/>
        <w:tblpPr w:leftFromText="180" w:rightFromText="180" w:vertAnchor="text" w:horzAnchor="page" w:tblpX="2038" w:tblpY="-67"/>
        <w:tblW w:w="0" w:type="auto"/>
        <w:tblLayout w:type="fixed"/>
        <w:tblLook w:val="04A0" w:firstRow="1" w:lastRow="0" w:firstColumn="1" w:lastColumn="0" w:noHBand="0" w:noVBand="1"/>
      </w:tblPr>
      <w:tblGrid>
        <w:gridCol w:w="405"/>
        <w:gridCol w:w="446"/>
        <w:gridCol w:w="425"/>
        <w:gridCol w:w="425"/>
      </w:tblGrid>
      <w:tr w:rsidR="00901E42" w:rsidTr="00901E42">
        <w:trPr>
          <w:cantSplit/>
          <w:trHeight w:val="1407"/>
        </w:trPr>
        <w:tc>
          <w:tcPr>
            <w:tcW w:w="405" w:type="dxa"/>
            <w:textDirection w:val="btLr"/>
            <w:vAlign w:val="center"/>
          </w:tcPr>
          <w:p w:rsidR="00901E42" w:rsidRPr="00B933F7" w:rsidRDefault="00901E42" w:rsidP="00901E42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thousands</w:t>
            </w:r>
          </w:p>
        </w:tc>
        <w:tc>
          <w:tcPr>
            <w:tcW w:w="446" w:type="dxa"/>
            <w:textDirection w:val="btLr"/>
            <w:vAlign w:val="center"/>
          </w:tcPr>
          <w:p w:rsidR="00901E42" w:rsidRPr="00B933F7" w:rsidRDefault="00901E42" w:rsidP="00901E42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hundreds</w:t>
            </w:r>
          </w:p>
        </w:tc>
        <w:tc>
          <w:tcPr>
            <w:tcW w:w="425" w:type="dxa"/>
            <w:textDirection w:val="btLr"/>
            <w:vAlign w:val="center"/>
          </w:tcPr>
          <w:p w:rsidR="00901E42" w:rsidRPr="00B933F7" w:rsidRDefault="00901E42" w:rsidP="00901E42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tens</w:t>
            </w:r>
          </w:p>
        </w:tc>
        <w:tc>
          <w:tcPr>
            <w:tcW w:w="425" w:type="dxa"/>
            <w:textDirection w:val="btLr"/>
            <w:vAlign w:val="center"/>
          </w:tcPr>
          <w:p w:rsidR="00901E42" w:rsidRPr="00B933F7" w:rsidRDefault="00901E42" w:rsidP="00901E42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units</w:t>
            </w:r>
          </w:p>
        </w:tc>
      </w:tr>
      <w:tr w:rsidR="00901E42" w:rsidTr="00901E42">
        <w:trPr>
          <w:trHeight w:val="383"/>
        </w:trPr>
        <w:tc>
          <w:tcPr>
            <w:tcW w:w="405" w:type="dxa"/>
            <w:vAlign w:val="center"/>
          </w:tcPr>
          <w:p w:rsidR="00901E42" w:rsidRPr="000B2CA1" w:rsidRDefault="00901E42" w:rsidP="00901E42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FF0000"/>
                <w:sz w:val="22"/>
                <w:szCs w:val="22"/>
              </w:rPr>
              <w:t>3</w:t>
            </w:r>
          </w:p>
        </w:tc>
        <w:tc>
          <w:tcPr>
            <w:tcW w:w="446" w:type="dxa"/>
            <w:vAlign w:val="center"/>
          </w:tcPr>
          <w:p w:rsidR="00901E42" w:rsidRPr="00B933F7" w:rsidRDefault="00901E42" w:rsidP="00901E42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7</w:t>
            </w:r>
          </w:p>
        </w:tc>
        <w:tc>
          <w:tcPr>
            <w:tcW w:w="425" w:type="dxa"/>
            <w:vAlign w:val="center"/>
          </w:tcPr>
          <w:p w:rsidR="00901E42" w:rsidRPr="00901E42" w:rsidRDefault="00901E42" w:rsidP="00901E42">
            <w:pPr>
              <w:jc w:val="center"/>
              <w:rPr>
                <w:rFonts w:ascii="Comic Sans MS" w:hAnsi="Comic Sans MS"/>
                <w:b/>
                <w:color w:val="00B050"/>
                <w:sz w:val="22"/>
                <w:szCs w:val="22"/>
              </w:rPr>
            </w:pPr>
            <w:r w:rsidRPr="00901E42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4</w:t>
            </w:r>
          </w:p>
        </w:tc>
        <w:tc>
          <w:tcPr>
            <w:tcW w:w="425" w:type="dxa"/>
            <w:vAlign w:val="center"/>
          </w:tcPr>
          <w:p w:rsidR="00901E42" w:rsidRPr="00901E42" w:rsidRDefault="00901E42" w:rsidP="00901E42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901E42">
              <w:rPr>
                <w:rFonts w:ascii="Comic Sans MS" w:hAnsi="Comic Sans MS"/>
                <w:b/>
                <w:sz w:val="22"/>
                <w:szCs w:val="22"/>
              </w:rPr>
              <w:t>8</w:t>
            </w:r>
          </w:p>
        </w:tc>
      </w:tr>
    </w:tbl>
    <w:p w:rsidR="00901E42" w:rsidRDefault="00901E42" w:rsidP="00D70609">
      <w:pPr>
        <w:rPr>
          <w:rFonts w:ascii="Comic Sans MS" w:hAnsi="Comic Sans MS"/>
          <w:b/>
        </w:rPr>
      </w:pPr>
    </w:p>
    <w:p w:rsidR="00901E42" w:rsidRDefault="00901E42" w:rsidP="00D70609">
      <w:pPr>
        <w:rPr>
          <w:rFonts w:ascii="Comic Sans MS" w:hAnsi="Comic Sans MS"/>
          <w:b/>
        </w:rPr>
      </w:pPr>
    </w:p>
    <w:p w:rsidR="00901E42" w:rsidRDefault="00901E42" w:rsidP="00D70609">
      <w:pPr>
        <w:rPr>
          <w:rFonts w:ascii="Comic Sans MS" w:hAnsi="Comic Sans MS"/>
          <w:b/>
        </w:rPr>
      </w:pPr>
    </w:p>
    <w:p w:rsidR="00901E42" w:rsidRDefault="00901E42" w:rsidP="00D70609">
      <w:pPr>
        <w:rPr>
          <w:rFonts w:ascii="Comic Sans MS" w:hAnsi="Comic Sans MS"/>
          <w:b/>
        </w:rPr>
      </w:pPr>
    </w:p>
    <w:p w:rsidR="00901E42" w:rsidRDefault="00901E42" w:rsidP="00D70609">
      <w:pPr>
        <w:rPr>
          <w:rFonts w:ascii="Comic Sans MS" w:hAnsi="Comic Sans MS"/>
          <w:b/>
        </w:rPr>
      </w:pPr>
    </w:p>
    <w:p w:rsidR="00901E42" w:rsidRDefault="00797826" w:rsidP="00D70609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1684655</wp:posOffset>
                </wp:positionH>
                <wp:positionV relativeFrom="paragraph">
                  <wp:posOffset>97155</wp:posOffset>
                </wp:positionV>
                <wp:extent cx="0" cy="742950"/>
                <wp:effectExtent l="57150" t="19050" r="57150" b="9525"/>
                <wp:wrapNone/>
                <wp:docPr id="315" name="AutoShap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42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CBD85" id="AutoShape 1778" o:spid="_x0000_s1026" type="#_x0000_t32" style="position:absolute;margin-left:132.65pt;margin-top:7.65pt;width:0;height:58.5pt;flip:y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1427480</wp:posOffset>
                </wp:positionH>
                <wp:positionV relativeFrom="paragraph">
                  <wp:posOffset>87630</wp:posOffset>
                </wp:positionV>
                <wp:extent cx="0" cy="542925"/>
                <wp:effectExtent l="57150" t="19050" r="57150" b="9525"/>
                <wp:wrapNone/>
                <wp:docPr id="314" name="AutoShap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42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7AD9A" id="AutoShape 1777" o:spid="_x0000_s1026" type="#_x0000_t32" style="position:absolute;margin-left:112.4pt;margin-top:6.9pt;width:0;height:42.75pt;flip:y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" strokecolor="#00b050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1151255</wp:posOffset>
                </wp:positionH>
                <wp:positionV relativeFrom="paragraph">
                  <wp:posOffset>78105</wp:posOffset>
                </wp:positionV>
                <wp:extent cx="0" cy="342900"/>
                <wp:effectExtent l="57150" t="19050" r="57150" b="9525"/>
                <wp:wrapNone/>
                <wp:docPr id="313" name="AutoShap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763D9" id="AutoShape 1776" o:spid="_x0000_s1026" type="#_x0000_t32" style="position:absolute;margin-left:90.65pt;margin-top:6.15pt;width:0;height:27pt;flip:y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" strokecolor="blue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865505</wp:posOffset>
                </wp:positionH>
                <wp:positionV relativeFrom="paragraph">
                  <wp:posOffset>68580</wp:posOffset>
                </wp:positionV>
                <wp:extent cx="0" cy="123825"/>
                <wp:effectExtent l="57150" t="19050" r="57150" b="9525"/>
                <wp:wrapNone/>
                <wp:docPr id="312" name="AutoShap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957CE" id="AutoShape 1775" o:spid="_x0000_s1026" type="#_x0000_t32" style="position:absolute;margin-left:68.15pt;margin-top:5.4pt;width:0;height:9.75pt;flip:y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" strokecolor="red">
                <v:stroke endarrow="block"/>
              </v:shape>
            </w:pict>
          </mc:Fallback>
        </mc:AlternateContent>
      </w:r>
    </w:p>
    <w:p w:rsidR="00901E42" w:rsidRDefault="00901E42" w:rsidP="00D70609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</w:rPr>
        <w:t xml:space="preserve">         </w:t>
      </w:r>
      <w:r w:rsidRPr="00901E42">
        <w:rPr>
          <w:rFonts w:ascii="Comic Sans MS" w:hAnsi="Comic Sans MS"/>
          <w:b/>
          <w:color w:val="FF0000"/>
        </w:rPr>
        <w:t>3000</w:t>
      </w:r>
    </w:p>
    <w:p w:rsidR="00901E42" w:rsidRDefault="00901E42" w:rsidP="00D70609">
      <w:pPr>
        <w:rPr>
          <w:rFonts w:ascii="Comic Sans MS" w:hAnsi="Comic Sans MS"/>
          <w:b/>
          <w:color w:val="0000FF"/>
        </w:rPr>
      </w:pPr>
      <w:r>
        <w:rPr>
          <w:rFonts w:ascii="Comic Sans MS" w:hAnsi="Comic Sans MS"/>
          <w:b/>
          <w:color w:val="FF0000"/>
        </w:rPr>
        <w:t xml:space="preserve">                </w:t>
      </w:r>
      <w:r w:rsidRPr="00901E42">
        <w:rPr>
          <w:rFonts w:ascii="Comic Sans MS" w:hAnsi="Comic Sans MS"/>
          <w:b/>
          <w:color w:val="0000FF"/>
        </w:rPr>
        <w:t>700</w:t>
      </w:r>
    </w:p>
    <w:p w:rsidR="00901E42" w:rsidRDefault="00901E42" w:rsidP="00D70609">
      <w:pPr>
        <w:rPr>
          <w:rFonts w:ascii="Comic Sans MS" w:hAnsi="Comic Sans MS"/>
          <w:b/>
          <w:color w:val="00B050"/>
        </w:rPr>
      </w:pPr>
      <w:r>
        <w:rPr>
          <w:rFonts w:ascii="Comic Sans MS" w:hAnsi="Comic Sans MS"/>
          <w:b/>
          <w:color w:val="0000FF"/>
        </w:rPr>
        <w:t xml:space="preserve">                     </w:t>
      </w:r>
      <w:r w:rsidRPr="00901E42">
        <w:rPr>
          <w:rFonts w:ascii="Comic Sans MS" w:hAnsi="Comic Sans MS"/>
          <w:b/>
          <w:color w:val="00B050"/>
        </w:rPr>
        <w:t>40</w:t>
      </w:r>
    </w:p>
    <w:p w:rsidR="00901E42" w:rsidRPr="00901E42" w:rsidRDefault="00901E42" w:rsidP="00D70609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color w:val="00B050"/>
        </w:rPr>
        <w:t xml:space="preserve">                        </w:t>
      </w:r>
      <w:r w:rsidRPr="00901E42">
        <w:rPr>
          <w:rFonts w:ascii="Comic Sans MS" w:hAnsi="Comic Sans MS"/>
          <w:b/>
        </w:rPr>
        <w:t xml:space="preserve"> 8</w:t>
      </w:r>
    </w:p>
    <w:p w:rsidR="00901E42" w:rsidRDefault="00901E42" w:rsidP="00D70609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</w:t>
      </w:r>
    </w:p>
    <w:p w:rsidR="00901E42" w:rsidRDefault="00797826" w:rsidP="00D70609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3332480</wp:posOffset>
                </wp:positionH>
                <wp:positionV relativeFrom="paragraph">
                  <wp:posOffset>146685</wp:posOffset>
                </wp:positionV>
                <wp:extent cx="3448050" cy="0"/>
                <wp:effectExtent l="9525" t="9525" r="9525" b="9525"/>
                <wp:wrapNone/>
                <wp:docPr id="311" name="AutoShape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8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F6C4B" id="AutoShape 1925" o:spid="_x0000_s1026" type="#_x0000_t32" style="position:absolute;margin-left:262.4pt;margin-top:11.55pt;width:271.5pt;height:0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-172720</wp:posOffset>
                </wp:positionH>
                <wp:positionV relativeFrom="paragraph">
                  <wp:posOffset>51435</wp:posOffset>
                </wp:positionV>
                <wp:extent cx="3514725" cy="0"/>
                <wp:effectExtent l="9525" t="9525" r="9525" b="9525"/>
                <wp:wrapNone/>
                <wp:docPr id="310" name="AutoShape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4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A4361" id="AutoShape 1924" o:spid="_x0000_s1026" type="#_x0000_t32" style="position:absolute;margin-left:-13.6pt;margin-top:4.05pt;width:276.75pt;height:0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"/>
            </w:pict>
          </mc:Fallback>
        </mc:AlternateContent>
      </w:r>
    </w:p>
    <w:p w:rsidR="00D70609" w:rsidRDefault="00901E42" w:rsidP="00D7060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4/5</w:t>
      </w:r>
      <w:r w:rsidR="00D70609">
        <w:rPr>
          <w:rFonts w:ascii="Comic Sans MS" w:hAnsi="Comic Sans MS"/>
          <w:b/>
        </w:rPr>
        <w:t xml:space="preserve"> </w:t>
      </w:r>
      <w:r w:rsidR="00D70609">
        <w:rPr>
          <w:rFonts w:ascii="Comic Sans MS" w:hAnsi="Comic Sans MS"/>
          <w:b/>
          <w:u w:val="single"/>
        </w:rPr>
        <w:t>Roman Numerals to 100</w:t>
      </w:r>
    </w:p>
    <w:p w:rsidR="00D70609" w:rsidRDefault="00D70609" w:rsidP="00D70609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</w:t>
      </w:r>
      <w:r w:rsidRPr="00D70609">
        <w:rPr>
          <w:rFonts w:ascii="Comic Sans MS" w:hAnsi="Comic Sans MS"/>
          <w:sz w:val="20"/>
          <w:szCs w:val="20"/>
        </w:rPr>
        <w:t>he numbers 1-100 are constructed from these:</w:t>
      </w:r>
    </w:p>
    <w:p w:rsidR="00D70609" w:rsidRPr="00D70609" w:rsidRDefault="00797826" w:rsidP="00D70609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1122680</wp:posOffset>
                </wp:positionH>
                <wp:positionV relativeFrom="paragraph">
                  <wp:posOffset>89535</wp:posOffset>
                </wp:positionV>
                <wp:extent cx="904875" cy="1228725"/>
                <wp:effectExtent l="9525" t="11430" r="9525" b="7620"/>
                <wp:wrapNone/>
                <wp:docPr id="308" name="AutoShap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" cy="1228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AAEE55" id="AutoShape 1748" o:spid="_x0000_s1026" style="position:absolute;margin-left:88.4pt;margin-top:7.05pt;width:71.25pt;height:96.7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" filled="f"/>
            </w:pict>
          </mc:Fallback>
        </mc:AlternateContent>
      </w:r>
    </w:p>
    <w:p w:rsidR="00925518" w:rsidRDefault="00D70609" w:rsidP="00D70609">
      <w:pPr>
        <w:jc w:val="center"/>
        <w:rPr>
          <w:rFonts w:ascii="Comic Sans MS" w:hAnsi="Comic Sans MS"/>
        </w:rPr>
      </w:pPr>
      <w:r w:rsidRPr="00717B0F">
        <w:rPr>
          <w:rStyle w:val="roman"/>
          <w:rFonts w:ascii="Comic Sans MS" w:hAnsi="Comic Sans MS"/>
        </w:rPr>
        <w:t>I</w:t>
      </w:r>
      <w:r w:rsidRPr="00717B0F">
        <w:rPr>
          <w:rFonts w:ascii="Comic Sans MS" w:hAnsi="Comic Sans MS"/>
        </w:rPr>
        <w:t xml:space="preserve"> = 1</w:t>
      </w:r>
      <w:r w:rsidRPr="00717B0F">
        <w:rPr>
          <w:rFonts w:ascii="Comic Sans MS" w:hAnsi="Comic Sans MS"/>
        </w:rPr>
        <w:br/>
      </w:r>
      <w:r w:rsidRPr="00717B0F">
        <w:rPr>
          <w:rStyle w:val="roman"/>
          <w:rFonts w:ascii="Comic Sans MS" w:hAnsi="Comic Sans MS"/>
        </w:rPr>
        <w:t>V</w:t>
      </w:r>
      <w:r w:rsidRPr="00717B0F">
        <w:rPr>
          <w:rFonts w:ascii="Comic Sans MS" w:hAnsi="Comic Sans MS"/>
        </w:rPr>
        <w:t xml:space="preserve"> = 5</w:t>
      </w:r>
      <w:r w:rsidRPr="00717B0F">
        <w:rPr>
          <w:rFonts w:ascii="Comic Sans MS" w:hAnsi="Comic Sans MS"/>
        </w:rPr>
        <w:br/>
      </w:r>
      <w:r w:rsidRPr="00717B0F">
        <w:rPr>
          <w:rStyle w:val="roman"/>
          <w:rFonts w:ascii="Comic Sans MS" w:hAnsi="Comic Sans MS"/>
        </w:rPr>
        <w:t>X</w:t>
      </w:r>
      <w:r w:rsidRPr="00717B0F">
        <w:rPr>
          <w:rFonts w:ascii="Comic Sans MS" w:hAnsi="Comic Sans MS"/>
        </w:rPr>
        <w:t xml:space="preserve"> = 10</w:t>
      </w:r>
      <w:r w:rsidRPr="00717B0F">
        <w:rPr>
          <w:rFonts w:ascii="Comic Sans MS" w:hAnsi="Comic Sans MS"/>
        </w:rPr>
        <w:br/>
      </w:r>
      <w:r w:rsidRPr="00717B0F">
        <w:rPr>
          <w:rStyle w:val="roman"/>
          <w:rFonts w:ascii="Comic Sans MS" w:hAnsi="Comic Sans MS"/>
        </w:rPr>
        <w:t>L</w:t>
      </w:r>
      <w:r w:rsidRPr="00717B0F">
        <w:rPr>
          <w:rFonts w:ascii="Comic Sans MS" w:hAnsi="Comic Sans MS"/>
        </w:rPr>
        <w:t xml:space="preserve"> = 50</w:t>
      </w:r>
      <w:r w:rsidRPr="00717B0F">
        <w:rPr>
          <w:rFonts w:ascii="Comic Sans MS" w:hAnsi="Comic Sans MS"/>
        </w:rPr>
        <w:br/>
      </w:r>
      <w:r w:rsidRPr="00717B0F">
        <w:rPr>
          <w:rStyle w:val="roman"/>
          <w:rFonts w:ascii="Comic Sans MS" w:hAnsi="Comic Sans MS"/>
        </w:rPr>
        <w:t>C</w:t>
      </w:r>
      <w:r w:rsidRPr="00717B0F">
        <w:rPr>
          <w:rFonts w:ascii="Comic Sans MS" w:hAnsi="Comic Sans MS"/>
        </w:rPr>
        <w:t xml:space="preserve"> = 100</w:t>
      </w:r>
    </w:p>
    <w:p w:rsidR="00D70609" w:rsidRDefault="00D70609" w:rsidP="00D70609">
      <w:pPr>
        <w:jc w:val="center"/>
        <w:rPr>
          <w:rFonts w:ascii="Comic Sans MS" w:hAnsi="Comic Sans MS"/>
          <w:sz w:val="22"/>
          <w:szCs w:val="22"/>
        </w:rPr>
      </w:pPr>
    </w:p>
    <w:p w:rsidR="00925518" w:rsidRDefault="00797826" w:rsidP="0092551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3332480</wp:posOffset>
                </wp:positionH>
                <wp:positionV relativeFrom="paragraph">
                  <wp:posOffset>1988185</wp:posOffset>
                </wp:positionV>
                <wp:extent cx="3448050" cy="0"/>
                <wp:effectExtent l="9525" t="9525" r="9525" b="9525"/>
                <wp:wrapNone/>
                <wp:docPr id="305" name="AutoShape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8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FF437" id="AutoShape 1926" o:spid="_x0000_s1026" type="#_x0000_t32" style="position:absolute;margin-left:262.4pt;margin-top:156.55pt;width:271.5pt;height:0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nBlIwIAAEA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"/>
            </w:pict>
          </mc:Fallback>
        </mc:AlternateContent>
      </w:r>
      <w:r w:rsidR="00D70609">
        <w:rPr>
          <w:noProof/>
        </w:rPr>
        <w:drawing>
          <wp:inline distT="0" distB="0" distL="0" distR="0">
            <wp:extent cx="3137535" cy="4343400"/>
            <wp:effectExtent l="19050" t="0" r="5715" b="0"/>
            <wp:docPr id="22" name="irc_mi" descr="http://image.mathcaptain.com/cms/images/39/roman-numerals-1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.mathcaptain.com/cms/images/39/roman-numerals-1-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518" w:rsidRDefault="00925518" w:rsidP="00925518">
      <w:pPr>
        <w:rPr>
          <w:rFonts w:ascii="Comic Sans MS" w:hAnsi="Comic Sans MS"/>
          <w:sz w:val="22"/>
          <w:szCs w:val="22"/>
        </w:rPr>
      </w:pPr>
    </w:p>
    <w:p w:rsidR="00901E42" w:rsidRDefault="00901E42" w:rsidP="00D70609">
      <w:pPr>
        <w:rPr>
          <w:rFonts w:ascii="Comic Sans MS" w:hAnsi="Comic Sans MS"/>
          <w:b/>
        </w:rPr>
      </w:pPr>
    </w:p>
    <w:p w:rsidR="00D70609" w:rsidRDefault="00901E42" w:rsidP="00D7060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4/6</w:t>
      </w:r>
      <w:r w:rsidR="00D70609">
        <w:rPr>
          <w:rFonts w:ascii="Comic Sans MS" w:hAnsi="Comic Sans MS"/>
          <w:b/>
        </w:rPr>
        <w:t xml:space="preserve"> </w:t>
      </w:r>
      <w:r w:rsidR="00D70609">
        <w:rPr>
          <w:rFonts w:ascii="Comic Sans MS" w:hAnsi="Comic Sans MS"/>
          <w:b/>
          <w:u w:val="single"/>
        </w:rPr>
        <w:t>Add &amp; subtract</w:t>
      </w:r>
    </w:p>
    <w:p w:rsidR="00925518" w:rsidRDefault="00925518" w:rsidP="00B214C3">
      <w:pPr>
        <w:rPr>
          <w:rFonts w:ascii="Comic Sans MS" w:hAnsi="Comic Sans MS"/>
          <w:sz w:val="22"/>
          <w:szCs w:val="22"/>
        </w:rPr>
      </w:pPr>
    </w:p>
    <w:p w:rsidR="00B214C3" w:rsidRPr="00B214C3" w:rsidRDefault="00B214C3" w:rsidP="00B214C3">
      <w:pPr>
        <w:pStyle w:val="ListParagraph"/>
        <w:numPr>
          <w:ilvl w:val="0"/>
          <w:numId w:val="40"/>
        </w:numPr>
        <w:rPr>
          <w:rFonts w:ascii="Comic Sans MS" w:hAnsi="Comic Sans MS"/>
          <w:b/>
          <w:color w:val="FF0000"/>
          <w:sz w:val="20"/>
          <w:szCs w:val="20"/>
        </w:rPr>
      </w:pPr>
      <w:r w:rsidRPr="00B214C3">
        <w:rPr>
          <w:rFonts w:ascii="Comic Sans MS" w:hAnsi="Comic Sans MS"/>
          <w:b/>
          <w:color w:val="FF0000"/>
          <w:sz w:val="20"/>
          <w:szCs w:val="20"/>
        </w:rPr>
        <w:t>Line up digits from right to left</w:t>
      </w:r>
    </w:p>
    <w:p w:rsidR="00925518" w:rsidRDefault="00B214C3" w:rsidP="00925518">
      <w:pPr>
        <w:rPr>
          <w:rFonts w:ascii="Comic Sans MS" w:hAnsi="Comic Sans MS"/>
          <w:sz w:val="22"/>
          <w:szCs w:val="22"/>
        </w:rPr>
      </w:pPr>
      <w:r w:rsidRPr="00B214C3">
        <w:rPr>
          <w:rFonts w:ascii="Comic Sans MS" w:hAnsi="Comic Sans MS"/>
          <w:sz w:val="22"/>
          <w:szCs w:val="22"/>
        </w:rPr>
        <w:t>Example 1</w:t>
      </w:r>
      <w:r>
        <w:rPr>
          <w:rFonts w:ascii="Comic Sans MS" w:hAnsi="Comic Sans MS"/>
          <w:sz w:val="22"/>
          <w:szCs w:val="22"/>
        </w:rPr>
        <w:t>: Add 4735 and 386</w:t>
      </w:r>
    </w:p>
    <w:p w:rsidR="00B214C3" w:rsidRDefault="00B214C3" w:rsidP="00B214C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4  7  3  5                                      4  7  3  5</w:t>
      </w:r>
    </w:p>
    <w:p w:rsidR="00B214C3" w:rsidRDefault="00B214C3" w:rsidP="00925518">
      <w:pPr>
        <w:rPr>
          <w:rFonts w:ascii="Comic Sans MS" w:hAnsi="Comic Sans MS"/>
          <w:sz w:val="22"/>
          <w:szCs w:val="22"/>
        </w:rPr>
      </w:pPr>
      <w:r w:rsidRPr="00B214C3">
        <w:rPr>
          <w:rFonts w:ascii="Comic Sans MS" w:hAnsi="Comic Sans MS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sz w:val="22"/>
          <w:szCs w:val="22"/>
          <w:u w:val="single"/>
        </w:rPr>
        <w:t xml:space="preserve"> </w:t>
      </w:r>
      <w:r w:rsidRPr="00B214C3">
        <w:rPr>
          <w:rFonts w:ascii="Comic Sans MS" w:hAnsi="Comic Sans MS"/>
          <w:sz w:val="22"/>
          <w:szCs w:val="22"/>
          <w:u w:val="single"/>
        </w:rPr>
        <w:t xml:space="preserve">3 </w:t>
      </w:r>
      <w:r>
        <w:rPr>
          <w:rFonts w:ascii="Comic Sans MS" w:hAnsi="Comic Sans MS"/>
          <w:sz w:val="22"/>
          <w:szCs w:val="22"/>
          <w:u w:val="single"/>
        </w:rPr>
        <w:t xml:space="preserve"> </w:t>
      </w:r>
      <w:r w:rsidRPr="00B214C3">
        <w:rPr>
          <w:rFonts w:ascii="Comic Sans MS" w:hAnsi="Comic Sans MS"/>
          <w:sz w:val="22"/>
          <w:szCs w:val="22"/>
          <w:u w:val="single"/>
        </w:rPr>
        <w:t>8  6</w:t>
      </w:r>
      <w:r>
        <w:rPr>
          <w:rFonts w:ascii="Comic Sans MS" w:hAnsi="Comic Sans MS"/>
          <w:sz w:val="22"/>
          <w:szCs w:val="22"/>
        </w:rPr>
        <w:t xml:space="preserve">  +                                  </w:t>
      </w:r>
      <w:r w:rsidRPr="00A062B9">
        <w:rPr>
          <w:rFonts w:ascii="Comic Sans MS" w:hAnsi="Comic Sans MS"/>
          <w:sz w:val="22"/>
          <w:szCs w:val="22"/>
          <w:u w:val="single"/>
        </w:rPr>
        <w:t xml:space="preserve">  </w:t>
      </w:r>
      <w:r w:rsidR="00A062B9" w:rsidRPr="00A062B9">
        <w:rPr>
          <w:rFonts w:ascii="Comic Sans MS" w:hAnsi="Comic Sans MS"/>
          <w:sz w:val="22"/>
          <w:szCs w:val="22"/>
          <w:u w:val="single"/>
          <w:vertAlign w:val="subscript"/>
        </w:rPr>
        <w:t>1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</w:t>
      </w:r>
      <w:r w:rsidRPr="00B214C3">
        <w:rPr>
          <w:rFonts w:ascii="Comic Sans MS" w:hAnsi="Comic Sans MS"/>
          <w:sz w:val="22"/>
          <w:szCs w:val="22"/>
          <w:u w:val="single"/>
        </w:rPr>
        <w:t>3</w:t>
      </w:r>
      <w:r w:rsidRPr="00B214C3">
        <w:rPr>
          <w:rFonts w:ascii="Comic Sans MS" w:hAnsi="Comic Sans MS"/>
          <w:sz w:val="22"/>
          <w:szCs w:val="22"/>
          <w:u w:val="single"/>
          <w:vertAlign w:val="subscript"/>
        </w:rPr>
        <w:t>1</w:t>
      </w:r>
      <w:r w:rsidRPr="00B214C3">
        <w:rPr>
          <w:rFonts w:ascii="Comic Sans MS" w:hAnsi="Comic Sans MS"/>
          <w:sz w:val="22"/>
          <w:szCs w:val="22"/>
          <w:u w:val="single"/>
        </w:rPr>
        <w:t xml:space="preserve"> 8</w:t>
      </w:r>
      <w:r w:rsidRPr="00B214C3">
        <w:rPr>
          <w:rFonts w:ascii="Comic Sans MS" w:hAnsi="Comic Sans MS"/>
          <w:sz w:val="22"/>
          <w:szCs w:val="22"/>
          <w:u w:val="single"/>
          <w:vertAlign w:val="subscript"/>
        </w:rPr>
        <w:t xml:space="preserve">1 </w:t>
      </w:r>
      <w:r w:rsidRPr="00B214C3">
        <w:rPr>
          <w:rFonts w:ascii="Comic Sans MS" w:hAnsi="Comic Sans MS"/>
          <w:sz w:val="22"/>
          <w:szCs w:val="22"/>
          <w:u w:val="single"/>
        </w:rPr>
        <w:t xml:space="preserve"> 6</w:t>
      </w:r>
      <w:r>
        <w:rPr>
          <w:rFonts w:ascii="Comic Sans MS" w:hAnsi="Comic Sans MS"/>
          <w:sz w:val="22"/>
          <w:szCs w:val="22"/>
        </w:rPr>
        <w:t xml:space="preserve">  +</w:t>
      </w:r>
    </w:p>
    <w:p w:rsidR="00B214C3" w:rsidRPr="00B214C3" w:rsidRDefault="00B214C3" w:rsidP="00B214C3">
      <w:pPr>
        <w:rPr>
          <w:rFonts w:ascii="Comic Sans MS" w:hAnsi="Comic Sans MS"/>
          <w:sz w:val="22"/>
          <w:szCs w:val="22"/>
          <w:u w:val="single"/>
        </w:rPr>
      </w:pPr>
      <w:r>
        <w:rPr>
          <w:rFonts w:ascii="Comic Sans MS" w:hAnsi="Comic Sans MS"/>
          <w:sz w:val="22"/>
          <w:szCs w:val="22"/>
          <w:u w:val="single"/>
        </w:rPr>
        <w:t>5  1  2</w:t>
      </w:r>
      <w:r w:rsidRPr="00B214C3">
        <w:rPr>
          <w:rFonts w:ascii="Comic Sans MS" w:hAnsi="Comic Sans MS"/>
          <w:sz w:val="22"/>
          <w:szCs w:val="22"/>
          <w:u w:val="single"/>
        </w:rPr>
        <w:t xml:space="preserve">  1</w:t>
      </w:r>
      <w:r>
        <w:rPr>
          <w:rFonts w:ascii="Comic Sans MS" w:hAnsi="Comic Sans MS"/>
          <w:sz w:val="22"/>
          <w:szCs w:val="22"/>
          <w:u w:val="single"/>
        </w:rPr>
        <w:t xml:space="preserve"> </w:t>
      </w:r>
      <w:r w:rsidRPr="00B214C3">
        <w:rPr>
          <w:rFonts w:ascii="Comic Sans MS" w:hAnsi="Comic Sans MS"/>
          <w:sz w:val="22"/>
          <w:szCs w:val="22"/>
        </w:rPr>
        <w:t xml:space="preserve">                                      </w:t>
      </w:r>
      <w:r>
        <w:rPr>
          <w:rFonts w:ascii="Comic Sans MS" w:hAnsi="Comic Sans MS"/>
          <w:sz w:val="22"/>
          <w:szCs w:val="22"/>
          <w:u w:val="single"/>
        </w:rPr>
        <w:t>5  1  2</w:t>
      </w:r>
      <w:r w:rsidRPr="00B214C3">
        <w:rPr>
          <w:rFonts w:ascii="Comic Sans MS" w:hAnsi="Comic Sans MS"/>
          <w:sz w:val="22"/>
          <w:szCs w:val="22"/>
          <w:u w:val="single"/>
        </w:rPr>
        <w:t xml:space="preserve">  1</w:t>
      </w:r>
    </w:p>
    <w:p w:rsidR="00B214C3" w:rsidRPr="00B214C3" w:rsidRDefault="00B214C3" w:rsidP="00925518">
      <w:pPr>
        <w:rPr>
          <w:rFonts w:ascii="Comic Sans MS" w:hAnsi="Comic Sans MS"/>
          <w:sz w:val="22"/>
          <w:szCs w:val="22"/>
          <w:vertAlign w:val="superscript"/>
        </w:rPr>
      </w:pPr>
      <w:r w:rsidRPr="00B214C3">
        <w:rPr>
          <w:rFonts w:ascii="Comic Sans MS" w:hAnsi="Comic Sans MS"/>
          <w:sz w:val="22"/>
          <w:szCs w:val="22"/>
          <w:vertAlign w:val="superscript"/>
        </w:rPr>
        <w:t xml:space="preserve"> 1 </w:t>
      </w:r>
      <w:r>
        <w:rPr>
          <w:rFonts w:ascii="Comic Sans MS" w:hAnsi="Comic Sans MS"/>
          <w:sz w:val="22"/>
          <w:szCs w:val="22"/>
          <w:vertAlign w:val="superscript"/>
        </w:rPr>
        <w:t xml:space="preserve">  </w:t>
      </w:r>
      <w:r w:rsidRPr="00B214C3">
        <w:rPr>
          <w:rFonts w:ascii="Comic Sans MS" w:hAnsi="Comic Sans MS"/>
          <w:sz w:val="22"/>
          <w:szCs w:val="22"/>
          <w:vertAlign w:val="superscript"/>
        </w:rPr>
        <w:t xml:space="preserve"> 1 </w:t>
      </w:r>
      <w:r>
        <w:rPr>
          <w:rFonts w:ascii="Comic Sans MS" w:hAnsi="Comic Sans MS"/>
          <w:sz w:val="22"/>
          <w:szCs w:val="22"/>
          <w:vertAlign w:val="superscript"/>
        </w:rPr>
        <w:t xml:space="preserve">   </w:t>
      </w:r>
      <w:r w:rsidRPr="00B214C3">
        <w:rPr>
          <w:rFonts w:ascii="Comic Sans MS" w:hAnsi="Comic Sans MS"/>
          <w:sz w:val="22"/>
          <w:szCs w:val="22"/>
          <w:vertAlign w:val="superscript"/>
        </w:rPr>
        <w:t xml:space="preserve"> 1 </w:t>
      </w:r>
      <w:r>
        <w:rPr>
          <w:rFonts w:ascii="Comic Sans MS" w:hAnsi="Comic Sans MS"/>
          <w:sz w:val="22"/>
          <w:szCs w:val="22"/>
          <w:vertAlign w:val="superscript"/>
        </w:rPr>
        <w:t xml:space="preserve">    </w:t>
      </w:r>
    </w:p>
    <w:p w:rsidR="00B214C3" w:rsidRDefault="00B214C3" w:rsidP="00925518">
      <w:pPr>
        <w:rPr>
          <w:rFonts w:ascii="Comic Sans MS" w:hAnsi="Comic Sans MS"/>
          <w:sz w:val="22"/>
          <w:szCs w:val="22"/>
        </w:rPr>
      </w:pPr>
    </w:p>
    <w:p w:rsidR="00B214C3" w:rsidRDefault="00B214C3" w:rsidP="0092551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Example 2: Subtract 637 from 2476</w:t>
      </w:r>
    </w:p>
    <w:p w:rsidR="00B214C3" w:rsidRDefault="00797826" w:rsidP="0092551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33020</wp:posOffset>
                </wp:positionV>
                <wp:extent cx="95250" cy="142875"/>
                <wp:effectExtent l="13335" t="5715" r="5715" b="13335"/>
                <wp:wrapNone/>
                <wp:docPr id="301" name="AutoShape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487FE" id="AutoShape 1758" o:spid="_x0000_s1026" type="#_x0000_t32" style="position:absolute;margin-left:-.85pt;margin-top:2.6pt;width:7.5pt;height:11.2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313055</wp:posOffset>
                </wp:positionH>
                <wp:positionV relativeFrom="paragraph">
                  <wp:posOffset>13970</wp:posOffset>
                </wp:positionV>
                <wp:extent cx="95250" cy="142875"/>
                <wp:effectExtent l="13335" t="5715" r="5715" b="13335"/>
                <wp:wrapNone/>
                <wp:docPr id="298" name="AutoShap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E6DA8" id="AutoShape 1757" o:spid="_x0000_s1026" type="#_x0000_t32" style="position:absolute;margin-left:24.65pt;margin-top:1.1pt;width:7.5pt;height:11.2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UGgIgIAAEMEAAAOAAAAZHJzL2Uyb0RvYy54bWysU8GO2yAQvVfqPyDfE9upk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"/>
            </w:pict>
          </mc:Fallback>
        </mc:AlternateContent>
      </w:r>
      <w:r w:rsidR="00B214C3">
        <w:rPr>
          <w:rFonts w:ascii="Comic Sans MS" w:hAnsi="Comic Sans MS"/>
          <w:sz w:val="22"/>
          <w:szCs w:val="22"/>
        </w:rPr>
        <w:t>2</w:t>
      </w:r>
      <w:r w:rsidR="00B214C3" w:rsidRPr="00B214C3">
        <w:rPr>
          <w:rFonts w:ascii="Comic Sans MS" w:hAnsi="Comic Sans MS"/>
          <w:sz w:val="22"/>
          <w:szCs w:val="22"/>
          <w:vertAlign w:val="superscript"/>
        </w:rPr>
        <w:t>1</w:t>
      </w:r>
      <w:r w:rsidR="00B214C3">
        <w:rPr>
          <w:rFonts w:ascii="Comic Sans MS" w:hAnsi="Comic Sans MS"/>
          <w:sz w:val="22"/>
          <w:szCs w:val="22"/>
        </w:rPr>
        <w:t xml:space="preserve"> </w:t>
      </w:r>
      <w:r w:rsidR="00B214C3" w:rsidRPr="00B214C3">
        <w:rPr>
          <w:rFonts w:ascii="Comic Sans MS" w:hAnsi="Comic Sans MS"/>
          <w:sz w:val="22"/>
          <w:szCs w:val="22"/>
          <w:vertAlign w:val="superscript"/>
        </w:rPr>
        <w:t>1</w:t>
      </w:r>
      <w:r w:rsidR="00B214C3">
        <w:rPr>
          <w:rFonts w:ascii="Comic Sans MS" w:hAnsi="Comic Sans MS"/>
          <w:sz w:val="22"/>
          <w:szCs w:val="22"/>
        </w:rPr>
        <w:t>4  7</w:t>
      </w:r>
      <w:r w:rsidR="00B214C3" w:rsidRPr="00B214C3">
        <w:rPr>
          <w:rFonts w:ascii="Comic Sans MS" w:hAnsi="Comic Sans MS"/>
          <w:sz w:val="22"/>
          <w:szCs w:val="22"/>
          <w:vertAlign w:val="superscript"/>
        </w:rPr>
        <w:t>6</w:t>
      </w:r>
      <w:r w:rsidR="00B214C3">
        <w:rPr>
          <w:rFonts w:ascii="Comic Sans MS" w:hAnsi="Comic Sans MS"/>
          <w:sz w:val="22"/>
          <w:szCs w:val="22"/>
        </w:rPr>
        <w:t xml:space="preserve"> </w:t>
      </w:r>
      <w:r w:rsidR="00B214C3" w:rsidRPr="00B214C3">
        <w:rPr>
          <w:rFonts w:ascii="Comic Sans MS" w:hAnsi="Comic Sans MS"/>
          <w:sz w:val="22"/>
          <w:szCs w:val="22"/>
          <w:vertAlign w:val="superscript"/>
        </w:rPr>
        <w:t>1</w:t>
      </w:r>
      <w:r w:rsidR="00B214C3">
        <w:rPr>
          <w:rFonts w:ascii="Comic Sans MS" w:hAnsi="Comic Sans MS"/>
          <w:sz w:val="22"/>
          <w:szCs w:val="22"/>
        </w:rPr>
        <w:t>6</w:t>
      </w:r>
      <w:r w:rsidR="00A062B9">
        <w:rPr>
          <w:rFonts w:ascii="Comic Sans MS" w:hAnsi="Comic Sans MS"/>
          <w:sz w:val="22"/>
          <w:szCs w:val="22"/>
        </w:rPr>
        <w:t xml:space="preserve">                                   2 </w:t>
      </w:r>
      <w:r w:rsidR="00A062B9" w:rsidRPr="00A062B9">
        <w:rPr>
          <w:rFonts w:ascii="Comic Sans MS" w:hAnsi="Comic Sans MS"/>
          <w:sz w:val="22"/>
          <w:szCs w:val="22"/>
          <w:vertAlign w:val="superscript"/>
        </w:rPr>
        <w:t>1</w:t>
      </w:r>
      <w:r w:rsidR="00A062B9">
        <w:rPr>
          <w:rFonts w:ascii="Comic Sans MS" w:hAnsi="Comic Sans MS"/>
          <w:sz w:val="22"/>
          <w:szCs w:val="22"/>
        </w:rPr>
        <w:t xml:space="preserve">4   7  </w:t>
      </w:r>
      <w:r w:rsidR="00A062B9" w:rsidRPr="00A062B9">
        <w:rPr>
          <w:rFonts w:ascii="Comic Sans MS" w:hAnsi="Comic Sans MS"/>
          <w:sz w:val="22"/>
          <w:szCs w:val="22"/>
          <w:vertAlign w:val="superscript"/>
        </w:rPr>
        <w:t>1</w:t>
      </w:r>
      <w:r w:rsidR="00A062B9">
        <w:rPr>
          <w:rFonts w:ascii="Comic Sans MS" w:hAnsi="Comic Sans MS"/>
          <w:sz w:val="22"/>
          <w:szCs w:val="22"/>
        </w:rPr>
        <w:t>6</w:t>
      </w:r>
    </w:p>
    <w:p w:rsidR="00A062B9" w:rsidRPr="00B214C3" w:rsidRDefault="00B214C3" w:rsidP="00A062B9">
      <w:pPr>
        <w:rPr>
          <w:rFonts w:ascii="Comic Sans MS" w:hAnsi="Comic Sans MS"/>
          <w:sz w:val="22"/>
          <w:szCs w:val="22"/>
          <w:u w:val="single"/>
        </w:rPr>
      </w:pPr>
      <w:r w:rsidRPr="00B214C3">
        <w:rPr>
          <w:rFonts w:ascii="Comic Sans MS" w:hAnsi="Comic Sans MS"/>
          <w:sz w:val="22"/>
          <w:szCs w:val="22"/>
          <w:u w:val="single"/>
        </w:rPr>
        <w:t xml:space="preserve">    6  3 </w:t>
      </w:r>
      <w:r>
        <w:rPr>
          <w:rFonts w:ascii="Comic Sans MS" w:hAnsi="Comic Sans MS"/>
          <w:sz w:val="22"/>
          <w:szCs w:val="22"/>
          <w:u w:val="single"/>
        </w:rPr>
        <w:t xml:space="preserve"> </w:t>
      </w:r>
      <w:r w:rsidRPr="00B214C3">
        <w:rPr>
          <w:rFonts w:ascii="Comic Sans MS" w:hAnsi="Comic Sans MS"/>
          <w:sz w:val="22"/>
          <w:szCs w:val="22"/>
          <w:u w:val="single"/>
        </w:rPr>
        <w:t xml:space="preserve"> 7</w:t>
      </w:r>
      <w:r w:rsidRPr="00A062B9">
        <w:rPr>
          <w:rFonts w:ascii="Comic Sans MS" w:hAnsi="Comic Sans MS"/>
          <w:sz w:val="22"/>
          <w:szCs w:val="22"/>
        </w:rPr>
        <w:t xml:space="preserve"> -</w:t>
      </w:r>
      <w:r w:rsidR="00A062B9" w:rsidRPr="00A062B9">
        <w:rPr>
          <w:rFonts w:ascii="Comic Sans MS" w:hAnsi="Comic Sans MS"/>
          <w:sz w:val="22"/>
          <w:szCs w:val="22"/>
        </w:rPr>
        <w:t xml:space="preserve">                                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 w:rsidRPr="00B214C3"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 w:rsidRPr="00A062B9">
        <w:rPr>
          <w:rFonts w:ascii="Comic Sans MS" w:hAnsi="Comic Sans MS"/>
          <w:sz w:val="22"/>
          <w:szCs w:val="22"/>
          <w:u w:val="single"/>
          <w:vertAlign w:val="subscript"/>
        </w:rPr>
        <w:t>1</w:t>
      </w:r>
      <w:r w:rsidR="00A062B9" w:rsidRPr="00B214C3">
        <w:rPr>
          <w:rFonts w:ascii="Comic Sans MS" w:hAnsi="Comic Sans MS"/>
          <w:sz w:val="22"/>
          <w:szCs w:val="22"/>
          <w:u w:val="single"/>
        </w:rPr>
        <w:t xml:space="preserve">   6 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 w:rsidRPr="00B214C3">
        <w:rPr>
          <w:rFonts w:ascii="Comic Sans MS" w:hAnsi="Comic Sans MS"/>
          <w:sz w:val="22"/>
          <w:szCs w:val="22"/>
          <w:u w:val="single"/>
        </w:rPr>
        <w:t xml:space="preserve"> 3</w:t>
      </w:r>
      <w:r w:rsidR="00A062B9" w:rsidRPr="00A062B9">
        <w:rPr>
          <w:rFonts w:ascii="Comic Sans MS" w:hAnsi="Comic Sans MS"/>
          <w:sz w:val="22"/>
          <w:szCs w:val="22"/>
          <w:u w:val="single"/>
          <w:vertAlign w:val="subscript"/>
        </w:rPr>
        <w:t>1</w:t>
      </w:r>
      <w:r w:rsidR="00A062B9" w:rsidRPr="00B214C3"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 w:rsidRPr="00B214C3">
        <w:rPr>
          <w:rFonts w:ascii="Comic Sans MS" w:hAnsi="Comic Sans MS"/>
          <w:sz w:val="22"/>
          <w:szCs w:val="22"/>
          <w:u w:val="single"/>
        </w:rPr>
        <w:t>7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-</w:t>
      </w:r>
    </w:p>
    <w:p w:rsidR="00A062B9" w:rsidRPr="00B214C3" w:rsidRDefault="00B214C3" w:rsidP="00A062B9">
      <w:pPr>
        <w:rPr>
          <w:rFonts w:ascii="Comic Sans MS" w:hAnsi="Comic Sans MS"/>
          <w:sz w:val="22"/>
          <w:szCs w:val="22"/>
          <w:u w:val="single"/>
        </w:rPr>
      </w:pPr>
      <w:r w:rsidRPr="00B214C3">
        <w:rPr>
          <w:rFonts w:ascii="Comic Sans MS" w:hAnsi="Comic Sans MS"/>
          <w:sz w:val="22"/>
          <w:szCs w:val="22"/>
          <w:u w:val="single"/>
        </w:rPr>
        <w:t xml:space="preserve">1  8  3  </w:t>
      </w:r>
      <w:r>
        <w:rPr>
          <w:rFonts w:ascii="Comic Sans MS" w:hAnsi="Comic Sans MS"/>
          <w:sz w:val="22"/>
          <w:szCs w:val="22"/>
          <w:u w:val="single"/>
        </w:rPr>
        <w:t xml:space="preserve"> </w:t>
      </w:r>
      <w:r w:rsidRPr="00B214C3">
        <w:rPr>
          <w:rFonts w:ascii="Comic Sans MS" w:hAnsi="Comic Sans MS"/>
          <w:sz w:val="22"/>
          <w:szCs w:val="22"/>
          <w:u w:val="single"/>
        </w:rPr>
        <w:t>9</w:t>
      </w:r>
      <w:r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 w:rsidRPr="00A062B9">
        <w:rPr>
          <w:rFonts w:ascii="Comic Sans MS" w:hAnsi="Comic Sans MS"/>
          <w:sz w:val="22"/>
          <w:szCs w:val="22"/>
        </w:rPr>
        <w:t xml:space="preserve">                                   </w:t>
      </w:r>
      <w:r w:rsidR="00A062B9">
        <w:rPr>
          <w:rFonts w:ascii="Comic Sans MS" w:hAnsi="Comic Sans MS"/>
          <w:sz w:val="22"/>
          <w:szCs w:val="22"/>
        </w:rPr>
        <w:t xml:space="preserve"> </w:t>
      </w:r>
      <w:r w:rsidR="00A062B9" w:rsidRPr="00B214C3">
        <w:rPr>
          <w:rFonts w:ascii="Comic Sans MS" w:hAnsi="Comic Sans MS"/>
          <w:sz w:val="22"/>
          <w:szCs w:val="22"/>
          <w:u w:val="single"/>
        </w:rPr>
        <w:t xml:space="preserve">1  8 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 w:rsidRPr="00B214C3">
        <w:rPr>
          <w:rFonts w:ascii="Comic Sans MS" w:hAnsi="Comic Sans MS"/>
          <w:sz w:val="22"/>
          <w:szCs w:val="22"/>
          <w:u w:val="single"/>
        </w:rPr>
        <w:t xml:space="preserve"> 3  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 w:rsidRPr="00B214C3">
        <w:rPr>
          <w:rFonts w:ascii="Comic Sans MS" w:hAnsi="Comic Sans MS"/>
          <w:sz w:val="22"/>
          <w:szCs w:val="22"/>
          <w:u w:val="single"/>
        </w:rPr>
        <w:t>9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</w:t>
      </w:r>
    </w:p>
    <w:p w:rsidR="00B214C3" w:rsidRPr="00B214C3" w:rsidRDefault="00B214C3" w:rsidP="00925518">
      <w:pPr>
        <w:rPr>
          <w:rFonts w:ascii="Comic Sans MS" w:hAnsi="Comic Sans MS"/>
          <w:sz w:val="22"/>
          <w:szCs w:val="22"/>
          <w:u w:val="single"/>
        </w:rPr>
      </w:pPr>
    </w:p>
    <w:p w:rsidR="00BA4391" w:rsidRDefault="00BA4391" w:rsidP="00A062B9">
      <w:pPr>
        <w:rPr>
          <w:rFonts w:ascii="Comic Sans MS" w:hAnsi="Comic Sans MS"/>
          <w:b/>
        </w:rPr>
      </w:pPr>
    </w:p>
    <w:p w:rsidR="00A062B9" w:rsidRDefault="00901E42" w:rsidP="00A062B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4/7</w:t>
      </w:r>
      <w:r w:rsidR="00A062B9">
        <w:rPr>
          <w:rFonts w:ascii="Comic Sans MS" w:hAnsi="Comic Sans MS"/>
          <w:b/>
        </w:rPr>
        <w:t xml:space="preserve"> </w:t>
      </w:r>
      <w:r w:rsidR="00EB0951">
        <w:rPr>
          <w:rFonts w:ascii="Comic Sans MS" w:hAnsi="Comic Sans MS"/>
          <w:b/>
          <w:u w:val="single"/>
        </w:rPr>
        <w:t>Estimate a calculation</w:t>
      </w:r>
    </w:p>
    <w:p w:rsidR="00BA4391" w:rsidRPr="00BA4391" w:rsidRDefault="00BA4391" w:rsidP="00BA4391">
      <w:pPr>
        <w:pStyle w:val="ListParagraph"/>
        <w:numPr>
          <w:ilvl w:val="0"/>
          <w:numId w:val="38"/>
        </w:numPr>
        <w:rPr>
          <w:rFonts w:ascii="Comic Sans MS" w:hAnsi="Comic Sans MS"/>
          <w:color w:val="FF0000"/>
        </w:rPr>
      </w:pPr>
      <w:r>
        <w:rPr>
          <w:rFonts w:ascii="Comic Sans MS" w:hAnsi="Comic Sans MS"/>
          <w:color w:val="FF0000"/>
        </w:rPr>
        <w:t xml:space="preserve">Round off each number so that the calculation is easy to do </w:t>
      </w:r>
    </w:p>
    <w:p w:rsidR="00B214C3" w:rsidRDefault="00BA4391" w:rsidP="00925518">
      <w:pPr>
        <w:rPr>
          <w:rFonts w:ascii="Comic Sans MS" w:hAnsi="Comic Sans MS"/>
        </w:rPr>
      </w:pPr>
      <w:r w:rsidRPr="00BA4391">
        <w:rPr>
          <w:rFonts w:ascii="Comic Sans MS" w:hAnsi="Comic Sans MS"/>
          <w:sz w:val="22"/>
          <w:szCs w:val="22"/>
          <w:u w:val="single"/>
        </w:rPr>
        <w:t>Example 1</w:t>
      </w:r>
      <w:r>
        <w:rPr>
          <w:rFonts w:ascii="Comic Sans MS" w:hAnsi="Comic Sans MS"/>
          <w:sz w:val="22"/>
          <w:szCs w:val="22"/>
        </w:rPr>
        <w:t xml:space="preserve">:    </w:t>
      </w:r>
      <w:r w:rsidRPr="00BA4391">
        <w:rPr>
          <w:rFonts w:ascii="Comic Sans MS" w:hAnsi="Comic Sans MS"/>
        </w:rPr>
        <w:t>644 x 11</w:t>
      </w:r>
    </w:p>
    <w:p w:rsidR="00BA4391" w:rsidRDefault="00BA4391" w:rsidP="00925518">
      <w:pPr>
        <w:rPr>
          <w:rFonts w:ascii="Comic Sans MS" w:hAnsi="Comic Sans MS"/>
        </w:rPr>
      </w:pPr>
      <w:r>
        <w:rPr>
          <w:rFonts w:ascii="Comic Sans MS" w:hAnsi="Comic Sans MS"/>
        </w:rPr>
        <w:t>To make it easy use:</w:t>
      </w:r>
    </w:p>
    <w:p w:rsidR="00BA4391" w:rsidRDefault="00DE487A" w:rsidP="0092551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600x11=</w:t>
      </w:r>
      <w:r w:rsidR="00BA4391">
        <w:rPr>
          <w:rFonts w:ascii="Comic Sans MS" w:hAnsi="Comic Sans MS"/>
        </w:rPr>
        <w:t>6600</w:t>
      </w:r>
      <w:r>
        <w:rPr>
          <w:rFonts w:ascii="Comic Sans MS" w:hAnsi="Comic Sans MS"/>
        </w:rPr>
        <w:t xml:space="preserve"> or 600x10 =6000</w:t>
      </w:r>
    </w:p>
    <w:p w:rsidR="00BA4391" w:rsidRDefault="00BA4391" w:rsidP="00925518">
      <w:pPr>
        <w:rPr>
          <w:rFonts w:ascii="Comic Sans MS" w:hAnsi="Comic Sans MS"/>
          <w:sz w:val="22"/>
          <w:szCs w:val="22"/>
        </w:rPr>
      </w:pPr>
    </w:p>
    <w:p w:rsidR="00BA4391" w:rsidRDefault="00BA4391" w:rsidP="00925518">
      <w:pPr>
        <w:rPr>
          <w:rFonts w:ascii="Comic Sans MS" w:hAnsi="Comic Sans MS"/>
        </w:rPr>
      </w:pPr>
      <w:r w:rsidRPr="00BA4391">
        <w:rPr>
          <w:rFonts w:ascii="Comic Sans MS" w:hAnsi="Comic Sans MS"/>
          <w:sz w:val="22"/>
          <w:szCs w:val="22"/>
          <w:u w:val="single"/>
        </w:rPr>
        <w:t>Example 2</w:t>
      </w:r>
      <w:r>
        <w:rPr>
          <w:rFonts w:ascii="Comic Sans MS" w:hAnsi="Comic Sans MS"/>
          <w:sz w:val="22"/>
          <w:szCs w:val="22"/>
        </w:rPr>
        <w:t xml:space="preserve">:   </w:t>
      </w:r>
      <w:r w:rsidRPr="00BA4391">
        <w:rPr>
          <w:rFonts w:ascii="Comic Sans MS" w:hAnsi="Comic Sans MS"/>
        </w:rPr>
        <w:t>503.926 + 709.328</w:t>
      </w:r>
    </w:p>
    <w:p w:rsidR="00BA4391" w:rsidRDefault="00BA4391" w:rsidP="00BA4391">
      <w:pPr>
        <w:rPr>
          <w:rFonts w:ascii="Comic Sans MS" w:hAnsi="Comic Sans MS"/>
        </w:rPr>
      </w:pPr>
      <w:r>
        <w:rPr>
          <w:rFonts w:ascii="Comic Sans MS" w:hAnsi="Comic Sans MS"/>
        </w:rPr>
        <w:t>To make it easy use:</w:t>
      </w:r>
    </w:p>
    <w:p w:rsidR="00BA4391" w:rsidRDefault="00BA4391" w:rsidP="0092551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500 + 700 = 1200</w:t>
      </w:r>
    </w:p>
    <w:p w:rsidR="00BA4391" w:rsidRDefault="00BA4391" w:rsidP="00925518">
      <w:pPr>
        <w:rPr>
          <w:rFonts w:ascii="Comic Sans MS" w:hAnsi="Comic Sans MS"/>
          <w:sz w:val="22"/>
          <w:szCs w:val="22"/>
        </w:rPr>
      </w:pPr>
    </w:p>
    <w:p w:rsidR="00BA4391" w:rsidRDefault="00BA4391" w:rsidP="00925518">
      <w:pPr>
        <w:rPr>
          <w:rFonts w:ascii="Comic Sans MS" w:hAnsi="Comic Sans MS"/>
        </w:rPr>
      </w:pPr>
      <w:r w:rsidRPr="00BA4391">
        <w:rPr>
          <w:rFonts w:ascii="Comic Sans MS" w:hAnsi="Comic Sans MS"/>
          <w:sz w:val="22"/>
          <w:szCs w:val="22"/>
          <w:u w:val="single"/>
        </w:rPr>
        <w:t>Example 3</w:t>
      </w:r>
      <w:r>
        <w:rPr>
          <w:rFonts w:ascii="Comic Sans MS" w:hAnsi="Comic Sans MS"/>
          <w:sz w:val="22"/>
          <w:szCs w:val="22"/>
        </w:rPr>
        <w:t xml:space="preserve">:    </w:t>
      </w:r>
      <w:r w:rsidRPr="00BA4391">
        <w:rPr>
          <w:rFonts w:ascii="Comic Sans MS" w:hAnsi="Comic Sans MS"/>
        </w:rPr>
        <w:t xml:space="preserve">Half </w:t>
      </w:r>
      <w:r>
        <w:rPr>
          <w:rFonts w:ascii="Comic Sans MS" w:hAnsi="Comic Sans MS"/>
        </w:rPr>
        <w:t xml:space="preserve">of </w:t>
      </w:r>
      <w:r w:rsidRPr="00BA4391">
        <w:rPr>
          <w:rFonts w:ascii="Comic Sans MS" w:hAnsi="Comic Sans MS"/>
        </w:rPr>
        <w:t>51.4328963</w:t>
      </w:r>
    </w:p>
    <w:p w:rsidR="00BA4391" w:rsidRDefault="00BA4391" w:rsidP="00BA4391">
      <w:pPr>
        <w:rPr>
          <w:rFonts w:ascii="Comic Sans MS" w:hAnsi="Comic Sans MS"/>
        </w:rPr>
      </w:pPr>
      <w:r>
        <w:rPr>
          <w:rFonts w:ascii="Comic Sans MS" w:hAnsi="Comic Sans MS"/>
        </w:rPr>
        <w:t>To make it easy use:</w:t>
      </w:r>
    </w:p>
    <w:p w:rsidR="00BA4391" w:rsidRDefault="00BA4391" w:rsidP="0092551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Half of 50 = 25</w:t>
      </w:r>
    </w:p>
    <w:p w:rsidR="00BA4391" w:rsidRDefault="00BA4391" w:rsidP="00925518">
      <w:pPr>
        <w:rPr>
          <w:rFonts w:ascii="Comic Sans MS" w:hAnsi="Comic Sans MS"/>
          <w:sz w:val="22"/>
          <w:szCs w:val="22"/>
        </w:rPr>
      </w:pPr>
    </w:p>
    <w:p w:rsidR="00BA4391" w:rsidRDefault="00BA4391" w:rsidP="00BA4391">
      <w:pPr>
        <w:rPr>
          <w:rFonts w:ascii="Comic Sans MS" w:hAnsi="Comic Sans MS"/>
        </w:rPr>
      </w:pPr>
      <w:r w:rsidRPr="00BA4391">
        <w:rPr>
          <w:rFonts w:ascii="Comic Sans MS" w:hAnsi="Comic Sans MS"/>
          <w:sz w:val="22"/>
          <w:szCs w:val="22"/>
          <w:u w:val="single"/>
        </w:rPr>
        <w:t>Example 3</w:t>
      </w:r>
      <w:r>
        <w:rPr>
          <w:rFonts w:ascii="Comic Sans MS" w:hAnsi="Comic Sans MS"/>
          <w:sz w:val="22"/>
          <w:szCs w:val="22"/>
        </w:rPr>
        <w:t xml:space="preserve">:    </w:t>
      </w:r>
      <w:r>
        <w:rPr>
          <w:rFonts w:ascii="Comic Sans MS" w:hAnsi="Comic Sans MS"/>
        </w:rPr>
        <w:t>806 - 2</w:t>
      </w:r>
      <w:r w:rsidRPr="00BA4391">
        <w:rPr>
          <w:rFonts w:ascii="Comic Sans MS" w:hAnsi="Comic Sans MS"/>
        </w:rPr>
        <w:t>09</w:t>
      </w:r>
    </w:p>
    <w:p w:rsidR="00BA4391" w:rsidRDefault="00BA4391" w:rsidP="00BA4391">
      <w:pPr>
        <w:rPr>
          <w:rFonts w:ascii="Comic Sans MS" w:hAnsi="Comic Sans MS"/>
        </w:rPr>
      </w:pPr>
      <w:r>
        <w:rPr>
          <w:rFonts w:ascii="Comic Sans MS" w:hAnsi="Comic Sans MS"/>
        </w:rPr>
        <w:t>To make it easy use:</w:t>
      </w:r>
    </w:p>
    <w:p w:rsidR="00BA4391" w:rsidRDefault="00BA4391" w:rsidP="00BA4391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800 – 200 = 600</w:t>
      </w:r>
    </w:p>
    <w:p w:rsidR="00BA4391" w:rsidRDefault="00BA4391" w:rsidP="00925518">
      <w:pPr>
        <w:rPr>
          <w:rFonts w:ascii="Comic Sans MS" w:hAnsi="Comic Sans MS"/>
          <w:sz w:val="22"/>
          <w:szCs w:val="22"/>
        </w:rPr>
      </w:pPr>
    </w:p>
    <w:p w:rsidR="00BA4391" w:rsidRDefault="00901E42" w:rsidP="00BA439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4/8</w:t>
      </w:r>
      <w:r w:rsidR="00BA4391">
        <w:rPr>
          <w:rFonts w:ascii="Comic Sans MS" w:hAnsi="Comic Sans MS"/>
          <w:b/>
        </w:rPr>
        <w:t xml:space="preserve"> </w:t>
      </w:r>
      <w:r w:rsidR="00BA4391">
        <w:rPr>
          <w:rFonts w:ascii="Comic Sans MS" w:hAnsi="Comic Sans MS"/>
          <w:b/>
          <w:u w:val="single"/>
        </w:rPr>
        <w:t>Addition &amp; subtraction problems</w:t>
      </w:r>
    </w:p>
    <w:p w:rsidR="00901E42" w:rsidRDefault="0088479E" w:rsidP="00901E4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(Based upon 4/6</w:t>
      </w:r>
      <w:r w:rsidR="00901E42">
        <w:rPr>
          <w:rFonts w:ascii="Comic Sans MS" w:hAnsi="Comic Sans MS"/>
          <w:b/>
        </w:rPr>
        <w:t>)</w:t>
      </w:r>
    </w:p>
    <w:p w:rsidR="00901E42" w:rsidRDefault="00901E42" w:rsidP="00901E42">
      <w:pPr>
        <w:rPr>
          <w:rFonts w:ascii="Comic Sans MS" w:hAnsi="Comic Sans MS"/>
          <w:b/>
          <w:color w:val="FF0000"/>
        </w:rPr>
      </w:pPr>
      <w:r w:rsidRPr="00583056">
        <w:rPr>
          <w:rFonts w:ascii="Comic Sans MS" w:hAnsi="Comic Sans MS"/>
          <w:b/>
          <w:color w:val="FF0000"/>
        </w:rPr>
        <w:t>Words associated with addition:</w:t>
      </w:r>
    </w:p>
    <w:p w:rsidR="00901E42" w:rsidRDefault="00797826" w:rsidP="00901E42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2360930</wp:posOffset>
                </wp:positionH>
                <wp:positionV relativeFrom="paragraph">
                  <wp:posOffset>53975</wp:posOffset>
                </wp:positionV>
                <wp:extent cx="657225" cy="342900"/>
                <wp:effectExtent l="19050" t="0" r="9525" b="19050"/>
                <wp:wrapNone/>
                <wp:docPr id="524" name="AutoShap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342900"/>
                        </a:xfrm>
                        <a:prstGeom prst="cloudCallout">
                          <a:avLst>
                            <a:gd name="adj1" fmla="val -29903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299C" w:rsidRDefault="00A8299C" w:rsidP="00901E42"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484" o:spid="_x0000_s1030" type="#_x0000_t106" style="position:absolute;margin-left:185.9pt;margin-top:4.25pt;width:51.75pt;height:27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" adj="4341,18120" strokecolor="red">
                <v:textbox>
                  <w:txbxContent>
                    <w:p w:rsidR="00A8299C" w:rsidRDefault="00A8299C" w:rsidP="00901E42"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total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655955</wp:posOffset>
                </wp:positionH>
                <wp:positionV relativeFrom="paragraph">
                  <wp:posOffset>53975</wp:posOffset>
                </wp:positionV>
                <wp:extent cx="685800" cy="342900"/>
                <wp:effectExtent l="19050" t="0" r="0" b="19050"/>
                <wp:wrapNone/>
                <wp:docPr id="523" name="AutoShap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cloudCallout">
                          <a:avLst>
                            <a:gd name="adj1" fmla="val -30741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583056" w:rsidRDefault="00A8299C" w:rsidP="00901E4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305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8" o:spid="_x0000_s1031" type="#_x0000_t106" style="position:absolute;margin-left:51.65pt;margin-top:4.25pt;width:54pt;height:27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" adj="4160,18120" strokecolor="red">
                <v:textbox>
                  <w:txbxContent>
                    <w:p w:rsidR="00A8299C" w:rsidRPr="00583056" w:rsidRDefault="00A8299C" w:rsidP="00901E42">
                      <w:pPr>
                        <w:rPr>
                          <w:sz w:val="20"/>
                          <w:szCs w:val="20"/>
                        </w:rPr>
                      </w:pPr>
                      <w:r w:rsidRPr="00583056">
                        <w:rPr>
                          <w:rFonts w:ascii="Comic Sans MS" w:hAnsi="Comic Sans MS"/>
                          <w:sz w:val="20"/>
                          <w:szCs w:val="20"/>
                        </w:rPr>
                        <w:t>sum</w:t>
                      </w:r>
                    </w:p>
                  </w:txbxContent>
                </v:textbox>
              </v:shape>
            </w:pict>
          </mc:Fallback>
        </mc:AlternateContent>
      </w:r>
    </w:p>
    <w:p w:rsidR="00901E42" w:rsidRDefault="00797826" w:rsidP="00901E42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1178560</wp:posOffset>
                </wp:positionH>
                <wp:positionV relativeFrom="paragraph">
                  <wp:posOffset>170815</wp:posOffset>
                </wp:positionV>
                <wp:extent cx="1182370" cy="342900"/>
                <wp:effectExtent l="19050" t="0" r="0" b="19050"/>
                <wp:wrapNone/>
                <wp:docPr id="522" name="AutoShap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2370" cy="342900"/>
                        </a:xfrm>
                        <a:prstGeom prst="cloudCallout">
                          <a:avLst>
                            <a:gd name="adj1" fmla="val -38829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583056" w:rsidRDefault="00A8299C" w:rsidP="00901E4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58305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altogether</w:t>
                            </w:r>
                          </w:p>
                          <w:p w:rsidR="00A8299C" w:rsidRPr="00583056" w:rsidRDefault="00A8299C" w:rsidP="00901E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5" o:spid="_x0000_s1032" type="#_x0000_t106" style="position:absolute;margin-left:92.8pt;margin-top:13.45pt;width:93.1pt;height:27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" adj="2413,18120" strokecolor="red">
                <v:textbox>
                  <w:txbxContent>
                    <w:p w:rsidR="00A8299C" w:rsidRPr="00583056" w:rsidRDefault="00A8299C" w:rsidP="00901E42">
                      <w:pPr>
                        <w:rPr>
                          <w:rFonts w:ascii="Comic Sans MS" w:hAnsi="Comic Sans MS"/>
                        </w:rPr>
                      </w:pPr>
                      <w:r w:rsidRPr="00583056">
                        <w:rPr>
                          <w:rFonts w:ascii="Comic Sans MS" w:hAnsi="Comic Sans MS"/>
                          <w:sz w:val="20"/>
                          <w:szCs w:val="20"/>
                        </w:rPr>
                        <w:t>altogether</w:t>
                      </w:r>
                    </w:p>
                    <w:p w:rsidR="00A8299C" w:rsidRPr="00583056" w:rsidRDefault="00A8299C" w:rsidP="00901E42"/>
                  </w:txbxContent>
                </v:textbox>
              </v:shape>
            </w:pict>
          </mc:Fallback>
        </mc:AlternateContent>
      </w:r>
    </w:p>
    <w:p w:rsidR="00901E42" w:rsidRPr="00583056" w:rsidRDefault="00797826" w:rsidP="00901E42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-48260</wp:posOffset>
                </wp:positionH>
                <wp:positionV relativeFrom="paragraph">
                  <wp:posOffset>19685</wp:posOffset>
                </wp:positionV>
                <wp:extent cx="590550" cy="342900"/>
                <wp:effectExtent l="19050" t="0" r="0" b="19050"/>
                <wp:wrapNone/>
                <wp:docPr id="521" name="AutoShap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342900"/>
                        </a:xfrm>
                        <a:prstGeom prst="cloudCallout">
                          <a:avLst>
                            <a:gd name="adj1" fmla="val -27634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299C" w:rsidRDefault="00A8299C" w:rsidP="00901E42">
                            <w:r w:rsidRPr="0058305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add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2" o:spid="_x0000_s1033" type="#_x0000_t106" style="position:absolute;margin-left:-3.8pt;margin-top:1.55pt;width:46.5pt;height:27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" adj="4831,18120" strokecolor="red">
                <v:textbox>
                  <w:txbxContent>
                    <w:p w:rsidR="00A8299C" w:rsidRDefault="00A8299C" w:rsidP="00901E42">
                      <w:r w:rsidRPr="00583056">
                        <w:rPr>
                          <w:rFonts w:ascii="Comic Sans MS" w:hAnsi="Comic Sans MS"/>
                          <w:sz w:val="20"/>
                          <w:szCs w:val="20"/>
                        </w:rPr>
                        <w:t>add</w:t>
                      </w:r>
                    </w:p>
                  </w:txbxContent>
                </v:textbox>
              </v:shape>
            </w:pict>
          </mc:Fallback>
        </mc:AlternateContent>
      </w:r>
    </w:p>
    <w:p w:rsidR="00901E42" w:rsidRDefault="00901E42" w:rsidP="00901E42">
      <w:pPr>
        <w:rPr>
          <w:rFonts w:ascii="Comic Sans MS" w:hAnsi="Comic Sans MS"/>
          <w:color w:val="0000FF"/>
        </w:rPr>
      </w:pPr>
    </w:p>
    <w:p w:rsidR="00901E42" w:rsidRPr="00583056" w:rsidRDefault="00901E42" w:rsidP="00901E42">
      <w:pPr>
        <w:rPr>
          <w:rFonts w:ascii="Comic Sans MS" w:hAnsi="Comic Sans MS"/>
          <w:color w:val="0000FF"/>
        </w:rPr>
      </w:pPr>
      <w:r w:rsidRPr="00583056">
        <w:rPr>
          <w:rFonts w:ascii="Comic Sans MS" w:hAnsi="Comic Sans MS"/>
          <w:color w:val="0000FF"/>
        </w:rPr>
        <w:t>Words associated with subtraction:</w:t>
      </w:r>
    </w:p>
    <w:p w:rsidR="00901E42" w:rsidRPr="00583056" w:rsidRDefault="00797826" w:rsidP="00901E4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168910</wp:posOffset>
                </wp:positionV>
                <wp:extent cx="1182370" cy="342900"/>
                <wp:effectExtent l="19050" t="0" r="0" b="19050"/>
                <wp:wrapNone/>
                <wp:docPr id="520" name="AutoShap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2370" cy="342900"/>
                        </a:xfrm>
                        <a:prstGeom prst="cloudCallout">
                          <a:avLst>
                            <a:gd name="adj1" fmla="val -38829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583056" w:rsidRDefault="00A8299C" w:rsidP="00901E4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difference</w:t>
                            </w:r>
                          </w:p>
                          <w:p w:rsidR="00A8299C" w:rsidRPr="00583056" w:rsidRDefault="00A8299C" w:rsidP="00901E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0" o:spid="_x0000_s1034" type="#_x0000_t106" style="position:absolute;margin-left:146.65pt;margin-top:13.3pt;width:93.1pt;height:27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" adj="2413,18120" strokecolor="blue">
                <v:textbox>
                  <w:txbxContent>
                    <w:p w:rsidR="00A8299C" w:rsidRPr="00583056" w:rsidRDefault="00A8299C" w:rsidP="00901E4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difference</w:t>
                      </w:r>
                    </w:p>
                    <w:p w:rsidR="00A8299C" w:rsidRPr="00583056" w:rsidRDefault="00A8299C" w:rsidP="00901E42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119380</wp:posOffset>
                </wp:positionV>
                <wp:extent cx="1190625" cy="342900"/>
                <wp:effectExtent l="19050" t="0" r="9525" b="19050"/>
                <wp:wrapNone/>
                <wp:docPr id="519" name="AutoShap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342900"/>
                        </a:xfrm>
                        <a:prstGeom prst="cloudCallout">
                          <a:avLst>
                            <a:gd name="adj1" fmla="val -38907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583056" w:rsidRDefault="00A8299C" w:rsidP="00901E42">
                            <w:r w:rsidRPr="0058305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ubtract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6" o:spid="_x0000_s1035" type="#_x0000_t106" style="position:absolute;margin-left:-3.85pt;margin-top:9.4pt;width:93.75pt;height:27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" adj="2396,18120" strokecolor="blue">
                <v:textbox>
                  <w:txbxContent>
                    <w:p w:rsidR="00A8299C" w:rsidRPr="00583056" w:rsidRDefault="00A8299C" w:rsidP="00901E42">
                      <w:r w:rsidRPr="00583056">
                        <w:rPr>
                          <w:rFonts w:ascii="Comic Sans MS" w:hAnsi="Comic Sans MS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ubtract</w:t>
                      </w:r>
                    </w:p>
                  </w:txbxContent>
                </v:textbox>
              </v:shape>
            </w:pict>
          </mc:Fallback>
        </mc:AlternateContent>
      </w:r>
    </w:p>
    <w:p w:rsidR="00901E42" w:rsidRDefault="00901E42" w:rsidP="00901E42">
      <w:pPr>
        <w:rPr>
          <w:rFonts w:ascii="Comic Sans MS" w:hAnsi="Comic Sans MS"/>
          <w:b/>
        </w:rPr>
      </w:pPr>
    </w:p>
    <w:p w:rsidR="00901E42" w:rsidRDefault="00797826" w:rsidP="00901E42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865505</wp:posOffset>
                </wp:positionH>
                <wp:positionV relativeFrom="paragraph">
                  <wp:posOffset>43815</wp:posOffset>
                </wp:positionV>
                <wp:extent cx="762000" cy="342900"/>
                <wp:effectExtent l="19050" t="0" r="0" b="19050"/>
                <wp:wrapNone/>
                <wp:docPr id="518" name="AutoShap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42900"/>
                        </a:xfrm>
                        <a:prstGeom prst="cloudCallout">
                          <a:avLst>
                            <a:gd name="adj1" fmla="val -32667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583056" w:rsidRDefault="00A8299C" w:rsidP="00901E4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minus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3" o:spid="_x0000_s1036" type="#_x0000_t106" style="position:absolute;margin-left:68.15pt;margin-top:3.45pt;width:60pt;height:27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" adj="3744,18120" strokecolor="blue">
                <v:textbox>
                  <w:txbxContent>
                    <w:p w:rsidR="00A8299C" w:rsidRPr="00583056" w:rsidRDefault="00A8299C" w:rsidP="00901E4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minus</w:t>
                      </w:r>
                    </w:p>
                  </w:txbxContent>
                </v:textbox>
              </v:shape>
            </w:pict>
          </mc:Fallback>
        </mc:AlternateContent>
      </w:r>
    </w:p>
    <w:p w:rsidR="00901E42" w:rsidRDefault="00901E42" w:rsidP="00901E42">
      <w:pPr>
        <w:rPr>
          <w:rFonts w:ascii="Comic Sans MS" w:hAnsi="Comic Sans MS"/>
          <w:b/>
        </w:rPr>
      </w:pPr>
    </w:p>
    <w:p w:rsidR="00901E42" w:rsidRDefault="00797826" w:rsidP="00901E4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694055</wp:posOffset>
                </wp:positionH>
                <wp:positionV relativeFrom="paragraph">
                  <wp:posOffset>19050</wp:posOffset>
                </wp:positionV>
                <wp:extent cx="1804670" cy="342900"/>
                <wp:effectExtent l="19050" t="0" r="24130" b="19050"/>
                <wp:wrapNone/>
                <wp:docPr id="517" name="AutoShap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4670" cy="342900"/>
                        </a:xfrm>
                        <a:prstGeom prst="cloudCallout">
                          <a:avLst>
                            <a:gd name="adj1" fmla="val -42681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583056" w:rsidRDefault="00A8299C" w:rsidP="00901E4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How many more?</w:t>
                            </w:r>
                          </w:p>
                          <w:p w:rsidR="00A8299C" w:rsidRPr="00583056" w:rsidRDefault="00A8299C" w:rsidP="00901E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9" o:spid="_x0000_s1037" type="#_x0000_t106" style="position:absolute;margin-left:54.65pt;margin-top:1.5pt;width:142.1pt;height:27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" adj="1581,18120" strokecolor="blue">
                <v:textbox>
                  <w:txbxContent>
                    <w:p w:rsidR="00A8299C" w:rsidRPr="00583056" w:rsidRDefault="00A8299C" w:rsidP="00901E4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How many more?</w:t>
                      </w:r>
                    </w:p>
                    <w:p w:rsidR="00A8299C" w:rsidRPr="00583056" w:rsidRDefault="00A8299C" w:rsidP="00901E42"/>
                  </w:txbxContent>
                </v:textbox>
              </v:shape>
            </w:pict>
          </mc:Fallback>
        </mc:AlternateContent>
      </w:r>
    </w:p>
    <w:p w:rsidR="00901E42" w:rsidRDefault="00901E42" w:rsidP="00901E4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lastRenderedPageBreak/>
        <w:t xml:space="preserve">4/9 </w:t>
      </w:r>
      <w:r>
        <w:rPr>
          <w:rFonts w:ascii="Comic Sans MS" w:hAnsi="Comic Sans MS"/>
          <w:b/>
          <w:u w:val="single"/>
        </w:rPr>
        <w:t>Multiplication tables</w:t>
      </w:r>
    </w:p>
    <w:p w:rsidR="00901E42" w:rsidRDefault="00901E42" w:rsidP="00901E42">
      <w:pPr>
        <w:rPr>
          <w:rFonts w:ascii="Comic Sans MS" w:hAnsi="Comic Sans MS"/>
          <w:b/>
          <w:u w:val="single"/>
        </w:rPr>
      </w:pPr>
    </w:p>
    <w:p w:rsidR="00901E42" w:rsidRPr="00B214C3" w:rsidRDefault="00C64F54" w:rsidP="00925518">
      <w:pPr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3137535" cy="2319874"/>
            <wp:effectExtent l="19050" t="0" r="5715" b="0"/>
            <wp:docPr id="39" name="irc_mi" descr="http://www.vaughns-1-pagers.com/computer/multiplication-tables/times-table-12x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aughns-1-pagers.com/computer/multiplication-tables/times-table-12x1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31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F54" w:rsidRDefault="00C64F54" w:rsidP="00277136">
      <w:pPr>
        <w:rPr>
          <w:rFonts w:ascii="Comic Sans MS" w:hAnsi="Comic Sans MS"/>
          <w:sz w:val="20"/>
          <w:szCs w:val="20"/>
        </w:rPr>
      </w:pPr>
    </w:p>
    <w:p w:rsidR="00C64F54" w:rsidRPr="00264DD4" w:rsidRDefault="00C64F54" w:rsidP="00277136">
      <w:pPr>
        <w:rPr>
          <w:rFonts w:ascii="Comic Sans MS" w:hAnsi="Comic Sans MS"/>
          <w:b/>
          <w:sz w:val="20"/>
          <w:szCs w:val="20"/>
        </w:rPr>
      </w:pPr>
      <w:r w:rsidRPr="00264DD4">
        <w:rPr>
          <w:rFonts w:ascii="Comic Sans MS" w:hAnsi="Comic Sans MS"/>
          <w:b/>
          <w:sz w:val="20"/>
          <w:szCs w:val="20"/>
        </w:rPr>
        <w:t>Remember:</w:t>
      </w:r>
    </w:p>
    <w:p w:rsidR="00C64F54" w:rsidRDefault="00C64F54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7 x 8 = 56     8 x 7 = 56        56 ÷ 7 = 8      56 ÷ 8 = 7</w:t>
      </w:r>
    </w:p>
    <w:p w:rsidR="00C64F54" w:rsidRDefault="00797826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89535</wp:posOffset>
                </wp:positionV>
                <wp:extent cx="3524250" cy="0"/>
                <wp:effectExtent l="9525" t="9525" r="9525" b="9525"/>
                <wp:wrapNone/>
                <wp:docPr id="296" name="AutoShape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76958" id="AutoShape 1928" o:spid="_x0000_s1026" type="#_x0000_t32" style="position:absolute;margin-left:-12.85pt;margin-top:7.05pt;width:277.5pt;height:0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YcdIwIAAEA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"/>
            </w:pict>
          </mc:Fallback>
        </mc:AlternateContent>
      </w:r>
    </w:p>
    <w:p w:rsidR="00C64F54" w:rsidRDefault="00C64F54" w:rsidP="00C64F54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4/10 </w:t>
      </w:r>
      <w:r>
        <w:rPr>
          <w:rFonts w:ascii="Comic Sans MS" w:hAnsi="Comic Sans MS"/>
          <w:b/>
          <w:u w:val="single"/>
        </w:rPr>
        <w:t>Factor pairs</w:t>
      </w:r>
    </w:p>
    <w:p w:rsidR="00C64F54" w:rsidRDefault="00C64F54" w:rsidP="00277136">
      <w:pPr>
        <w:rPr>
          <w:rFonts w:ascii="Comic Sans MS" w:hAnsi="Comic Sans MS"/>
          <w:sz w:val="20"/>
          <w:szCs w:val="20"/>
        </w:rPr>
      </w:pPr>
    </w:p>
    <w:p w:rsidR="00C64F54" w:rsidRDefault="00C64F54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The number 12 can be made from these factor pairs</w:t>
      </w:r>
    </w:p>
    <w:p w:rsidR="00C64F54" w:rsidRDefault="00797826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2118995</wp:posOffset>
                </wp:positionH>
                <wp:positionV relativeFrom="paragraph">
                  <wp:posOffset>92075</wp:posOffset>
                </wp:positionV>
                <wp:extent cx="1129665" cy="1162685"/>
                <wp:effectExtent l="10160" t="9525" r="12700" b="8890"/>
                <wp:wrapNone/>
                <wp:docPr id="294" name="Text Box 2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1162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88479E" w:rsidRDefault="00A8299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8479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From these factor pairs we can see that the factors of 12 are: 1, 2, 3, 4, 6,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507" o:spid="_x0000_s1038" type="#_x0000_t202" style="position:absolute;margin-left:166.85pt;margin-top:7.25pt;width:88.95pt;height:91.55pt;z-index:252794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">
                <v:textbox style="mso-fit-shape-to-text:t">
                  <w:txbxContent>
                    <w:p w:rsidR="00A8299C" w:rsidRPr="0088479E" w:rsidRDefault="00A8299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8479E">
                        <w:rPr>
                          <w:rFonts w:ascii="Comic Sans MS" w:hAnsi="Comic Sans MS"/>
                          <w:sz w:val="20"/>
                          <w:szCs w:val="20"/>
                        </w:rPr>
                        <w:t>From these factor pairs we can see that the factors of 12 are: 1, 2, 3, 4, 6, 12</w:t>
                      </w:r>
                    </w:p>
                  </w:txbxContent>
                </v:textbox>
              </v:shape>
            </w:pict>
          </mc:Fallback>
        </mc:AlternateContent>
      </w:r>
    </w:p>
    <w:p w:rsidR="00C64F54" w:rsidRDefault="00C64F54" w:rsidP="00C64F54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 x 12</w:t>
      </w:r>
    </w:p>
    <w:p w:rsidR="00C64F54" w:rsidRDefault="00C64F54" w:rsidP="00C64F54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2 x 6</w:t>
      </w:r>
    </w:p>
    <w:p w:rsidR="00C64F54" w:rsidRDefault="00C64F54" w:rsidP="00C64F54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3 x 4</w:t>
      </w:r>
    </w:p>
    <w:p w:rsidR="00C64F54" w:rsidRDefault="00C64F54" w:rsidP="00C64F54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4 x 3</w:t>
      </w:r>
    </w:p>
    <w:p w:rsidR="00C64F54" w:rsidRDefault="00C64F54" w:rsidP="00C64F54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6 x 2</w:t>
      </w:r>
    </w:p>
    <w:p w:rsidR="00A450EF" w:rsidRDefault="00C64F54" w:rsidP="00A450EF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12 x 1</w:t>
      </w:r>
    </w:p>
    <w:p w:rsidR="00A450EF" w:rsidRDefault="00797826" w:rsidP="00A450EF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116840</wp:posOffset>
                </wp:positionV>
                <wp:extent cx="3524250" cy="0"/>
                <wp:effectExtent l="9525" t="9525" r="9525" b="9525"/>
                <wp:wrapNone/>
                <wp:docPr id="290" name="AutoShape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40086" id="AutoShape 1929" o:spid="_x0000_s1026" type="#_x0000_t32" style="position:absolute;margin-left:-12.85pt;margin-top:9.2pt;width:277.5pt;height:0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"/>
            </w:pict>
          </mc:Fallback>
        </mc:AlternateContent>
      </w:r>
    </w:p>
    <w:p w:rsidR="00A450EF" w:rsidRDefault="00A450EF" w:rsidP="00A450EF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4/11 </w:t>
      </w:r>
      <w:r>
        <w:rPr>
          <w:rFonts w:ascii="Comic Sans MS" w:hAnsi="Comic Sans MS"/>
          <w:b/>
          <w:u w:val="single"/>
        </w:rPr>
        <w:t>Multiply by a single digit number</w:t>
      </w:r>
    </w:p>
    <w:p w:rsidR="00A450EF" w:rsidRPr="00A450EF" w:rsidRDefault="00A450EF" w:rsidP="00A450EF">
      <w:pPr>
        <w:rPr>
          <w:rFonts w:ascii="Comic Sans MS" w:hAnsi="Comic Sans MS"/>
        </w:rPr>
      </w:pPr>
    </w:p>
    <w:p w:rsidR="00A450EF" w:rsidRDefault="00A450EF" w:rsidP="00A450EF">
      <w:pPr>
        <w:rPr>
          <w:rFonts w:ascii="Comic Sans MS" w:hAnsi="Comic Sans MS"/>
        </w:rPr>
      </w:pPr>
      <w:r w:rsidRPr="00A450EF">
        <w:rPr>
          <w:rFonts w:ascii="Comic Sans MS" w:hAnsi="Comic Sans MS"/>
        </w:rPr>
        <w:t>Example</w:t>
      </w:r>
      <w:r w:rsidR="00474003">
        <w:rPr>
          <w:rFonts w:ascii="Comic Sans MS" w:hAnsi="Comic Sans MS"/>
        </w:rPr>
        <w:t>:   342 x 7</w:t>
      </w:r>
    </w:p>
    <w:p w:rsidR="00A450EF" w:rsidRDefault="00797826" w:rsidP="00A450EF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3361055</wp:posOffset>
                </wp:positionH>
                <wp:positionV relativeFrom="paragraph">
                  <wp:posOffset>48260</wp:posOffset>
                </wp:positionV>
                <wp:extent cx="3419475" cy="0"/>
                <wp:effectExtent l="9525" t="8890" r="9525" b="10160"/>
                <wp:wrapNone/>
                <wp:docPr id="289" name="AutoShape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9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BB280" id="AutoShape 1950" o:spid="_x0000_s1026" type="#_x0000_t32" style="position:absolute;margin-left:264.65pt;margin-top:3.8pt;width:269.25pt;height:0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1789430</wp:posOffset>
                </wp:positionH>
                <wp:positionV relativeFrom="paragraph">
                  <wp:posOffset>114935</wp:posOffset>
                </wp:positionV>
                <wp:extent cx="0" cy="1085850"/>
                <wp:effectExtent l="9525" t="8890" r="9525" b="10160"/>
                <wp:wrapNone/>
                <wp:docPr id="286" name="AutoShape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5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D8FC5" id="AutoShape 1782" o:spid="_x0000_s1026" type="#_x0000_t32" style="position:absolute;margin-left:140.9pt;margin-top:9.05pt;width:0;height:85.5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836930</wp:posOffset>
                </wp:positionH>
                <wp:positionV relativeFrom="paragraph">
                  <wp:posOffset>95885</wp:posOffset>
                </wp:positionV>
                <wp:extent cx="0" cy="1085850"/>
                <wp:effectExtent l="9525" t="8890" r="9525" b="10160"/>
                <wp:wrapNone/>
                <wp:docPr id="285" name="AutoShape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5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615AD" id="AutoShape 1781" o:spid="_x0000_s1026" type="#_x0000_t32" style="position:absolute;margin-left:65.9pt;margin-top:7.55pt;width:0;height:85.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95885</wp:posOffset>
                </wp:positionV>
                <wp:extent cx="3333750" cy="1104900"/>
                <wp:effectExtent l="9525" t="8890" r="9525" b="10160"/>
                <wp:wrapNone/>
                <wp:docPr id="284" name="Rectangle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0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E0ACC9" id="Rectangle 1780" o:spid="_x0000_s1026" style="position:absolute;margin-left:-4.6pt;margin-top:7.55pt;width:262.5pt;height:87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" filled="f"/>
            </w:pict>
          </mc:Fallback>
        </mc:AlternateContent>
      </w:r>
    </w:p>
    <w:p w:rsidR="00873BC4" w:rsidRPr="00873BC4" w:rsidRDefault="00474003" w:rsidP="00873BC4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   3 4 2</w:t>
      </w:r>
      <w:r w:rsidR="00873BC4">
        <w:rPr>
          <w:rFonts w:ascii="Comic Sans MS" w:hAnsi="Comic Sans MS"/>
        </w:rPr>
        <w:t xml:space="preserve">          </w:t>
      </w:r>
      <w:r>
        <w:rPr>
          <w:rFonts w:ascii="Comic Sans MS" w:hAnsi="Comic Sans MS"/>
        </w:rPr>
        <w:t xml:space="preserve"> 3 4 2     </w:t>
      </w:r>
      <w:r w:rsidR="00873BC4">
        <w:rPr>
          <w:rFonts w:ascii="Comic Sans MS" w:hAnsi="Comic Sans MS"/>
        </w:rPr>
        <w:t xml:space="preserve">      </w:t>
      </w:r>
      <w:r w:rsidR="00873BC4" w:rsidRPr="00873BC4">
        <w:rPr>
          <w:rFonts w:ascii="Comic Sans MS" w:hAnsi="Comic Sans MS"/>
        </w:rPr>
        <w:t>300 x 7 = 2100</w:t>
      </w:r>
    </w:p>
    <w:p w:rsidR="00873BC4" w:rsidRPr="00873BC4" w:rsidRDefault="00797826" w:rsidP="00873BC4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u w:val="single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913130</wp:posOffset>
                </wp:positionH>
                <wp:positionV relativeFrom="paragraph">
                  <wp:posOffset>204470</wp:posOffset>
                </wp:positionV>
                <wp:extent cx="523875" cy="0"/>
                <wp:effectExtent l="9525" t="8890" r="9525" b="10160"/>
                <wp:wrapNone/>
                <wp:docPr id="283" name="AutoShape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49C61" id="AutoShape 1779" o:spid="_x0000_s1026" type="#_x0000_t32" style="position:absolute;margin-left:71.9pt;margin-top:16.1pt;width:41.25pt;height:0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aDiIgIAAD8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"/>
            </w:pict>
          </mc:Fallback>
        </mc:AlternateContent>
      </w:r>
      <w:r w:rsidR="00474003" w:rsidRPr="00474003">
        <w:rPr>
          <w:rFonts w:ascii="Comic Sans MS" w:hAnsi="Comic Sans MS"/>
          <w:u w:val="single"/>
        </w:rPr>
        <w:t xml:space="preserve">         7</w:t>
      </w:r>
      <w:r w:rsidR="00A450EF">
        <w:rPr>
          <w:rFonts w:ascii="Comic Sans MS" w:hAnsi="Comic Sans MS"/>
        </w:rPr>
        <w:t xml:space="preserve"> x</w:t>
      </w:r>
      <w:r w:rsidR="00873BC4">
        <w:rPr>
          <w:rFonts w:ascii="Comic Sans MS" w:hAnsi="Comic Sans MS"/>
        </w:rPr>
        <w:t xml:space="preserve">       </w:t>
      </w:r>
      <w:r w:rsidR="00474003" w:rsidRPr="00474003">
        <w:rPr>
          <w:rFonts w:ascii="Comic Sans MS" w:hAnsi="Comic Sans MS"/>
        </w:rPr>
        <w:t xml:space="preserve">  </w:t>
      </w:r>
      <w:r w:rsidR="00474003" w:rsidRPr="00474003">
        <w:rPr>
          <w:rFonts w:ascii="Comic Sans MS" w:hAnsi="Comic Sans MS"/>
          <w:vertAlign w:val="subscript"/>
        </w:rPr>
        <w:t xml:space="preserve">2   1 </w:t>
      </w:r>
      <w:r w:rsidR="00474003" w:rsidRPr="00474003">
        <w:rPr>
          <w:rFonts w:ascii="Comic Sans MS" w:hAnsi="Comic Sans MS"/>
        </w:rPr>
        <w:t xml:space="preserve"> 7</w:t>
      </w:r>
      <w:r w:rsidR="00474003" w:rsidRPr="00873BC4">
        <w:rPr>
          <w:rFonts w:ascii="Comic Sans MS" w:hAnsi="Comic Sans MS"/>
        </w:rPr>
        <w:t xml:space="preserve"> x</w:t>
      </w:r>
      <w:r w:rsidR="00873BC4">
        <w:rPr>
          <w:rFonts w:ascii="Comic Sans MS" w:hAnsi="Comic Sans MS"/>
        </w:rPr>
        <w:t xml:space="preserve">           </w:t>
      </w:r>
      <w:r w:rsidR="00873BC4" w:rsidRPr="00873BC4">
        <w:rPr>
          <w:rFonts w:ascii="Comic Sans MS" w:hAnsi="Comic Sans MS"/>
        </w:rPr>
        <w:t>40 x 7 =   280</w:t>
      </w:r>
    </w:p>
    <w:p w:rsidR="00873BC4" w:rsidRPr="00873BC4" w:rsidRDefault="00474003" w:rsidP="00873BC4">
      <w:pPr>
        <w:jc w:val="center"/>
        <w:rPr>
          <w:rFonts w:ascii="Comic Sans MS" w:hAnsi="Comic Sans MS"/>
        </w:rPr>
      </w:pPr>
      <w:r w:rsidRPr="00474003">
        <w:rPr>
          <w:rFonts w:ascii="Comic Sans MS" w:hAnsi="Comic Sans MS"/>
          <w:u w:val="single"/>
        </w:rPr>
        <w:t>2 3 9 4</w:t>
      </w:r>
      <w:r>
        <w:rPr>
          <w:rFonts w:ascii="Comic Sans MS" w:hAnsi="Comic Sans MS"/>
        </w:rPr>
        <w:t xml:space="preserve">        </w:t>
      </w:r>
      <w:r w:rsidRPr="00474003">
        <w:rPr>
          <w:rFonts w:ascii="Comic Sans MS" w:hAnsi="Comic Sans MS"/>
          <w:u w:val="single"/>
        </w:rPr>
        <w:t>2 3 9 4</w:t>
      </w:r>
      <w:r w:rsidR="00873BC4">
        <w:rPr>
          <w:rFonts w:ascii="Comic Sans MS" w:hAnsi="Comic Sans MS"/>
          <w:u w:val="single"/>
        </w:rPr>
        <w:t xml:space="preserve"> </w:t>
      </w:r>
      <w:r w:rsidR="00873BC4" w:rsidRPr="00873BC4">
        <w:rPr>
          <w:rFonts w:ascii="Comic Sans MS" w:hAnsi="Comic Sans MS"/>
        </w:rPr>
        <w:t xml:space="preserve">         </w:t>
      </w:r>
      <w:r w:rsidR="00873BC4">
        <w:rPr>
          <w:rFonts w:ascii="Comic Sans MS" w:hAnsi="Comic Sans MS"/>
        </w:rPr>
        <w:t xml:space="preserve">      </w:t>
      </w:r>
      <w:r w:rsidR="00873BC4" w:rsidRPr="00873BC4">
        <w:rPr>
          <w:rFonts w:ascii="Comic Sans MS" w:hAnsi="Comic Sans MS"/>
          <w:u w:val="single"/>
        </w:rPr>
        <w:t>2 x 7</w:t>
      </w:r>
      <w:r w:rsidR="00873BC4" w:rsidRPr="00873BC4">
        <w:rPr>
          <w:rFonts w:ascii="Comic Sans MS" w:hAnsi="Comic Sans MS"/>
        </w:rPr>
        <w:t xml:space="preserve"> = </w:t>
      </w:r>
      <w:r w:rsidR="00873BC4" w:rsidRPr="00873BC4">
        <w:rPr>
          <w:rFonts w:ascii="Comic Sans MS" w:hAnsi="Comic Sans MS"/>
          <w:u w:val="single"/>
        </w:rPr>
        <w:t xml:space="preserve">    14</w:t>
      </w:r>
    </w:p>
    <w:p w:rsidR="00873BC4" w:rsidRPr="00873BC4" w:rsidRDefault="00474003" w:rsidP="00873BC4">
      <w:pPr>
        <w:jc w:val="center"/>
        <w:rPr>
          <w:rFonts w:ascii="Comic Sans MS" w:hAnsi="Comic Sans MS"/>
          <w:u w:val="single"/>
        </w:rPr>
      </w:pPr>
      <w:r w:rsidRPr="00474003">
        <w:rPr>
          <w:rFonts w:ascii="Comic Sans MS" w:hAnsi="Comic Sans MS"/>
          <w:vertAlign w:val="superscript"/>
        </w:rPr>
        <w:t xml:space="preserve">  </w:t>
      </w:r>
      <w:r>
        <w:rPr>
          <w:rFonts w:ascii="Comic Sans MS" w:hAnsi="Comic Sans MS"/>
          <w:vertAlign w:val="superscript"/>
        </w:rPr>
        <w:t xml:space="preserve">    </w:t>
      </w:r>
      <w:r w:rsidRPr="00474003">
        <w:rPr>
          <w:rFonts w:ascii="Comic Sans MS" w:hAnsi="Comic Sans MS"/>
          <w:vertAlign w:val="superscript"/>
        </w:rPr>
        <w:t>2  1</w:t>
      </w:r>
      <w:r w:rsidR="00873BC4">
        <w:rPr>
          <w:rFonts w:ascii="Comic Sans MS" w:hAnsi="Comic Sans MS"/>
          <w:vertAlign w:val="superscript"/>
        </w:rPr>
        <w:t xml:space="preserve">                                                       </w:t>
      </w:r>
      <w:r w:rsidR="00873BC4" w:rsidRPr="00873BC4">
        <w:rPr>
          <w:rFonts w:ascii="Comic Sans MS" w:hAnsi="Comic Sans MS"/>
          <w:u w:val="single"/>
        </w:rPr>
        <w:t>342 x 7</w:t>
      </w:r>
      <w:r w:rsidR="00873BC4" w:rsidRPr="00873BC4">
        <w:rPr>
          <w:rFonts w:ascii="Comic Sans MS" w:hAnsi="Comic Sans MS"/>
        </w:rPr>
        <w:t xml:space="preserve"> = </w:t>
      </w:r>
      <w:r w:rsidR="00873BC4" w:rsidRPr="00873BC4">
        <w:rPr>
          <w:rFonts w:ascii="Comic Sans MS" w:hAnsi="Comic Sans MS"/>
          <w:u w:val="single"/>
        </w:rPr>
        <w:t>2394</w:t>
      </w:r>
    </w:p>
    <w:p w:rsidR="00474003" w:rsidRPr="00474003" w:rsidRDefault="00474003" w:rsidP="00A450EF">
      <w:pPr>
        <w:rPr>
          <w:rFonts w:ascii="Comic Sans MS" w:hAnsi="Comic Sans MS"/>
          <w:vertAlign w:val="superscript"/>
        </w:rPr>
      </w:pPr>
    </w:p>
    <w:p w:rsidR="00C64F54" w:rsidRDefault="00C64F54" w:rsidP="00474003">
      <w:pPr>
        <w:rPr>
          <w:rFonts w:ascii="Comic Sans MS" w:hAnsi="Comic Sans MS"/>
          <w:sz w:val="20"/>
          <w:szCs w:val="20"/>
        </w:rPr>
      </w:pPr>
    </w:p>
    <w:p w:rsidR="00474003" w:rsidRDefault="00474003" w:rsidP="00A450EF">
      <w:pPr>
        <w:jc w:val="center"/>
        <w:rPr>
          <w:rFonts w:ascii="Comic Sans MS" w:hAnsi="Comic Sans MS"/>
          <w:sz w:val="20"/>
          <w:szCs w:val="20"/>
        </w:rPr>
      </w:pPr>
    </w:p>
    <w:p w:rsidR="00474003" w:rsidRDefault="00797826" w:rsidP="00A450EF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-153670</wp:posOffset>
                </wp:positionH>
                <wp:positionV relativeFrom="paragraph">
                  <wp:posOffset>67945</wp:posOffset>
                </wp:positionV>
                <wp:extent cx="3524250" cy="0"/>
                <wp:effectExtent l="9525" t="9525" r="9525" b="9525"/>
                <wp:wrapNone/>
                <wp:docPr id="282" name="AutoShape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88CC0" id="AutoShape 1930" o:spid="_x0000_s1026" type="#_x0000_t32" style="position:absolute;margin-left:-12.1pt;margin-top:5.35pt;width:277.5pt;height:0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"/>
            </w:pict>
          </mc:Fallback>
        </mc:AlternateContent>
      </w:r>
    </w:p>
    <w:p w:rsidR="00474003" w:rsidRDefault="00873BC4" w:rsidP="00474003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4/12</w:t>
      </w:r>
      <w:r w:rsidR="00474003">
        <w:rPr>
          <w:rFonts w:ascii="Comic Sans MS" w:hAnsi="Comic Sans MS"/>
          <w:b/>
        </w:rPr>
        <w:t xml:space="preserve"> </w:t>
      </w:r>
      <w:r w:rsidRPr="00596E1D">
        <w:rPr>
          <w:rFonts w:ascii="Comic Sans MS" w:hAnsi="Comic Sans MS"/>
          <w:b/>
        </w:rPr>
        <w:t>Connections between 2 sums</w:t>
      </w:r>
    </w:p>
    <w:p w:rsidR="00C64F54" w:rsidRDefault="00381A86" w:rsidP="00381A86">
      <w:pPr>
        <w:pStyle w:val="ListParagraph"/>
        <w:numPr>
          <w:ilvl w:val="0"/>
          <w:numId w:val="38"/>
        </w:numPr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color w:val="FF0000"/>
          <w:sz w:val="20"/>
          <w:szCs w:val="20"/>
        </w:rPr>
        <w:t xml:space="preserve">Look for connections between the 2 sums </w:t>
      </w:r>
    </w:p>
    <w:p w:rsidR="00381A86" w:rsidRPr="00381A86" w:rsidRDefault="00381A86" w:rsidP="000F5DF3">
      <w:pPr>
        <w:pStyle w:val="ListParagraph"/>
        <w:rPr>
          <w:rFonts w:ascii="Comic Sans MS" w:hAnsi="Comic Sans MS"/>
          <w:color w:val="FF0000"/>
          <w:sz w:val="20"/>
          <w:szCs w:val="20"/>
        </w:rPr>
      </w:pPr>
    </w:p>
    <w:p w:rsidR="00C64F54" w:rsidRDefault="00873BC4" w:rsidP="00277136">
      <w:pPr>
        <w:rPr>
          <w:rFonts w:ascii="Comic Sans MS" w:hAnsi="Comic Sans MS"/>
          <w:sz w:val="20"/>
          <w:szCs w:val="20"/>
        </w:rPr>
      </w:pPr>
      <w:r w:rsidRPr="00381A86">
        <w:rPr>
          <w:rFonts w:ascii="Comic Sans MS" w:hAnsi="Comic Sans MS"/>
          <w:sz w:val="20"/>
          <w:szCs w:val="20"/>
          <w:u w:val="single"/>
        </w:rPr>
        <w:t>Example</w:t>
      </w:r>
      <w:r>
        <w:rPr>
          <w:rFonts w:ascii="Comic Sans MS" w:hAnsi="Comic Sans MS"/>
          <w:sz w:val="20"/>
          <w:szCs w:val="20"/>
        </w:rPr>
        <w:t>: We know 342 x 7 = 2394  (See above)</w:t>
      </w:r>
    </w:p>
    <w:p w:rsidR="00873BC4" w:rsidRDefault="00797826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1851660</wp:posOffset>
                </wp:positionH>
                <wp:positionV relativeFrom="paragraph">
                  <wp:posOffset>43815</wp:posOffset>
                </wp:positionV>
                <wp:extent cx="386715" cy="303530"/>
                <wp:effectExtent l="0" t="635" r="4445" b="635"/>
                <wp:wrapNone/>
                <wp:docPr id="281" name="Text Box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873BC4" w:rsidRDefault="00A8299C" w:rsidP="00873BC4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73BC4">
                              <w:rPr>
                                <w:rFonts w:ascii="Comic Sans MS" w:hAnsi="Comic Sans MS"/>
                              </w:rPr>
                              <w:t>x2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86" o:spid="_x0000_s1039" type="#_x0000_t202" style="position:absolute;margin-left:145.8pt;margin-top:3.45pt;width:30.45pt;height:23.9pt;z-index:252278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kn8vgIAAMU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" filled="f" stroked="f">
                <v:textbox style="mso-fit-shape-to-text:t">
                  <w:txbxContent>
                    <w:p w:rsidR="00A8299C" w:rsidRPr="00873BC4" w:rsidRDefault="00A8299C" w:rsidP="00873BC4">
                      <w:pPr>
                        <w:rPr>
                          <w:rFonts w:ascii="Comic Sans MS" w:hAnsi="Comic Sans MS"/>
                        </w:rPr>
                      </w:pPr>
                      <w:r w:rsidRPr="00873BC4">
                        <w:rPr>
                          <w:rFonts w:ascii="Comic Sans MS" w:hAnsi="Comic Sans MS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  <w:lang w:val="en-US" w:eastAsia="zh-TW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1318260</wp:posOffset>
                </wp:positionH>
                <wp:positionV relativeFrom="paragraph">
                  <wp:posOffset>43815</wp:posOffset>
                </wp:positionV>
                <wp:extent cx="386715" cy="303530"/>
                <wp:effectExtent l="0" t="635" r="4445" b="635"/>
                <wp:wrapNone/>
                <wp:docPr id="280" name="Text Box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873BC4" w:rsidRDefault="00A8299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73BC4">
                              <w:rPr>
                                <w:rFonts w:ascii="Comic Sans MS" w:hAnsi="Comic Sans MS"/>
                              </w:rPr>
                              <w:t>x2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85" o:spid="_x0000_s1040" type="#_x0000_t202" style="position:absolute;margin-left:103.8pt;margin-top:3.45pt;width:30.45pt;height:23.9pt;z-index:2522777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" filled="f" stroked="f">
                <v:textbox style="mso-fit-shape-to-text:t">
                  <w:txbxContent>
                    <w:p w:rsidR="00A8299C" w:rsidRPr="00873BC4" w:rsidRDefault="00A8299C">
                      <w:pPr>
                        <w:rPr>
                          <w:rFonts w:ascii="Comic Sans MS" w:hAnsi="Comic Sans MS"/>
                        </w:rPr>
                      </w:pPr>
                      <w:r w:rsidRPr="00873BC4">
                        <w:rPr>
                          <w:rFonts w:ascii="Comic Sans MS" w:hAnsi="Comic Sans MS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1941830</wp:posOffset>
                </wp:positionH>
                <wp:positionV relativeFrom="paragraph">
                  <wp:posOffset>67945</wp:posOffset>
                </wp:positionV>
                <wp:extent cx="276225" cy="238125"/>
                <wp:effectExtent l="0" t="72390" r="0" b="108585"/>
                <wp:wrapNone/>
                <wp:docPr id="279" name="Arc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27498">
                          <a:off x="0" y="0"/>
                          <a:ext cx="276225" cy="2381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C9402" id="Arc 1784" o:spid="_x0000_s1026" style="position:absolute;margin-left:152.9pt;margin-top:5.35pt;width:21.75pt;height:18.75pt;rotation:2869928fd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" path="m,nfc11929,,21600,9670,21600,21600em,nsc11929,,21600,9670,21600,21600l,21600,,xe" filled="f">
                <v:stroke endarrow="block"/>
                <v:path arrowok="t" o:extrusionok="f" o:connecttype="custom" o:connectlocs="0,0;276225,238125;0,238125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67945</wp:posOffset>
                </wp:positionV>
                <wp:extent cx="276225" cy="238125"/>
                <wp:effectExtent l="0" t="72390" r="0" b="108585"/>
                <wp:wrapNone/>
                <wp:docPr id="278" name="Arc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27498">
                          <a:off x="0" y="0"/>
                          <a:ext cx="276225" cy="2381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84FED" id="Arc 1783" o:spid="_x0000_s1026" style="position:absolute;margin-left:110.9pt;margin-top:5.35pt;width:21.75pt;height:18.75pt;rotation:2869928fd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" path="m,nfc11929,,21600,9670,21600,21600em,nsc11929,,21600,9670,21600,21600l,21600,,xe" filled="f">
                <v:stroke endarrow="block"/>
                <v:path arrowok="t" o:extrusionok="f" o:connecttype="custom" o:connectlocs="0,0;276225,238125;0,238125" o:connectangles="0,0,0"/>
              </v:shape>
            </w:pict>
          </mc:Fallback>
        </mc:AlternateContent>
      </w:r>
    </w:p>
    <w:p w:rsidR="00873BC4" w:rsidRDefault="00873BC4" w:rsidP="00277136">
      <w:pPr>
        <w:rPr>
          <w:rFonts w:ascii="Comic Sans MS" w:hAnsi="Comic Sans MS"/>
          <w:sz w:val="20"/>
          <w:szCs w:val="20"/>
        </w:rPr>
      </w:pPr>
    </w:p>
    <w:p w:rsidR="00873BC4" w:rsidRDefault="00873BC4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So we also know    342 x 14 = 4788</w:t>
      </w:r>
    </w:p>
    <w:p w:rsidR="00873BC4" w:rsidRDefault="00873BC4" w:rsidP="00277136">
      <w:pPr>
        <w:rPr>
          <w:rFonts w:ascii="Comic Sans MS" w:hAnsi="Comic Sans MS"/>
          <w:sz w:val="20"/>
          <w:szCs w:val="20"/>
        </w:rPr>
      </w:pPr>
    </w:p>
    <w:p w:rsidR="00873BC4" w:rsidRDefault="00873BC4" w:rsidP="00277136">
      <w:pPr>
        <w:rPr>
          <w:rFonts w:ascii="Comic Sans MS" w:hAnsi="Comic Sans MS"/>
          <w:sz w:val="20"/>
          <w:szCs w:val="20"/>
        </w:rPr>
      </w:pPr>
    </w:p>
    <w:p w:rsidR="00873BC4" w:rsidRDefault="00797826" w:rsidP="00873BC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1605915</wp:posOffset>
                </wp:positionH>
                <wp:positionV relativeFrom="paragraph">
                  <wp:posOffset>157480</wp:posOffset>
                </wp:positionV>
                <wp:extent cx="565785" cy="303530"/>
                <wp:effectExtent l="1270" t="2540" r="4445" b="0"/>
                <wp:wrapNone/>
                <wp:docPr id="277" name="Text Box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873BC4" w:rsidRDefault="00A8299C" w:rsidP="00873BC4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73BC4">
                              <w:rPr>
                                <w:rFonts w:ascii="Comic Sans MS" w:hAnsi="Comic Sans MS"/>
                              </w:rPr>
                              <w:t>x2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91" o:spid="_x0000_s1041" type="#_x0000_t202" style="position:absolute;margin-left:126.45pt;margin-top:12.4pt;width:44.55pt;height:23.9pt;z-index:252283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" filled="f" stroked="f">
                <v:textbox style="mso-fit-shape-to-text:t">
                  <w:txbxContent>
                    <w:p w:rsidR="00A8299C" w:rsidRPr="00873BC4" w:rsidRDefault="00A8299C" w:rsidP="00873BC4">
                      <w:pPr>
                        <w:rPr>
                          <w:rFonts w:ascii="Comic Sans MS" w:hAnsi="Comic Sans MS"/>
                        </w:rPr>
                      </w:pPr>
                      <w:r w:rsidRPr="00873BC4">
                        <w:rPr>
                          <w:rFonts w:ascii="Comic Sans MS" w:hAnsi="Comic Sans MS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-224155</wp:posOffset>
                </wp:positionH>
                <wp:positionV relativeFrom="paragraph">
                  <wp:posOffset>-235585</wp:posOffset>
                </wp:positionV>
                <wp:extent cx="635" cy="10067925"/>
                <wp:effectExtent l="9525" t="9525" r="8890" b="9525"/>
                <wp:wrapNone/>
                <wp:docPr id="276" name="AutoShape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EC68B" id="AutoShape 1927" o:spid="_x0000_s1026" type="#_x0000_t32" style="position:absolute;margin-left:-17.65pt;margin-top:-18.55pt;width:.05pt;height:792.75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"/>
            </w:pict>
          </mc:Fallback>
        </mc:AlternateContent>
      </w:r>
      <w:r w:rsidR="00873BC4" w:rsidRPr="00381A86">
        <w:rPr>
          <w:rFonts w:ascii="Comic Sans MS" w:hAnsi="Comic Sans MS"/>
          <w:sz w:val="20"/>
          <w:szCs w:val="20"/>
          <w:u w:val="single"/>
        </w:rPr>
        <w:t>Example</w:t>
      </w:r>
      <w:r w:rsidR="00873BC4">
        <w:rPr>
          <w:rFonts w:ascii="Comic Sans MS" w:hAnsi="Comic Sans MS"/>
          <w:sz w:val="20"/>
          <w:szCs w:val="20"/>
        </w:rPr>
        <w:t>: We know 342 x 7 = 2394  (See above)</w:t>
      </w:r>
    </w:p>
    <w:p w:rsidR="00873BC4" w:rsidRDefault="00797826" w:rsidP="00873BC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1608455</wp:posOffset>
                </wp:positionH>
                <wp:positionV relativeFrom="paragraph">
                  <wp:posOffset>39370</wp:posOffset>
                </wp:positionV>
                <wp:extent cx="266700" cy="255270"/>
                <wp:effectExtent l="0" t="61595" r="0" b="111760"/>
                <wp:wrapNone/>
                <wp:docPr id="275" name="Arc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27498" flipH="1" flipV="1">
                          <a:off x="0" y="0"/>
                          <a:ext cx="266700" cy="25527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938F4" id="Arc 1792" o:spid="_x0000_s1026" style="position:absolute;margin-left:126.65pt;margin-top:3.1pt;width:21pt;height:20.1pt;rotation:2869928fd;flip:x y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" path="m,nfc11929,,21600,9670,21600,21600em,nsc11929,,21600,9670,21600,21600l,21600,,xe" filled="f">
                <v:stroke startarrow="block"/>
                <v:path arrowok="t" o:extrusionok="f" o:connecttype="custom" o:connectlocs="0,0;266700,255270;0,25527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  <w:lang w:val="en-US" w:eastAsia="zh-TW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-3810</wp:posOffset>
                </wp:positionV>
                <wp:extent cx="565785" cy="303530"/>
                <wp:effectExtent l="0" t="0" r="635" b="1905"/>
                <wp:wrapNone/>
                <wp:docPr id="274" name="Text Box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873BC4" w:rsidRDefault="00A8299C" w:rsidP="00873BC4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73BC4">
                              <w:rPr>
                                <w:rFonts w:ascii="Comic Sans MS" w:hAnsi="Comic Sans MS"/>
                              </w:rPr>
                              <w:t>x2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89" o:spid="_x0000_s1042" type="#_x0000_t202" style="position:absolute;margin-left:76.5pt;margin-top:-.3pt;width:44.55pt;height:23.9pt;z-index:252282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" filled="f" stroked="f">
                <v:textbox style="mso-fit-shape-to-text:t">
                  <w:txbxContent>
                    <w:p w:rsidR="00A8299C" w:rsidRPr="00873BC4" w:rsidRDefault="00A8299C" w:rsidP="00873BC4">
                      <w:pPr>
                        <w:rPr>
                          <w:rFonts w:ascii="Comic Sans MS" w:hAnsi="Comic Sans MS"/>
                        </w:rPr>
                      </w:pPr>
                      <w:r w:rsidRPr="00873BC4">
                        <w:rPr>
                          <w:rFonts w:ascii="Comic Sans MS" w:hAnsi="Comic Sans MS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951230</wp:posOffset>
                </wp:positionH>
                <wp:positionV relativeFrom="paragraph">
                  <wp:posOffset>48895</wp:posOffset>
                </wp:positionV>
                <wp:extent cx="266700" cy="255270"/>
                <wp:effectExtent l="0" t="61595" r="0" b="111760"/>
                <wp:wrapNone/>
                <wp:docPr id="273" name="Arc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27498" flipH="1" flipV="1">
                          <a:off x="0" y="0"/>
                          <a:ext cx="266700" cy="25527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B238F" id="Arc 1787" o:spid="_x0000_s1026" style="position:absolute;margin-left:74.9pt;margin-top:3.85pt;width:21pt;height:20.1pt;rotation:2869928fd;flip:x y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" path="m,nfc11929,,21600,9670,21600,21600em,nsc11929,,21600,9670,21600,21600l,21600,,xe" filled="f">
                <v:stroke startarrow="block"/>
                <v:path arrowok="t" o:extrusionok="f" o:connecttype="custom" o:connectlocs="0,0;266700,255270;0,255270" o:connectangles="0,0,0"/>
              </v:shape>
            </w:pict>
          </mc:Fallback>
        </mc:AlternateContent>
      </w:r>
    </w:p>
    <w:p w:rsidR="00873BC4" w:rsidRDefault="00873BC4" w:rsidP="00873BC4">
      <w:pPr>
        <w:rPr>
          <w:rFonts w:ascii="Comic Sans MS" w:hAnsi="Comic Sans MS"/>
          <w:sz w:val="20"/>
          <w:szCs w:val="20"/>
        </w:rPr>
      </w:pPr>
    </w:p>
    <w:p w:rsidR="00873BC4" w:rsidRDefault="00873BC4" w:rsidP="00873BC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So we also know    684 x 7 = 4788</w:t>
      </w:r>
    </w:p>
    <w:p w:rsidR="00873BC4" w:rsidRDefault="00873BC4" w:rsidP="00277136">
      <w:pPr>
        <w:rPr>
          <w:rFonts w:ascii="Comic Sans MS" w:hAnsi="Comic Sans MS"/>
          <w:sz w:val="20"/>
          <w:szCs w:val="20"/>
        </w:rPr>
      </w:pPr>
    </w:p>
    <w:p w:rsidR="00381A86" w:rsidRDefault="00381A86" w:rsidP="00381A86">
      <w:pPr>
        <w:rPr>
          <w:rFonts w:ascii="Comic Sans MS" w:hAnsi="Comic Sans MS"/>
          <w:sz w:val="20"/>
          <w:szCs w:val="20"/>
        </w:rPr>
      </w:pPr>
      <w:r w:rsidRPr="00381A86">
        <w:rPr>
          <w:rFonts w:ascii="Comic Sans MS" w:hAnsi="Comic Sans MS"/>
          <w:sz w:val="20"/>
          <w:szCs w:val="20"/>
          <w:u w:val="single"/>
        </w:rPr>
        <w:t>Example</w:t>
      </w:r>
      <w:r>
        <w:rPr>
          <w:rFonts w:ascii="Comic Sans MS" w:hAnsi="Comic Sans MS"/>
          <w:sz w:val="20"/>
          <w:szCs w:val="20"/>
        </w:rPr>
        <w:t>: We know 342 x 7 = 2394  (See above)</w:t>
      </w:r>
    </w:p>
    <w:p w:rsidR="00381A86" w:rsidRDefault="00797826" w:rsidP="00381A8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1948180</wp:posOffset>
                </wp:positionH>
                <wp:positionV relativeFrom="paragraph">
                  <wp:posOffset>38100</wp:posOffset>
                </wp:positionV>
                <wp:extent cx="276225" cy="292735"/>
                <wp:effectExtent l="0" t="68580" r="0" b="105410"/>
                <wp:wrapNone/>
                <wp:docPr id="272" name="Arc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27498">
                          <a:off x="0" y="0"/>
                          <a:ext cx="276225" cy="29273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6533"/>
                            <a:gd name="T2" fmla="*/ 21029 w 21600"/>
                            <a:gd name="T3" fmla="*/ 26533 h 26533"/>
                            <a:gd name="T4" fmla="*/ 0 w 21600"/>
                            <a:gd name="T5" fmla="*/ 21600 h 265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6533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60"/>
                                <a:pt x="21408" y="24916"/>
                                <a:pt x="21029" y="26533"/>
                              </a:cubicBezTo>
                            </a:path>
                            <a:path w="21600" h="26533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60"/>
                                <a:pt x="21408" y="24916"/>
                                <a:pt x="21029" y="26533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A7364" id="Arc 1799" o:spid="_x0000_s1026" style="position:absolute;margin-left:153.4pt;margin-top:3pt;width:21.75pt;height:23.05pt;rotation:2869928fd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6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" path="m,nfc11929,,21600,9670,21600,21600v,1660,-192,3316,-571,4933em,nsc11929,,21600,9670,21600,21600v,1660,-192,3316,-571,4933l,21600,,xe" filled="f">
                <v:stroke endarrow="block"/>
                <v:path arrowok="t" o:extrusionok="f" o:connecttype="custom" o:connectlocs="0,0;268923,292735;0,23831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1558290</wp:posOffset>
                </wp:positionH>
                <wp:positionV relativeFrom="paragraph">
                  <wp:posOffset>28575</wp:posOffset>
                </wp:positionV>
                <wp:extent cx="565785" cy="303530"/>
                <wp:effectExtent l="1270" t="1905" r="4445" b="0"/>
                <wp:wrapNone/>
                <wp:docPr id="271" name="Text Box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873BC4" w:rsidRDefault="00A8299C" w:rsidP="00381A86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+1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98" o:spid="_x0000_s1043" type="#_x0000_t202" style="position:absolute;margin-left:122.7pt;margin-top:2.25pt;width:44.55pt;height:23.9pt;z-index:252286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" filled="f" stroked="f">
                <v:textbox style="mso-fit-shape-to-text:t">
                  <w:txbxContent>
                    <w:p w:rsidR="00A8299C" w:rsidRPr="00873BC4" w:rsidRDefault="00A8299C" w:rsidP="00381A86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+1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1395730</wp:posOffset>
                </wp:positionH>
                <wp:positionV relativeFrom="paragraph">
                  <wp:posOffset>38100</wp:posOffset>
                </wp:positionV>
                <wp:extent cx="276225" cy="292735"/>
                <wp:effectExtent l="0" t="68580" r="0" b="105410"/>
                <wp:wrapNone/>
                <wp:docPr id="270" name="Arc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27498">
                          <a:off x="0" y="0"/>
                          <a:ext cx="276225" cy="29273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6533"/>
                            <a:gd name="T2" fmla="*/ 21029 w 21600"/>
                            <a:gd name="T3" fmla="*/ 26533 h 26533"/>
                            <a:gd name="T4" fmla="*/ 0 w 21600"/>
                            <a:gd name="T5" fmla="*/ 21600 h 265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6533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60"/>
                                <a:pt x="21408" y="24916"/>
                                <a:pt x="21029" y="26533"/>
                              </a:cubicBezTo>
                            </a:path>
                            <a:path w="21600" h="26533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60"/>
                                <a:pt x="21408" y="24916"/>
                                <a:pt x="21029" y="26533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C6F79" id="Arc 1797" o:spid="_x0000_s1026" style="position:absolute;margin-left:109.9pt;margin-top:3pt;width:21.75pt;height:23.05pt;rotation:2869928fd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6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" path="m,nfc11929,,21600,9670,21600,21600v,1660,-192,3316,-571,4933em,nsc11929,,21600,9670,21600,21600v,1660,-192,3316,-571,4933l,21600,,xe" filled="f">
                <v:stroke endarrow="block"/>
                <v:path arrowok="t" o:extrusionok="f" o:connecttype="custom" o:connectlocs="0,0;268923,292735;0,238310" o:connectangles="0,0,0"/>
              </v:shape>
            </w:pict>
          </mc:Fallback>
        </mc:AlternateContent>
      </w:r>
    </w:p>
    <w:p w:rsidR="00381A86" w:rsidRDefault="00381A86" w:rsidP="00381A86">
      <w:pPr>
        <w:rPr>
          <w:rFonts w:ascii="Comic Sans MS" w:hAnsi="Comic Sans MS"/>
          <w:sz w:val="20"/>
          <w:szCs w:val="20"/>
        </w:rPr>
      </w:pPr>
    </w:p>
    <w:p w:rsidR="00381A86" w:rsidRDefault="00381A86" w:rsidP="00381A8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So we also know    342 x 8 = 2394 + (342 x 1)</w:t>
      </w:r>
    </w:p>
    <w:p w:rsidR="00381A86" w:rsidRDefault="00381A86" w:rsidP="00381A8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           = 2736</w:t>
      </w:r>
    </w:p>
    <w:p w:rsidR="00381A86" w:rsidRDefault="00381A86" w:rsidP="00277136">
      <w:pPr>
        <w:rPr>
          <w:rFonts w:ascii="Comic Sans MS" w:hAnsi="Comic Sans MS"/>
          <w:sz w:val="20"/>
          <w:szCs w:val="20"/>
        </w:rPr>
      </w:pPr>
    </w:p>
    <w:p w:rsidR="009A3F43" w:rsidRDefault="00797826" w:rsidP="00381A8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-224155</wp:posOffset>
                </wp:positionH>
                <wp:positionV relativeFrom="paragraph">
                  <wp:posOffset>113030</wp:posOffset>
                </wp:positionV>
                <wp:extent cx="3409950" cy="0"/>
                <wp:effectExtent l="9525" t="9525" r="9525" b="9525"/>
                <wp:wrapNone/>
                <wp:docPr id="269" name="AutoShape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09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9D0C2" id="AutoShape 1931" o:spid="_x0000_s1026" type="#_x0000_t32" style="position:absolute;margin-left:-17.65pt;margin-top:8.9pt;width:268.5pt;height:0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"/>
            </w:pict>
          </mc:Fallback>
        </mc:AlternateContent>
      </w:r>
    </w:p>
    <w:p w:rsidR="00381A86" w:rsidRDefault="00381A86" w:rsidP="00381A8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4/13 </w:t>
      </w:r>
      <w:r>
        <w:rPr>
          <w:rFonts w:ascii="Comic Sans MS" w:hAnsi="Comic Sans MS"/>
          <w:b/>
          <w:u w:val="single"/>
        </w:rPr>
        <w:t>Common equivalent fractions</w:t>
      </w:r>
    </w:p>
    <w:p w:rsidR="0001327D" w:rsidRDefault="007F40A0" w:rsidP="007F40A0">
      <w:pPr>
        <w:pStyle w:val="ListParagraph"/>
        <w:numPr>
          <w:ilvl w:val="0"/>
          <w:numId w:val="41"/>
        </w:numPr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color w:val="FF0000"/>
          <w:sz w:val="20"/>
          <w:szCs w:val="20"/>
        </w:rPr>
        <w:t xml:space="preserve">The same fraction can be </w:t>
      </w:r>
      <w:r w:rsidR="009A3F43">
        <w:rPr>
          <w:rFonts w:ascii="Comic Sans MS" w:hAnsi="Comic Sans MS"/>
          <w:color w:val="FF0000"/>
          <w:sz w:val="20"/>
          <w:szCs w:val="20"/>
        </w:rPr>
        <w:t>expressed</w:t>
      </w:r>
      <w:r>
        <w:rPr>
          <w:rFonts w:ascii="Comic Sans MS" w:hAnsi="Comic Sans MS"/>
          <w:color w:val="FF0000"/>
          <w:sz w:val="20"/>
          <w:szCs w:val="20"/>
        </w:rPr>
        <w:t xml:space="preserve"> in different ways</w:t>
      </w:r>
    </w:p>
    <w:p w:rsidR="007F40A0" w:rsidRPr="007F40A0" w:rsidRDefault="007F40A0" w:rsidP="007F40A0">
      <w:pPr>
        <w:rPr>
          <w:rFonts w:ascii="Comic Sans MS" w:hAnsi="Comic Sans MS"/>
          <w:color w:val="FF0000"/>
          <w:sz w:val="20"/>
          <w:szCs w:val="20"/>
        </w:rPr>
      </w:pPr>
      <w:r w:rsidRPr="007F40A0">
        <w:rPr>
          <w:rFonts w:ascii="Comic Sans MS" w:hAnsi="Comic Sans MS"/>
          <w:sz w:val="20"/>
          <w:szCs w:val="20"/>
        </w:rPr>
        <w:t>ALL THESE ARE</w:t>
      </w:r>
      <w:r>
        <w:rPr>
          <w:rFonts w:ascii="Comic Sans MS" w:hAnsi="Comic Sans MS"/>
          <w:color w:val="FF0000"/>
          <w:sz w:val="20"/>
          <w:szCs w:val="20"/>
        </w:rPr>
        <w:t xml:space="preserve">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30.75pt" o:ole="">
            <v:imagedata r:id="rId11" o:title=""/>
          </v:shape>
          <o:OLEObject Type="Embed" ProgID="Equation.3" ShapeID="_x0000_i1025" DrawAspect="Content" ObjectID="_1646054624" r:id="rId12"/>
        </w:object>
      </w:r>
    </w:p>
    <w:p w:rsidR="0001327D" w:rsidRDefault="00797826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32385</wp:posOffset>
                </wp:positionV>
                <wp:extent cx="119380" cy="647700"/>
                <wp:effectExtent l="9525" t="12065" r="13970" b="6985"/>
                <wp:wrapNone/>
                <wp:docPr id="268" name="Rectangle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9E17B" id="Rectangle 1882" o:spid="_x0000_s1026" style="position:absolute;margin-left:144.35pt;margin-top:2.55pt;width:9.4pt;height:51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1728470</wp:posOffset>
                </wp:positionH>
                <wp:positionV relativeFrom="paragraph">
                  <wp:posOffset>32385</wp:posOffset>
                </wp:positionV>
                <wp:extent cx="109855" cy="647700"/>
                <wp:effectExtent l="9525" t="12065" r="13970" b="6985"/>
                <wp:wrapNone/>
                <wp:docPr id="267" name="Rectangle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855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192201" id="Rectangle 1881" o:spid="_x0000_s1026" style="position:absolute;margin-left:136.1pt;margin-top:2.55pt;width:8.65pt;height:51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1642745</wp:posOffset>
                </wp:positionH>
                <wp:positionV relativeFrom="paragraph">
                  <wp:posOffset>32385</wp:posOffset>
                </wp:positionV>
                <wp:extent cx="90805" cy="647700"/>
                <wp:effectExtent l="9525" t="12065" r="13970" b="6985"/>
                <wp:wrapNone/>
                <wp:docPr id="266" name="Rectangle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8A3CDE" id="Rectangle 1880" o:spid="_x0000_s1026" style="position:absolute;margin-left:129.35pt;margin-top:2.55pt;width:7.15pt;height:51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2157095</wp:posOffset>
                </wp:positionH>
                <wp:positionV relativeFrom="paragraph">
                  <wp:posOffset>41910</wp:posOffset>
                </wp:positionV>
                <wp:extent cx="0" cy="638175"/>
                <wp:effectExtent l="9525" t="12065" r="9525" b="6985"/>
                <wp:wrapNone/>
                <wp:docPr id="265" name="AutoShape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AA137" id="AutoShape 1879" o:spid="_x0000_s1026" type="#_x0000_t32" style="position:absolute;margin-left:169.85pt;margin-top:3.3pt;width:0;height:50.25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AXvIAIAAD8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2052320</wp:posOffset>
                </wp:positionH>
                <wp:positionV relativeFrom="paragraph">
                  <wp:posOffset>41910</wp:posOffset>
                </wp:positionV>
                <wp:extent cx="0" cy="638175"/>
                <wp:effectExtent l="9525" t="12065" r="9525" b="6985"/>
                <wp:wrapNone/>
                <wp:docPr id="264" name="AutoShape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865BC" id="AutoShape 1878" o:spid="_x0000_s1026" type="#_x0000_t32" style="position:absolute;margin-left:161.6pt;margin-top:3.3pt;width:0;height:50.25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1947545</wp:posOffset>
                </wp:positionH>
                <wp:positionV relativeFrom="paragraph">
                  <wp:posOffset>41910</wp:posOffset>
                </wp:positionV>
                <wp:extent cx="0" cy="638175"/>
                <wp:effectExtent l="9525" t="12065" r="9525" b="6985"/>
                <wp:wrapNone/>
                <wp:docPr id="263" name="AutoShape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A1F2E" id="AutoShape 1877" o:spid="_x0000_s1026" type="#_x0000_t32" style="position:absolute;margin-left:153.35pt;margin-top:3.3pt;width:0;height:50.25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41910</wp:posOffset>
                </wp:positionV>
                <wp:extent cx="0" cy="638175"/>
                <wp:effectExtent l="9525" t="12065" r="9525" b="6985"/>
                <wp:wrapNone/>
                <wp:docPr id="262" name="AutoShape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CA09C" id="AutoShape 1876" o:spid="_x0000_s1026" type="#_x0000_t32" style="position:absolute;margin-left:144.35pt;margin-top:3.3pt;width:0;height:50.25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1737995</wp:posOffset>
                </wp:positionH>
                <wp:positionV relativeFrom="paragraph">
                  <wp:posOffset>32385</wp:posOffset>
                </wp:positionV>
                <wp:extent cx="0" cy="638175"/>
                <wp:effectExtent l="9525" t="12065" r="9525" b="6985"/>
                <wp:wrapNone/>
                <wp:docPr id="261" name="AutoShape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C6C21" id="AutoShape 1875" o:spid="_x0000_s1026" type="#_x0000_t32" style="position:absolute;margin-left:136.85pt;margin-top:2.55pt;width:0;height:50.25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1642745</wp:posOffset>
                </wp:positionH>
                <wp:positionV relativeFrom="paragraph">
                  <wp:posOffset>32385</wp:posOffset>
                </wp:positionV>
                <wp:extent cx="609600" cy="647700"/>
                <wp:effectExtent l="9525" t="12065" r="9525" b="6985"/>
                <wp:wrapNone/>
                <wp:docPr id="260" name="Rectangle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C859B3" id="Rectangle 1874" o:spid="_x0000_s1026" style="position:absolute;margin-left:129.35pt;margin-top:2.55pt;width:48pt;height:51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1176020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9525" t="12065" r="9525" b="6985"/>
                <wp:wrapNone/>
                <wp:docPr id="259" name="Rectangle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AAA777" id="Rectangle 1869" o:spid="_x0000_s1026" style="position:absolute;margin-left:92.6pt;margin-top:2.55pt;width:12pt;height:51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1328420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9525" t="12065" r="9525" b="6985"/>
                <wp:wrapNone/>
                <wp:docPr id="258" name="Rectangle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DDB6A9" id="Rectangle 1868" o:spid="_x0000_s1026" style="position:absolute;margin-left:104.6pt;margin-top:2.55pt;width:12pt;height:51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871220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9525" t="12065" r="9525" b="6985"/>
                <wp:wrapNone/>
                <wp:docPr id="257" name="Rectangle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69935D" id="Rectangle 1867" o:spid="_x0000_s1026" style="position:absolute;margin-left:68.6pt;margin-top:2.55pt;width:12pt;height:51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1023620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9525" t="12065" r="9525" b="6985"/>
                <wp:wrapNone/>
                <wp:docPr id="256" name="Rectangle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4A06B8" id="Rectangle 1866" o:spid="_x0000_s1026" style="position:absolute;margin-left:80.6pt;margin-top:2.55pt;width:12pt;height:51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433070</wp:posOffset>
                </wp:positionH>
                <wp:positionV relativeFrom="paragraph">
                  <wp:posOffset>22860</wp:posOffset>
                </wp:positionV>
                <wp:extent cx="304800" cy="647700"/>
                <wp:effectExtent l="9525" t="12065" r="9525" b="6985"/>
                <wp:wrapNone/>
                <wp:docPr id="511" name="Rectangle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B3DD9F" id="Rectangle 1865" o:spid="_x0000_s1026" style="position:absolute;margin-left:34.1pt;margin-top:1.8pt;width:24pt;height:51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22860</wp:posOffset>
                </wp:positionV>
                <wp:extent cx="304800" cy="647700"/>
                <wp:effectExtent l="9525" t="12065" r="9525" b="6985"/>
                <wp:wrapNone/>
                <wp:docPr id="510" name="Rectangle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EDFA2D" id="Rectangle 1864" o:spid="_x0000_s1026" style="position:absolute;margin-left:10.1pt;margin-top:1.8pt;width:24pt;height:51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9525" t="5715" r="9525" b="13335"/>
                <wp:wrapNone/>
                <wp:docPr id="509" name="Rectangle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4E42A4" id="Rectangle 1851" o:spid="_x0000_s1026" style="position:absolute;margin-left:226.1pt;margin-top:1.3pt;width:12pt;height:12.75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9525" t="5715" r="9525" b="13335"/>
                <wp:wrapNone/>
                <wp:docPr id="508" name="Rectangle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3BEECF" id="Rectangle 1850" o:spid="_x0000_s1026" style="position:absolute;margin-left:214.1pt;margin-top:1.3pt;width:12pt;height:12.75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9525" t="5715" r="9525" b="13335"/>
                <wp:wrapNone/>
                <wp:docPr id="507" name="Rectangle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60DC65" id="Rectangle 1849" o:spid="_x0000_s1026" style="position:absolute;margin-left:202.1pt;margin-top:1.3pt;width:12pt;height:12.75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9525" t="5715" r="9525" b="13335"/>
                <wp:wrapNone/>
                <wp:docPr id="506" name="Rectangle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043C2F" id="Rectangle 1848" o:spid="_x0000_s1026" style="position:absolute;margin-left:190.1pt;margin-top:1.3pt;width:12pt;height:12.7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" fillcolor="#bfbfbf [2412]"/>
            </w:pict>
          </mc:Fallback>
        </mc:AlternateContent>
      </w:r>
    </w:p>
    <w:p w:rsidR="0001327D" w:rsidRDefault="00797826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9525" t="5715" r="9525" b="13335"/>
                <wp:wrapNone/>
                <wp:docPr id="505" name="Rectangle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EB57C" id="Rectangle 1859" o:spid="_x0000_s1026" style="position:absolute;margin-left:226.1pt;margin-top:12.85pt;width:12pt;height:12.75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9525" t="5715" r="9525" b="13335"/>
                <wp:wrapNone/>
                <wp:docPr id="504" name="Rectangle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16A43A" id="Rectangle 1858" o:spid="_x0000_s1026" style="position:absolute;margin-left:214.1pt;margin-top:12.85pt;width:12pt;height:12.75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9525" t="5715" r="9525" b="13335"/>
                <wp:wrapNone/>
                <wp:docPr id="503" name="Rectangle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837791" id="Rectangle 1857" o:spid="_x0000_s1026" style="position:absolute;margin-left:202.1pt;margin-top:12.85pt;width:12pt;height:12.75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9525" t="5715" r="9525" b="13335"/>
                <wp:wrapNone/>
                <wp:docPr id="502" name="Rectangle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9FCCDB" id="Rectangle 1856" o:spid="_x0000_s1026" style="position:absolute;margin-left:190.1pt;margin-top:12.85pt;width:12pt;height:12.7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1270</wp:posOffset>
                </wp:positionV>
                <wp:extent cx="152400" cy="161925"/>
                <wp:effectExtent l="9525" t="5715" r="9525" b="13335"/>
                <wp:wrapNone/>
                <wp:docPr id="501" name="Rectangle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9171BD" id="Rectangle 1855" o:spid="_x0000_s1026" style="position:absolute;margin-left:226.1pt;margin-top:.1pt;width:12pt;height:12.75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1270</wp:posOffset>
                </wp:positionV>
                <wp:extent cx="152400" cy="161925"/>
                <wp:effectExtent l="9525" t="5715" r="9525" b="13335"/>
                <wp:wrapNone/>
                <wp:docPr id="500" name="Rectangle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E332B1" id="Rectangle 1854" o:spid="_x0000_s1026" style="position:absolute;margin-left:214.1pt;margin-top:.1pt;width:12pt;height:12.75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1270</wp:posOffset>
                </wp:positionV>
                <wp:extent cx="152400" cy="161925"/>
                <wp:effectExtent l="9525" t="5715" r="9525" b="13335"/>
                <wp:wrapNone/>
                <wp:docPr id="499" name="Rectangle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FBC9E5" id="Rectangle 1853" o:spid="_x0000_s1026" style="position:absolute;margin-left:202.1pt;margin-top:.1pt;width:12pt;height:12.75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1270</wp:posOffset>
                </wp:positionV>
                <wp:extent cx="152400" cy="161925"/>
                <wp:effectExtent l="9525" t="5715" r="9525" b="13335"/>
                <wp:wrapNone/>
                <wp:docPr id="498" name="Rectangle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35CFA7" id="Rectangle 1852" o:spid="_x0000_s1026" style="position:absolute;margin-left:190.1pt;margin-top:.1pt;width:12pt;height:12.7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" fillcolor="#bfbfbf [2412]"/>
            </w:pict>
          </mc:Fallback>
        </mc:AlternateContent>
      </w:r>
    </w:p>
    <w:p w:rsidR="0001327D" w:rsidRDefault="00797826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9525" t="5715" r="9525" b="13335"/>
                <wp:wrapNone/>
                <wp:docPr id="497" name="Rectangle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46214B" id="Rectangle 1863" o:spid="_x0000_s1026" style="position:absolute;margin-left:226.1pt;margin-top:11.65pt;width:12pt;height:12.75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9525" t="5715" r="9525" b="13335"/>
                <wp:wrapNone/>
                <wp:docPr id="496" name="Rectangle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7DFCC3" id="Rectangle 1862" o:spid="_x0000_s1026" style="position:absolute;margin-left:214.1pt;margin-top:11.65pt;width:12pt;height:12.75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9525" t="5715" r="9525" b="13335"/>
                <wp:wrapNone/>
                <wp:docPr id="495" name="Rectangle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3F3C89" id="Rectangle 1861" o:spid="_x0000_s1026" style="position:absolute;margin-left:202.1pt;margin-top:11.65pt;width:12pt;height:12.7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9525" t="5715" r="9525" b="13335"/>
                <wp:wrapNone/>
                <wp:docPr id="494" name="Rectangle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EF6CF" id="Rectangle 1860" o:spid="_x0000_s1026" style="position:absolute;margin-left:190.1pt;margin-top:11.65pt;width:12pt;height:12.75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" fillcolor="#bfbfbf [2412]"/>
            </w:pict>
          </mc:Fallback>
        </mc:AlternateContent>
      </w:r>
    </w:p>
    <w:p w:rsidR="00381A86" w:rsidRDefault="00381A86" w:rsidP="00277136">
      <w:pPr>
        <w:rPr>
          <w:rFonts w:ascii="Comic Sans MS" w:hAnsi="Comic Sans MS"/>
          <w:sz w:val="20"/>
          <w:szCs w:val="20"/>
        </w:rPr>
      </w:pPr>
    </w:p>
    <w:p w:rsidR="0001327D" w:rsidRDefault="007F40A0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26" type="#_x0000_t75" style="width:12pt;height:30.75pt" o:ole="">
            <v:imagedata r:id="rId13" o:title=""/>
          </v:shape>
          <o:OLEObject Type="Embed" ProgID="Equation.3" ShapeID="_x0000_i1026" DrawAspect="Content" ObjectID="_1646054625" r:id="rId14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27" type="#_x0000_t75" style="width:12pt;height:30.75pt" o:ole="">
            <v:imagedata r:id="rId15" o:title=""/>
          </v:shape>
          <o:OLEObject Type="Embed" ProgID="Equation.3" ShapeID="_x0000_i1027" DrawAspect="Content" ObjectID="_1646054626" r:id="rId16"/>
        </w:object>
      </w:r>
      <w:r>
        <w:rPr>
          <w:rFonts w:ascii="Comic Sans MS" w:hAnsi="Comic Sans MS"/>
          <w:sz w:val="20"/>
          <w:szCs w:val="20"/>
        </w:rPr>
        <w:t xml:space="preserve">       =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28" type="#_x0000_t75" style="width:12pt;height:30.75pt" o:ole="">
            <v:imagedata r:id="rId17" o:title=""/>
          </v:shape>
          <o:OLEObject Type="Embed" ProgID="Equation.3" ShapeID="_x0000_i1028" DrawAspect="Content" ObjectID="_1646054627" r:id="rId18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320" w:dyaOrig="620">
          <v:shape id="_x0000_i1029" type="#_x0000_t75" style="width:15.75pt;height:30.75pt" o:ole="">
            <v:imagedata r:id="rId19" o:title=""/>
          </v:shape>
          <o:OLEObject Type="Embed" ProgID="Equation.3" ShapeID="_x0000_i1029" DrawAspect="Content" ObjectID="_1646054628" r:id="rId20"/>
        </w:object>
      </w:r>
    </w:p>
    <w:p w:rsidR="0001327D" w:rsidRDefault="0001327D" w:rsidP="00277136">
      <w:pPr>
        <w:rPr>
          <w:rFonts w:ascii="Comic Sans MS" w:hAnsi="Comic Sans MS"/>
          <w:sz w:val="20"/>
          <w:szCs w:val="20"/>
        </w:rPr>
      </w:pPr>
    </w:p>
    <w:p w:rsidR="0001327D" w:rsidRDefault="001E2F43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ALL THESE ARE </w:t>
      </w:r>
      <w:r w:rsidR="00A8299C" w:rsidRPr="001E2F43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30" type="#_x0000_t75" style="width:12pt;height:30.75pt" o:ole="">
            <v:imagedata r:id="rId21" o:title=""/>
          </v:shape>
          <o:OLEObject Type="Embed" ProgID="Equation.3" ShapeID="_x0000_i1030" DrawAspect="Content" ObjectID="_1646054629" r:id="rId22"/>
        </w:object>
      </w:r>
    </w:p>
    <w:p w:rsidR="0001327D" w:rsidRDefault="00797826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97155</wp:posOffset>
                </wp:positionV>
                <wp:extent cx="152400" cy="109220"/>
                <wp:effectExtent l="9525" t="9525" r="9525" b="5080"/>
                <wp:wrapNone/>
                <wp:docPr id="493" name="Rectangle 2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EA7A4A" id="Rectangle 2631" o:spid="_x0000_s1026" style="position:absolute;margin-left:226.1pt;margin-top:7.65pt;width:12pt;height:8.6pt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97155</wp:posOffset>
                </wp:positionV>
                <wp:extent cx="152400" cy="109220"/>
                <wp:effectExtent l="9525" t="9525" r="9525" b="5080"/>
                <wp:wrapNone/>
                <wp:docPr id="492" name="Rectangle 2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6CA7C9" id="Rectangle 2630" o:spid="_x0000_s1026" style="position:absolute;margin-left:214.1pt;margin-top:7.65pt;width:12pt;height:8.6pt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1264" behindDoc="1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94615</wp:posOffset>
                </wp:positionV>
                <wp:extent cx="295275" cy="314325"/>
                <wp:effectExtent l="10160" t="6985" r="8890" b="12065"/>
                <wp:wrapNone/>
                <wp:docPr id="491" name="Rectangle 2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7B1907" id="Rectangle 2629" o:spid="_x0000_s1026" style="position:absolute;margin-left:214.15pt;margin-top:7.45pt;width:23.25pt;height:24.75pt;z-index:-2505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2424430</wp:posOffset>
                </wp:positionH>
                <wp:positionV relativeFrom="paragraph">
                  <wp:posOffset>94615</wp:posOffset>
                </wp:positionV>
                <wp:extent cx="295275" cy="314325"/>
                <wp:effectExtent l="10160" t="6985" r="8890" b="12065"/>
                <wp:wrapNone/>
                <wp:docPr id="490" name="Rectangle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D25CF6" id="Rectangle 1916" o:spid="_x0000_s1026" style="position:absolute;margin-left:190.9pt;margin-top:7.45pt;width:23.25pt;height:24.75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97155</wp:posOffset>
                </wp:positionV>
                <wp:extent cx="300355" cy="109220"/>
                <wp:effectExtent l="9525" t="9525" r="13970" b="5080"/>
                <wp:wrapNone/>
                <wp:docPr id="489" name="Rectangle 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98A616" id="Rectangle 2622" o:spid="_x0000_s1026" style="position:absolute;margin-left:151.85pt;margin-top:7.65pt;width:23.65pt;height:8.6pt;z-index:2528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102235</wp:posOffset>
                </wp:positionV>
                <wp:extent cx="147320" cy="314325"/>
                <wp:effectExtent l="9525" t="5080" r="5080" b="13970"/>
                <wp:wrapNone/>
                <wp:docPr id="488" name="Rectangle 2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1DE9F0" id="Rectangle 2619" o:spid="_x0000_s1026" style="position:absolute;margin-left:106.1pt;margin-top:8.05pt;width:11.6pt;height:24.75pt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1195070</wp:posOffset>
                </wp:positionH>
                <wp:positionV relativeFrom="paragraph">
                  <wp:posOffset>102235</wp:posOffset>
                </wp:positionV>
                <wp:extent cx="147320" cy="314325"/>
                <wp:effectExtent l="9525" t="5080" r="5080" b="13970"/>
                <wp:wrapNone/>
                <wp:docPr id="487" name="Rectangle 2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81A122" id="Rectangle 2618" o:spid="_x0000_s1026" style="position:absolute;margin-left:94.1pt;margin-top:8.05pt;width:11.6pt;height:24.75pt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94615</wp:posOffset>
                </wp:positionV>
                <wp:extent cx="295275" cy="314325"/>
                <wp:effectExtent l="9525" t="6985" r="9525" b="12065"/>
                <wp:wrapNone/>
                <wp:docPr id="486" name="Rectangle 2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1168C9" id="Rectangle 2615" o:spid="_x0000_s1026" style="position:absolute;margin-left:36.35pt;margin-top:7.45pt;width:23.25pt;height:24.75pt;z-index:2527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94615</wp:posOffset>
                </wp:positionV>
                <wp:extent cx="0" cy="638175"/>
                <wp:effectExtent l="9525" t="6985" r="9525" b="12065"/>
                <wp:wrapNone/>
                <wp:docPr id="485" name="AutoShape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67D46" id="AutoShape 1922" o:spid="_x0000_s1026" type="#_x0000_t32" style="position:absolute;margin-left:202.1pt;margin-top:7.45pt;width:0;height:50.25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FwpIAIAAD8EAAAOAAAAZHJzL2Uyb0RvYy54bWysU02P2yAQvVfqf0DcE3+skyZWnNXKTnrZ&#10;diPt9gcQwDaqDQhInKjqf++Ak2jT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94615</wp:posOffset>
                </wp:positionV>
                <wp:extent cx="0" cy="638175"/>
                <wp:effectExtent l="9525" t="6985" r="9525" b="12065"/>
                <wp:wrapNone/>
                <wp:docPr id="484" name="AutoShape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18E75" id="AutoShape 1921" o:spid="_x0000_s1026" type="#_x0000_t32" style="position:absolute;margin-left:226.1pt;margin-top:7.45pt;width:0;height:50.25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2424430</wp:posOffset>
                </wp:positionH>
                <wp:positionV relativeFrom="paragraph">
                  <wp:posOffset>313690</wp:posOffset>
                </wp:positionV>
                <wp:extent cx="600075" cy="0"/>
                <wp:effectExtent l="10160" t="6985" r="8890" b="12065"/>
                <wp:wrapNone/>
                <wp:docPr id="483" name="AutoShape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58712" id="AutoShape 1918" o:spid="_x0000_s1026" type="#_x0000_t32" style="position:absolute;margin-left:190.9pt;margin-top:24.7pt;width:47.25pt;height:0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NnM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208915</wp:posOffset>
                </wp:positionV>
                <wp:extent cx="600075" cy="0"/>
                <wp:effectExtent l="9525" t="6985" r="9525" b="12065"/>
                <wp:wrapNone/>
                <wp:docPr id="478" name="AutoShape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AE0BA" id="AutoShape 1917" o:spid="_x0000_s1026" type="#_x0000_t32" style="position:absolute;margin-left:190.85pt;margin-top:16.45pt;width:47.25pt;height:0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408940</wp:posOffset>
                </wp:positionV>
                <wp:extent cx="600075" cy="0"/>
                <wp:effectExtent l="9525" t="6985" r="9525" b="12065"/>
                <wp:wrapNone/>
                <wp:docPr id="477" name="AutoShape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C5CF3" id="AutoShape 1915" o:spid="_x0000_s1026" type="#_x0000_t32" style="position:absolute;margin-left:190.85pt;margin-top:32.2pt;width:47.25pt;height:0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94615</wp:posOffset>
                </wp:positionV>
                <wp:extent cx="0" cy="638175"/>
                <wp:effectExtent l="9525" t="6985" r="9525" b="12065"/>
                <wp:wrapNone/>
                <wp:docPr id="476" name="AutoShape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322D0" id="AutoShape 1914" o:spid="_x0000_s1026" type="#_x0000_t32" style="position:absolute;margin-left:214.1pt;margin-top:7.45pt;width:0;height:50.25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AUiHwIAAD8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94615</wp:posOffset>
                </wp:positionV>
                <wp:extent cx="600075" cy="638175"/>
                <wp:effectExtent l="9525" t="6985" r="9525" b="12065"/>
                <wp:wrapNone/>
                <wp:docPr id="475" name="Rectangle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113FBD" id="Rectangle 1913" o:spid="_x0000_s1026" style="position:absolute;margin-left:190.85pt;margin-top:7.45pt;width:47.25pt;height:50.25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2424430</wp:posOffset>
                </wp:positionH>
                <wp:positionV relativeFrom="paragraph">
                  <wp:posOffset>618490</wp:posOffset>
                </wp:positionV>
                <wp:extent cx="600075" cy="0"/>
                <wp:effectExtent l="10160" t="6985" r="8890" b="12065"/>
                <wp:wrapNone/>
                <wp:docPr id="474" name="AutoShape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7240F" id="AutoShape 1920" o:spid="_x0000_s1026" type="#_x0000_t32" style="position:absolute;margin-left:190.9pt;margin-top:48.7pt;width:47.25pt;height:0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JnmIgIAAD8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523240</wp:posOffset>
                </wp:positionV>
                <wp:extent cx="600075" cy="0"/>
                <wp:effectExtent l="9525" t="6985" r="9525" b="12065"/>
                <wp:wrapNone/>
                <wp:docPr id="473" name="AutoShape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ACF65" id="AutoShape 1919" o:spid="_x0000_s1026" type="#_x0000_t32" style="position:absolute;margin-left:190.85pt;margin-top:41.2pt;width:47.25pt;height:0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ZS2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104140</wp:posOffset>
                </wp:positionV>
                <wp:extent cx="0" cy="638175"/>
                <wp:effectExtent l="9525" t="6985" r="9525" b="12065"/>
                <wp:wrapNone/>
                <wp:docPr id="472" name="AutoShap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6372D" id="AutoShape 1908" o:spid="_x0000_s1026" type="#_x0000_t32" style="position:absolute;margin-left:106.1pt;margin-top:8.2pt;width:0;height:50.25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FqlIAIAAD8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1042670</wp:posOffset>
                </wp:positionH>
                <wp:positionV relativeFrom="paragraph">
                  <wp:posOffset>104140</wp:posOffset>
                </wp:positionV>
                <wp:extent cx="0" cy="638175"/>
                <wp:effectExtent l="9525" t="6985" r="9525" b="12065"/>
                <wp:wrapNone/>
                <wp:docPr id="471" name="AutoShape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36EB5" id="AutoShape 1907" o:spid="_x0000_s1026" type="#_x0000_t32" style="position:absolute;margin-left:82.1pt;margin-top:8.2pt;width:0;height:50.25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kFWIAIAAD8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94615</wp:posOffset>
                </wp:positionV>
                <wp:extent cx="0" cy="638175"/>
                <wp:effectExtent l="9525" t="6985" r="9525" b="12065"/>
                <wp:wrapNone/>
                <wp:docPr id="470" name="AutoShape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EDD92" id="AutoShape 1900" o:spid="_x0000_s1026" type="#_x0000_t32" style="position:absolute;margin-left:151.85pt;margin-top:7.45pt;width:0;height:50.25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94615</wp:posOffset>
                </wp:positionV>
                <wp:extent cx="600075" cy="638175"/>
                <wp:effectExtent l="9525" t="6985" r="9525" b="12065"/>
                <wp:wrapNone/>
                <wp:docPr id="469" name="Rectangle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263F16" id="Rectangle 1899" o:spid="_x0000_s1026" style="position:absolute;margin-left:128.6pt;margin-top:7.45pt;width:47.25pt;height:50.25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94615</wp:posOffset>
                </wp:positionV>
                <wp:extent cx="295275" cy="314325"/>
                <wp:effectExtent l="9525" t="6985" r="9525" b="12065"/>
                <wp:wrapNone/>
                <wp:docPr id="468" name="Rectangl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F54B78" id="Rectangle 1902" o:spid="_x0000_s1026" style="position:absolute;margin-left:128.6pt;margin-top:7.45pt;width:23.25pt;height:24.75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408940</wp:posOffset>
                </wp:positionV>
                <wp:extent cx="600075" cy="0"/>
                <wp:effectExtent l="9525" t="6985" r="9525" b="12065"/>
                <wp:wrapNone/>
                <wp:docPr id="467" name="AutoShape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39DE4" id="AutoShape 1901" o:spid="_x0000_s1026" type="#_x0000_t32" style="position:absolute;margin-left:128.6pt;margin-top:32.2pt;width:47.25pt;height:0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ePLIgIAAD8EAAAOAAAAZHJzL2Uyb0RvYy54bWysU82O2yAQvlfqOyDuie3UyS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1195070</wp:posOffset>
                </wp:positionH>
                <wp:positionV relativeFrom="paragraph">
                  <wp:posOffset>104140</wp:posOffset>
                </wp:positionV>
                <wp:extent cx="0" cy="638175"/>
                <wp:effectExtent l="9525" t="6985" r="9525" b="12065"/>
                <wp:wrapNone/>
                <wp:docPr id="466" name="AutoShape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6C07E" id="AutoShape 1896" o:spid="_x0000_s1026" type="#_x0000_t32" style="position:absolute;margin-left:94.1pt;margin-top:8.2pt;width:0;height:50.25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104140</wp:posOffset>
                </wp:positionV>
                <wp:extent cx="600075" cy="638175"/>
                <wp:effectExtent l="9525" t="6985" r="9525" b="12065"/>
                <wp:wrapNone/>
                <wp:docPr id="465" name="Rectangle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DC5656" id="Rectangle 1895" o:spid="_x0000_s1026" style="position:absolute;margin-left:70.85pt;margin-top:8.2pt;width:47.25pt;height:50.25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104140</wp:posOffset>
                </wp:positionV>
                <wp:extent cx="295275" cy="314325"/>
                <wp:effectExtent l="9525" t="6985" r="9525" b="12065"/>
                <wp:wrapNone/>
                <wp:docPr id="464" name="Rectangle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051E68" id="Rectangle 1898" o:spid="_x0000_s1026" style="position:absolute;margin-left:70.85pt;margin-top:8.2pt;width:23.25pt;height:24.75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418465</wp:posOffset>
                </wp:positionV>
                <wp:extent cx="600075" cy="0"/>
                <wp:effectExtent l="9525" t="6985" r="9525" b="12065"/>
                <wp:wrapNone/>
                <wp:docPr id="463" name="AutoShape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BCF0D" id="AutoShape 1897" o:spid="_x0000_s1026" type="#_x0000_t32" style="position:absolute;margin-left:70.85pt;margin-top:32.95pt;width:47.25pt;height:0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okG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94615</wp:posOffset>
                </wp:positionV>
                <wp:extent cx="295275" cy="314325"/>
                <wp:effectExtent l="9525" t="6985" r="9525" b="12065"/>
                <wp:wrapNone/>
                <wp:docPr id="462" name="Rectangle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BB7C37" id="Rectangle 1890" o:spid="_x0000_s1026" style="position:absolute;margin-left:13.1pt;margin-top:7.45pt;width:23.25pt;height:24.75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94615</wp:posOffset>
                </wp:positionV>
                <wp:extent cx="0" cy="638175"/>
                <wp:effectExtent l="9525" t="6985" r="9525" b="12065"/>
                <wp:wrapNone/>
                <wp:docPr id="461" name="AutoShape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E0FA3" id="AutoShape 1887" o:spid="_x0000_s1026" type="#_x0000_t32" style="position:absolute;margin-left:36.35pt;margin-top:7.45pt;width:0;height:50.25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94615</wp:posOffset>
                </wp:positionV>
                <wp:extent cx="600075" cy="638175"/>
                <wp:effectExtent l="9525" t="6985" r="9525" b="12065"/>
                <wp:wrapNone/>
                <wp:docPr id="460" name="Rectangle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B22801" id="Rectangle 1883" o:spid="_x0000_s1026" style="position:absolute;margin-left:13.1pt;margin-top:7.45pt;width:47.25pt;height:50.25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"/>
            </w:pict>
          </mc:Fallback>
        </mc:AlternateContent>
      </w:r>
    </w:p>
    <w:p w:rsidR="0001327D" w:rsidRDefault="00797826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133350</wp:posOffset>
                </wp:positionV>
                <wp:extent cx="152400" cy="95250"/>
                <wp:effectExtent l="9525" t="13335" r="9525" b="5715"/>
                <wp:wrapNone/>
                <wp:docPr id="459" name="Rectangle 2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95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873332" id="Rectangle 2634" o:spid="_x0000_s1026" style="position:absolute;margin-left:214.1pt;margin-top:10.5pt;width:12pt;height:7.5pt;z-index:2528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133350</wp:posOffset>
                </wp:positionV>
                <wp:extent cx="152400" cy="95250"/>
                <wp:effectExtent l="9525" t="13335" r="9525" b="5715"/>
                <wp:wrapNone/>
                <wp:docPr id="458" name="Rectangle 2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95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59862" id="Rectangle 2635" o:spid="_x0000_s1026" style="position:absolute;margin-left:226.1pt;margin-top:10.5pt;width:12pt;height:7.5pt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28575</wp:posOffset>
                </wp:positionV>
                <wp:extent cx="152400" cy="109220"/>
                <wp:effectExtent l="9525" t="13335" r="9525" b="10795"/>
                <wp:wrapNone/>
                <wp:docPr id="457" name="Rectangle 2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CAAAE2" id="Rectangle 2633" o:spid="_x0000_s1026" style="position:absolute;margin-left:226.1pt;margin-top:2.25pt;width:12pt;height:8.6pt;z-index:2528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28575</wp:posOffset>
                </wp:positionV>
                <wp:extent cx="152400" cy="109220"/>
                <wp:effectExtent l="9525" t="13335" r="9525" b="10795"/>
                <wp:wrapNone/>
                <wp:docPr id="456" name="Rectangle 2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2F592" id="Rectangle 2632" o:spid="_x0000_s1026" style="position:absolute;margin-left:214.1pt;margin-top:2.25pt;width:12pt;height:8.6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134620</wp:posOffset>
                </wp:positionV>
                <wp:extent cx="300355" cy="94615"/>
                <wp:effectExtent l="9525" t="5080" r="13970" b="5080"/>
                <wp:wrapNone/>
                <wp:docPr id="455" name="Rectangle 2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" cy="946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6F3D50" id="Rectangle 2624" o:spid="_x0000_s1026" style="position:absolute;margin-left:151.85pt;margin-top:10.6pt;width:23.65pt;height:7.45pt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29845</wp:posOffset>
                </wp:positionV>
                <wp:extent cx="300355" cy="109220"/>
                <wp:effectExtent l="9525" t="5080" r="13970" b="9525"/>
                <wp:wrapNone/>
                <wp:docPr id="454" name="Rectangle 2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35A7EB" id="Rectangle 2623" o:spid="_x0000_s1026" style="position:absolute;margin-left:151.85pt;margin-top:2.35pt;width:23.65pt;height:8.6pt;z-index:2528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136525</wp:posOffset>
                </wp:positionV>
                <wp:extent cx="600075" cy="0"/>
                <wp:effectExtent l="10160" t="6985" r="8890" b="12065"/>
                <wp:wrapNone/>
                <wp:docPr id="453" name="AutoShape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0D0E9" id="AutoShape 1910" o:spid="_x0000_s1026" type="#_x0000_t32" style="position:absolute;margin-left:128.65pt;margin-top:10.75pt;width:47.25pt;height:0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DrCIgIAAD8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31750</wp:posOffset>
                </wp:positionV>
                <wp:extent cx="600075" cy="0"/>
                <wp:effectExtent l="9525" t="6985" r="9525" b="12065"/>
                <wp:wrapNone/>
                <wp:docPr id="452" name="AutoShape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BF0F9" id="AutoShape 1909" o:spid="_x0000_s1026" type="#_x0000_t32" style="position:absolute;margin-left:128.6pt;margin-top:2.5pt;width:47.25pt;height:0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sGGIQ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"/>
            </w:pict>
          </mc:Fallback>
        </mc:AlternateContent>
      </w:r>
    </w:p>
    <w:p w:rsidR="001E2F43" w:rsidRDefault="00797826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165735</wp:posOffset>
                </wp:positionV>
                <wp:extent cx="152400" cy="109220"/>
                <wp:effectExtent l="10160" t="12700" r="8890" b="11430"/>
                <wp:wrapNone/>
                <wp:docPr id="451" name="Rectangle 2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916161" id="Rectangle 2639" o:spid="_x0000_s1026" style="position:absolute;margin-left:214.15pt;margin-top:13.05pt;width:12pt;height:8.6pt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2872105</wp:posOffset>
                </wp:positionH>
                <wp:positionV relativeFrom="paragraph">
                  <wp:posOffset>165735</wp:posOffset>
                </wp:positionV>
                <wp:extent cx="152400" cy="109220"/>
                <wp:effectExtent l="10160" t="12700" r="8890" b="11430"/>
                <wp:wrapNone/>
                <wp:docPr id="450" name="Rectangle 2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0D9B4E" id="Rectangle 2640" o:spid="_x0000_s1026" style="position:absolute;margin-left:226.15pt;margin-top:13.05pt;width:12pt;height:8.6pt;z-index:2528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57150</wp:posOffset>
                </wp:positionV>
                <wp:extent cx="152400" cy="109220"/>
                <wp:effectExtent l="10160" t="8890" r="8890" b="5715"/>
                <wp:wrapNone/>
                <wp:docPr id="449" name="Rectangle 2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FF4B4F" id="Rectangle 2637" o:spid="_x0000_s1026" style="position:absolute;margin-left:214.15pt;margin-top:4.5pt;width:12pt;height:8.6pt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2872105</wp:posOffset>
                </wp:positionH>
                <wp:positionV relativeFrom="paragraph">
                  <wp:posOffset>57150</wp:posOffset>
                </wp:positionV>
                <wp:extent cx="152400" cy="109220"/>
                <wp:effectExtent l="10160" t="8890" r="8890" b="5715"/>
                <wp:wrapNone/>
                <wp:docPr id="448" name="Rectangle 2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9F273A" id="Rectangle 2638" o:spid="_x0000_s1026" style="position:absolute;margin-left:226.15pt;margin-top:4.5pt;width:12pt;height:8.6pt;z-index:2528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8432" behindDoc="1" locked="0" layoutInCell="1" allowOverlap="1">
                <wp:simplePos x="0" y="0"/>
                <wp:positionH relativeFrom="column">
                  <wp:posOffset>2715260</wp:posOffset>
                </wp:positionH>
                <wp:positionV relativeFrom="paragraph">
                  <wp:posOffset>54610</wp:posOffset>
                </wp:positionV>
                <wp:extent cx="295275" cy="314325"/>
                <wp:effectExtent l="5715" t="6350" r="13335" b="12700"/>
                <wp:wrapNone/>
                <wp:docPr id="380" name="Rectangle 2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92CD88" id="Rectangle 2636" o:spid="_x0000_s1026" style="position:absolute;margin-left:213.8pt;margin-top:4.3pt;width:23.25pt;height:24.75pt;z-index:-2504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153035</wp:posOffset>
                </wp:positionV>
                <wp:extent cx="300355" cy="113665"/>
                <wp:effectExtent l="9525" t="9525" r="13970" b="10160"/>
                <wp:wrapNone/>
                <wp:docPr id="379" name="Rectangle 2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" cy="1136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9325D4" id="Rectangle 2626" o:spid="_x0000_s1026" style="position:absolute;margin-left:151.85pt;margin-top:12.05pt;width:23.65pt;height:8.95pt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1932940</wp:posOffset>
                </wp:positionH>
                <wp:positionV relativeFrom="paragraph">
                  <wp:posOffset>52705</wp:posOffset>
                </wp:positionV>
                <wp:extent cx="300355" cy="99060"/>
                <wp:effectExtent l="13970" t="13970" r="9525" b="10795"/>
                <wp:wrapNone/>
                <wp:docPr id="378" name="Rectangle 2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" cy="99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83BDF8" id="Rectangle 2625" o:spid="_x0000_s1026" style="position:absolute;margin-left:152.2pt;margin-top:4.15pt;width:23.65pt;height:7.8pt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155575</wp:posOffset>
                </wp:positionV>
                <wp:extent cx="600075" cy="0"/>
                <wp:effectExtent l="9525" t="12065" r="9525" b="6985"/>
                <wp:wrapNone/>
                <wp:docPr id="377" name="AutoShape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CFD15" id="AutoShape 1911" o:spid="_x0000_s1026" type="#_x0000_t32" style="position:absolute;margin-left:128.6pt;margin-top:12.25pt;width:47.25pt;height:0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1346835</wp:posOffset>
                </wp:positionH>
                <wp:positionV relativeFrom="paragraph">
                  <wp:posOffset>68580</wp:posOffset>
                </wp:positionV>
                <wp:extent cx="147320" cy="314325"/>
                <wp:effectExtent l="8890" t="10795" r="5715" b="8255"/>
                <wp:wrapNone/>
                <wp:docPr id="376" name="Rectangle 2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C9BC72" id="Rectangle 2621" o:spid="_x0000_s1026" style="position:absolute;margin-left:106.05pt;margin-top:5.4pt;width:11.6pt;height:24.75pt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1195070</wp:posOffset>
                </wp:positionH>
                <wp:positionV relativeFrom="paragraph">
                  <wp:posOffset>67945</wp:posOffset>
                </wp:positionV>
                <wp:extent cx="147320" cy="314325"/>
                <wp:effectExtent l="9525" t="10160" r="5080" b="8890"/>
                <wp:wrapNone/>
                <wp:docPr id="375" name="Rectangle 2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8D2B91" id="Rectangle 2620" o:spid="_x0000_s1026" style="position:absolute;margin-left:94.1pt;margin-top:5.35pt;width:11.6pt;height:24.75pt;z-index:2528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55245</wp:posOffset>
                </wp:positionV>
                <wp:extent cx="295275" cy="314325"/>
                <wp:effectExtent l="9525" t="6985" r="9525" b="12065"/>
                <wp:wrapNone/>
                <wp:docPr id="374" name="Rectangle 2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BA1D1C" id="Rectangle 2616" o:spid="_x0000_s1026" style="position:absolute;margin-left:36.35pt;margin-top:4.35pt;width:23.25pt;height:24.75pt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55245</wp:posOffset>
                </wp:positionV>
                <wp:extent cx="600075" cy="0"/>
                <wp:effectExtent l="9525" t="6985" r="9525" b="12065"/>
                <wp:wrapNone/>
                <wp:docPr id="373" name="AutoShape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D1548" id="AutoShape 1888" o:spid="_x0000_s1026" type="#_x0000_t32" style="position:absolute;margin-left:13.1pt;margin-top:4.35pt;width:47.25pt;height:0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"/>
            </w:pict>
          </mc:Fallback>
        </mc:AlternateContent>
      </w:r>
    </w:p>
    <w:p w:rsidR="001E2F43" w:rsidRDefault="00797826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2872105</wp:posOffset>
                </wp:positionH>
                <wp:positionV relativeFrom="paragraph">
                  <wp:posOffset>93345</wp:posOffset>
                </wp:positionV>
                <wp:extent cx="152400" cy="104775"/>
                <wp:effectExtent l="10160" t="12700" r="8890" b="6350"/>
                <wp:wrapNone/>
                <wp:docPr id="372" name="Rectangle 2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47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FFCEBD" id="Rectangle 2642" o:spid="_x0000_s1026" style="position:absolute;margin-left:226.15pt;margin-top:7.35pt;width:12pt;height:8.25pt;z-index:2528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93345</wp:posOffset>
                </wp:positionV>
                <wp:extent cx="152400" cy="109855"/>
                <wp:effectExtent l="10160" t="12700" r="8890" b="10795"/>
                <wp:wrapNone/>
                <wp:docPr id="371" name="Rectangle 2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8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E7884" id="Rectangle 2641" o:spid="_x0000_s1026" style="position:absolute;margin-left:214.15pt;margin-top:7.35pt;width:12pt;height:8.65pt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90170</wp:posOffset>
                </wp:positionV>
                <wp:extent cx="300355" cy="113665"/>
                <wp:effectExtent l="9525" t="9525" r="13970" b="10160"/>
                <wp:wrapNone/>
                <wp:docPr id="370" name="Rectangle 2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" cy="1136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D7D2B" id="Rectangle 2627" o:spid="_x0000_s1026" style="position:absolute;margin-left:151.85pt;margin-top:7.1pt;width:23.65pt;height:8.95pt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87630</wp:posOffset>
                </wp:positionV>
                <wp:extent cx="600075" cy="0"/>
                <wp:effectExtent l="10160" t="6985" r="8890" b="12065"/>
                <wp:wrapNone/>
                <wp:docPr id="369" name="AutoShape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7F48B" id="AutoShape 1912" o:spid="_x0000_s1026" type="#_x0000_t32" style="position:absolute;margin-left:128.65pt;margin-top:6.9pt;width:47.25pt;height:0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KiI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"/>
            </w:pict>
          </mc:Fallback>
        </mc:AlternateContent>
      </w:r>
    </w:p>
    <w:p w:rsidR="001E2F43" w:rsidRDefault="001E2F43" w:rsidP="00277136">
      <w:pPr>
        <w:rPr>
          <w:rFonts w:ascii="Comic Sans MS" w:hAnsi="Comic Sans MS"/>
          <w:sz w:val="20"/>
          <w:szCs w:val="20"/>
        </w:rPr>
      </w:pPr>
    </w:p>
    <w:p w:rsidR="001E2F43" w:rsidRDefault="001E2F43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</w:t>
      </w:r>
      <w:r w:rsidR="00A8299C" w:rsidRPr="001E2F43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31" type="#_x0000_t75" style="width:12pt;height:30.75pt" o:ole="">
            <v:imagedata r:id="rId23" o:title=""/>
          </v:shape>
          <o:OLEObject Type="Embed" ProgID="Equation.3" ShapeID="_x0000_i1031" DrawAspect="Content" ObjectID="_1646054630" r:id="rId24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="005B4718" w:rsidRPr="001E2F43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32" type="#_x0000_t75" style="width:12pt;height:30.75pt" o:ole="">
            <v:imagedata r:id="rId25" o:title=""/>
          </v:shape>
          <o:OLEObject Type="Embed" ProgID="Equation.3" ShapeID="_x0000_i1032" DrawAspect="Content" ObjectID="_1646054631" r:id="rId26"/>
        </w:object>
      </w:r>
      <w:r>
        <w:rPr>
          <w:rFonts w:ascii="Comic Sans MS" w:hAnsi="Comic Sans MS"/>
          <w:sz w:val="20"/>
          <w:szCs w:val="20"/>
        </w:rPr>
        <w:t xml:space="preserve">       =        </w:t>
      </w:r>
      <w:r w:rsidR="00E4693E" w:rsidRPr="001E2F43">
        <w:rPr>
          <w:rFonts w:ascii="Comic Sans MS" w:hAnsi="Comic Sans MS"/>
          <w:position w:val="-24"/>
          <w:sz w:val="20"/>
          <w:szCs w:val="20"/>
        </w:rPr>
        <w:object w:dxaOrig="320" w:dyaOrig="620">
          <v:shape id="_x0000_i1033" type="#_x0000_t75" style="width:15.75pt;height:30.75pt" o:ole="">
            <v:imagedata r:id="rId27" o:title=""/>
          </v:shape>
          <o:OLEObject Type="Embed" ProgID="Equation.3" ShapeID="_x0000_i1033" DrawAspect="Content" ObjectID="_1646054632" r:id="rId28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="00E4693E" w:rsidRPr="007F40A0">
        <w:rPr>
          <w:rFonts w:ascii="Comic Sans MS" w:hAnsi="Comic Sans MS"/>
          <w:position w:val="-24"/>
          <w:sz w:val="20"/>
          <w:szCs w:val="20"/>
        </w:rPr>
        <w:object w:dxaOrig="360" w:dyaOrig="620">
          <v:shape id="_x0000_i1034" type="#_x0000_t75" style="width:18pt;height:30.75pt" o:ole="">
            <v:imagedata r:id="rId29" o:title=""/>
          </v:shape>
          <o:OLEObject Type="Embed" ProgID="Equation.3" ShapeID="_x0000_i1034" DrawAspect="Content" ObjectID="_1646054633" r:id="rId30"/>
        </w:object>
      </w:r>
    </w:p>
    <w:p w:rsidR="001E2F43" w:rsidRDefault="001E2F43" w:rsidP="00277136">
      <w:pPr>
        <w:rPr>
          <w:rFonts w:ascii="Comic Sans MS" w:hAnsi="Comic Sans MS"/>
          <w:sz w:val="20"/>
          <w:szCs w:val="20"/>
        </w:rPr>
      </w:pPr>
    </w:p>
    <w:p w:rsidR="005D692B" w:rsidRDefault="005D692B" w:rsidP="005D692B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4/14 </w:t>
      </w:r>
      <w:r w:rsidRPr="00596E1D">
        <w:rPr>
          <w:rFonts w:ascii="Comic Sans MS" w:hAnsi="Comic Sans MS"/>
          <w:b/>
          <w:u w:val="single"/>
        </w:rPr>
        <w:t>Hundredths</w:t>
      </w:r>
    </w:p>
    <w:p w:rsidR="001E2F43" w:rsidRDefault="001E2F43" w:rsidP="00277136">
      <w:pPr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536"/>
        <w:gridCol w:w="456"/>
        <w:gridCol w:w="577"/>
        <w:gridCol w:w="577"/>
      </w:tblGrid>
      <w:tr w:rsidR="005D692B" w:rsidTr="005D692B">
        <w:trPr>
          <w:cantSplit/>
          <w:trHeight w:val="1594"/>
          <w:jc w:val="center"/>
        </w:trPr>
        <w:tc>
          <w:tcPr>
            <w:tcW w:w="536" w:type="dxa"/>
            <w:textDirection w:val="btLr"/>
          </w:tcPr>
          <w:p w:rsidR="005D692B" w:rsidRDefault="005D692B" w:rsidP="005D692B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tens</w:t>
            </w:r>
          </w:p>
        </w:tc>
        <w:tc>
          <w:tcPr>
            <w:tcW w:w="536" w:type="dxa"/>
            <w:textDirection w:val="btLr"/>
          </w:tcPr>
          <w:p w:rsidR="005D692B" w:rsidRDefault="005D692B" w:rsidP="005D692B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units</w:t>
            </w:r>
          </w:p>
        </w:tc>
        <w:tc>
          <w:tcPr>
            <w:tcW w:w="456" w:type="dxa"/>
          </w:tcPr>
          <w:p w:rsidR="005D692B" w:rsidRPr="00354910" w:rsidRDefault="005D692B" w:rsidP="005D692B">
            <w:pPr>
              <w:rPr>
                <w:rFonts w:ascii="Comic Sans MS" w:hAnsi="Comic Sans MS"/>
                <w:sz w:val="96"/>
                <w:szCs w:val="96"/>
              </w:rPr>
            </w:pPr>
            <w:r w:rsidRPr="00354910">
              <w:rPr>
                <w:rFonts w:ascii="Comic Sans MS" w:hAnsi="Comic Sans MS"/>
                <w:sz w:val="96"/>
                <w:szCs w:val="96"/>
              </w:rPr>
              <w:t>.</w:t>
            </w:r>
          </w:p>
        </w:tc>
        <w:tc>
          <w:tcPr>
            <w:tcW w:w="577" w:type="dxa"/>
            <w:textDirection w:val="btLr"/>
          </w:tcPr>
          <w:p w:rsidR="005D692B" w:rsidRDefault="005D692B" w:rsidP="005D692B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tenths</w:t>
            </w:r>
          </w:p>
        </w:tc>
        <w:tc>
          <w:tcPr>
            <w:tcW w:w="577" w:type="dxa"/>
            <w:textDirection w:val="btLr"/>
          </w:tcPr>
          <w:p w:rsidR="005D692B" w:rsidRPr="005D692B" w:rsidRDefault="005D692B" w:rsidP="005D692B">
            <w:pPr>
              <w:ind w:left="113" w:right="113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5D692B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hundredths</w:t>
            </w:r>
          </w:p>
        </w:tc>
      </w:tr>
      <w:tr w:rsidR="005D692B" w:rsidTr="005D692B">
        <w:trPr>
          <w:trHeight w:val="716"/>
          <w:jc w:val="center"/>
        </w:trPr>
        <w:tc>
          <w:tcPr>
            <w:tcW w:w="536" w:type="dxa"/>
            <w:vAlign w:val="center"/>
          </w:tcPr>
          <w:p w:rsidR="005D692B" w:rsidRDefault="005D692B" w:rsidP="005D692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8</w:t>
            </w:r>
          </w:p>
        </w:tc>
        <w:tc>
          <w:tcPr>
            <w:tcW w:w="536" w:type="dxa"/>
            <w:vAlign w:val="center"/>
          </w:tcPr>
          <w:p w:rsidR="005D692B" w:rsidRDefault="005D692B" w:rsidP="005D692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  <w:tc>
          <w:tcPr>
            <w:tcW w:w="456" w:type="dxa"/>
            <w:vAlign w:val="center"/>
          </w:tcPr>
          <w:p w:rsidR="005D692B" w:rsidRPr="005D692B" w:rsidRDefault="00797826" w:rsidP="005D692B">
            <w:pPr>
              <w:rPr>
                <w:rFonts w:ascii="Comic Sans MS" w:hAnsi="Comic Sans MS"/>
                <w:sz w:val="16"/>
                <w:szCs w:val="16"/>
                <w:vertAlign w:val="superscript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52864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26670</wp:posOffset>
                      </wp:positionV>
                      <wp:extent cx="59055" cy="59055"/>
                      <wp:effectExtent l="8255" t="9525" r="8890" b="7620"/>
                      <wp:wrapNone/>
                      <wp:docPr id="368" name="Oval 19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4629A4" id="Oval 1952" o:spid="_x0000_s1026" style="position:absolute;margin-left:4.05pt;margin-top:2.1pt;width:4.65pt;height:4.65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" fillcolor="black [3213]"/>
                  </w:pict>
                </mc:Fallback>
              </mc:AlternateContent>
            </w:r>
          </w:p>
        </w:tc>
        <w:tc>
          <w:tcPr>
            <w:tcW w:w="577" w:type="dxa"/>
            <w:vAlign w:val="center"/>
          </w:tcPr>
          <w:p w:rsidR="005D692B" w:rsidRDefault="005D692B" w:rsidP="005D692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6</w:t>
            </w:r>
          </w:p>
        </w:tc>
        <w:tc>
          <w:tcPr>
            <w:tcW w:w="577" w:type="dxa"/>
            <w:vAlign w:val="center"/>
          </w:tcPr>
          <w:p w:rsidR="005D692B" w:rsidRPr="005D692B" w:rsidRDefault="005D692B" w:rsidP="005D692B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FF0000"/>
                <w:sz w:val="22"/>
                <w:szCs w:val="22"/>
              </w:rPr>
              <w:t>4</w:t>
            </w:r>
          </w:p>
        </w:tc>
      </w:tr>
    </w:tbl>
    <w:p w:rsidR="001E2F43" w:rsidRDefault="00797826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2192020</wp:posOffset>
                </wp:positionH>
                <wp:positionV relativeFrom="paragraph">
                  <wp:posOffset>59055</wp:posOffset>
                </wp:positionV>
                <wp:extent cx="266700" cy="209550"/>
                <wp:effectExtent l="53975" t="22225" r="12700" b="6350"/>
                <wp:wrapNone/>
                <wp:docPr id="367" name="AutoShap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66700" cy="20955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332C6C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1951" o:spid="_x0000_s1026" type="#_x0000_t34" style="position:absolute;margin-left:172.6pt;margin-top:4.65pt;width:21pt;height:16.5pt;rotation:-90;flip:x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">
                <v:stroke endarrow="block"/>
              </v:shape>
            </w:pict>
          </mc:Fallback>
        </mc:AlternateContent>
      </w:r>
    </w:p>
    <w:p w:rsidR="001E2F43" w:rsidRPr="004E70A4" w:rsidRDefault="005D692B" w:rsidP="004E70A4">
      <w:pPr>
        <w:pStyle w:val="ListParagraph"/>
        <w:numPr>
          <w:ilvl w:val="0"/>
          <w:numId w:val="41"/>
        </w:numPr>
        <w:rPr>
          <w:rFonts w:ascii="Comic Sans MS" w:hAnsi="Comic Sans MS"/>
          <w:sz w:val="20"/>
          <w:szCs w:val="20"/>
        </w:rPr>
      </w:pPr>
      <w:r w:rsidRPr="004E70A4">
        <w:rPr>
          <w:rFonts w:ascii="Comic Sans MS" w:hAnsi="Comic Sans MS"/>
          <w:sz w:val="20"/>
          <w:szCs w:val="20"/>
        </w:rPr>
        <w:t xml:space="preserve">This represents 4 hundredths = </w:t>
      </w:r>
      <w:r w:rsidR="004E70A4" w:rsidRPr="005D692B">
        <w:rPr>
          <w:position w:val="-24"/>
        </w:rPr>
        <w:object w:dxaOrig="440" w:dyaOrig="620">
          <v:shape id="_x0000_i1035" type="#_x0000_t75" style="width:21.75pt;height:30.75pt" o:ole="">
            <v:imagedata r:id="rId31" o:title=""/>
          </v:shape>
          <o:OLEObject Type="Embed" ProgID="Equation.3" ShapeID="_x0000_i1035" DrawAspect="Content" ObjectID="_1646054634" r:id="rId32"/>
        </w:object>
      </w:r>
    </w:p>
    <w:p w:rsidR="004E70A4" w:rsidRDefault="004E70A4" w:rsidP="004E70A4">
      <w:pPr>
        <w:rPr>
          <w:rFonts w:ascii="Comic Sans MS" w:hAnsi="Comic Sans MS"/>
          <w:b/>
        </w:rPr>
      </w:pPr>
    </w:p>
    <w:p w:rsidR="004E70A4" w:rsidRPr="004E70A4" w:rsidRDefault="004E70A4" w:rsidP="004E70A4">
      <w:pPr>
        <w:pStyle w:val="ListParagraph"/>
        <w:numPr>
          <w:ilvl w:val="0"/>
          <w:numId w:val="41"/>
        </w:numPr>
        <w:rPr>
          <w:rFonts w:ascii="Comic Sans MS" w:hAnsi="Comic Sans MS"/>
          <w:sz w:val="20"/>
          <w:szCs w:val="20"/>
        </w:rPr>
      </w:pPr>
      <w:r w:rsidRPr="004E70A4">
        <w:rPr>
          <w:rFonts w:ascii="Comic Sans MS" w:hAnsi="Comic Sans MS"/>
          <w:sz w:val="20"/>
          <w:szCs w:val="20"/>
        </w:rPr>
        <w:t>To find a hundredth of an object or quantity you divide by 100</w:t>
      </w:r>
    </w:p>
    <w:p w:rsidR="004E70A4" w:rsidRDefault="004E70A4" w:rsidP="004E70A4">
      <w:pPr>
        <w:rPr>
          <w:rFonts w:ascii="Comic Sans MS" w:hAnsi="Comic Sans MS"/>
          <w:b/>
        </w:rPr>
      </w:pPr>
    </w:p>
    <w:p w:rsidR="004E70A4" w:rsidRDefault="00797826" w:rsidP="004E70A4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3314065</wp:posOffset>
                </wp:positionH>
                <wp:positionV relativeFrom="paragraph">
                  <wp:posOffset>-235585</wp:posOffset>
                </wp:positionV>
                <wp:extent cx="8890" cy="10067925"/>
                <wp:effectExtent l="10160" t="9525" r="9525" b="9525"/>
                <wp:wrapNone/>
                <wp:docPr id="366" name="AutoShape 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7C835" id="AutoShape 2384" o:spid="_x0000_s1026" type="#_x0000_t32" style="position:absolute;margin-left:260.95pt;margin-top:-18.55pt;width:.7pt;height:792.75pt;flip:x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"/>
            </w:pict>
          </mc:Fallback>
        </mc:AlternateContent>
      </w:r>
      <w:r w:rsidR="004E70A4">
        <w:rPr>
          <w:rFonts w:ascii="Comic Sans MS" w:hAnsi="Comic Sans MS"/>
          <w:b/>
          <w:noProof/>
        </w:rPr>
        <w:drawing>
          <wp:anchor distT="0" distB="0" distL="114300" distR="114300" simplePos="0" relativeHeight="252453888" behindDoc="1" locked="0" layoutInCell="1" allowOverlap="1">
            <wp:simplePos x="0" y="0"/>
            <wp:positionH relativeFrom="column">
              <wp:posOffset>798830</wp:posOffset>
            </wp:positionH>
            <wp:positionV relativeFrom="paragraph">
              <wp:posOffset>-426085</wp:posOffset>
            </wp:positionV>
            <wp:extent cx="942975" cy="2638425"/>
            <wp:effectExtent l="876300" t="0" r="847725" b="0"/>
            <wp:wrapTight wrapText="bothSides">
              <wp:wrapPolygon edited="0">
                <wp:start x="218" y="21834"/>
                <wp:lineTo x="21600" y="21834"/>
                <wp:lineTo x="21600" y="0"/>
                <wp:lineTo x="218" y="0"/>
                <wp:lineTo x="218" y="21834"/>
              </wp:wrapPolygon>
            </wp:wrapTight>
            <wp:docPr id="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29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70A4">
        <w:rPr>
          <w:rFonts w:ascii="Comic Sans MS" w:hAnsi="Comic Sans MS"/>
          <w:b/>
        </w:rPr>
        <w:t xml:space="preserve">4/14 </w:t>
      </w:r>
      <w:r w:rsidR="004E70A4" w:rsidRPr="00596E1D">
        <w:rPr>
          <w:rFonts w:ascii="Comic Sans MS" w:hAnsi="Comic Sans MS"/>
          <w:b/>
          <w:u w:val="single"/>
        </w:rPr>
        <w:t>Counting in hundredths</w:t>
      </w:r>
      <w:r w:rsidR="004E70A4">
        <w:rPr>
          <w:rFonts w:ascii="Comic Sans MS" w:hAnsi="Comic Sans MS"/>
          <w:b/>
        </w:rPr>
        <w:t xml:space="preserve"> (continued)</w:t>
      </w:r>
    </w:p>
    <w:p w:rsidR="005D692B" w:rsidRDefault="005D692B" w:rsidP="00277136">
      <w:pPr>
        <w:rPr>
          <w:rFonts w:ascii="Comic Sans MS" w:hAnsi="Comic Sans MS"/>
          <w:sz w:val="20"/>
          <w:szCs w:val="20"/>
        </w:rPr>
      </w:pPr>
    </w:p>
    <w:p w:rsidR="005D692B" w:rsidRDefault="005D692B" w:rsidP="00277136">
      <w:pPr>
        <w:rPr>
          <w:rFonts w:ascii="Comic Sans MS" w:hAnsi="Comic Sans MS"/>
          <w:sz w:val="20"/>
          <w:szCs w:val="20"/>
        </w:rPr>
      </w:pP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4E70A4" w:rsidRDefault="00797826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128270</wp:posOffset>
                </wp:positionV>
                <wp:extent cx="3476625" cy="0"/>
                <wp:effectExtent l="9525" t="9525" r="9525" b="9525"/>
                <wp:wrapNone/>
                <wp:docPr id="365" name="AutoShape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DB5E9" id="AutoShape 2467" o:spid="_x0000_s1026" type="#_x0000_t32" style="position:absolute;margin-left:48pt;margin-top:10.1pt;width:273.75pt;height:0;z-index:2527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"/>
            </w:pict>
          </mc:Fallback>
        </mc:AlternateContent>
      </w:r>
    </w:p>
    <w:p w:rsidR="004E70A4" w:rsidRPr="004E70A4" w:rsidRDefault="004E70A4" w:rsidP="00277136">
      <w:pPr>
        <w:rPr>
          <w:rFonts w:ascii="Comic Sans MS" w:hAnsi="Comic Sans MS"/>
        </w:rPr>
      </w:pPr>
      <w:r w:rsidRPr="004E70A4">
        <w:rPr>
          <w:rFonts w:ascii="Comic Sans MS" w:hAnsi="Comic Sans MS"/>
        </w:rPr>
        <w:t>O  = 6.6</w:t>
      </w:r>
      <w:r w:rsidRPr="004E70A4">
        <w:rPr>
          <w:rFonts w:ascii="Comic Sans MS" w:hAnsi="Comic Sans MS"/>
          <w:b/>
          <w:color w:val="FF0000"/>
        </w:rPr>
        <w:t>3</w:t>
      </w:r>
    </w:p>
    <w:p w:rsidR="004E70A4" w:rsidRPr="004E70A4" w:rsidRDefault="004E70A4" w:rsidP="00277136">
      <w:pPr>
        <w:rPr>
          <w:rFonts w:ascii="Comic Sans MS" w:hAnsi="Comic Sans MS"/>
        </w:rPr>
      </w:pPr>
      <w:r w:rsidRPr="004E70A4">
        <w:rPr>
          <w:rFonts w:ascii="Comic Sans MS" w:hAnsi="Comic Sans MS"/>
        </w:rPr>
        <w:t>P   = 6.6</w:t>
      </w:r>
      <w:r w:rsidRPr="004E70A4">
        <w:rPr>
          <w:rFonts w:ascii="Comic Sans MS" w:hAnsi="Comic Sans MS"/>
          <w:b/>
          <w:color w:val="FF0000"/>
        </w:rPr>
        <w:t>6</w:t>
      </w:r>
    </w:p>
    <w:p w:rsidR="004E70A4" w:rsidRPr="004E70A4" w:rsidRDefault="004E70A4" w:rsidP="00277136">
      <w:pPr>
        <w:rPr>
          <w:rFonts w:ascii="Comic Sans MS" w:hAnsi="Comic Sans MS"/>
        </w:rPr>
      </w:pPr>
      <w:r w:rsidRPr="004E70A4">
        <w:rPr>
          <w:rFonts w:ascii="Comic Sans MS" w:hAnsi="Comic Sans MS"/>
        </w:rPr>
        <w:t>Q  = 6.7</w:t>
      </w:r>
      <w:r w:rsidRPr="004E70A4">
        <w:rPr>
          <w:rFonts w:ascii="Comic Sans MS" w:hAnsi="Comic Sans MS"/>
          <w:b/>
          <w:color w:val="FF0000"/>
        </w:rPr>
        <w:t>2</w:t>
      </w:r>
    </w:p>
    <w:p w:rsidR="004E70A4" w:rsidRPr="004E70A4" w:rsidRDefault="004E70A4" w:rsidP="00277136">
      <w:pPr>
        <w:rPr>
          <w:rFonts w:ascii="Comic Sans MS" w:hAnsi="Comic Sans MS"/>
        </w:rPr>
      </w:pPr>
      <w:r w:rsidRPr="004E70A4">
        <w:rPr>
          <w:rFonts w:ascii="Comic Sans MS" w:hAnsi="Comic Sans MS"/>
        </w:rPr>
        <w:t>R   = 6.7</w:t>
      </w:r>
      <w:r w:rsidRPr="004E70A4">
        <w:rPr>
          <w:rFonts w:ascii="Comic Sans MS" w:hAnsi="Comic Sans MS"/>
          <w:b/>
          <w:color w:val="FF0000"/>
        </w:rPr>
        <w:t>7</w:t>
      </w:r>
    </w:p>
    <w:p w:rsidR="004E70A4" w:rsidRDefault="00797826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102235</wp:posOffset>
                </wp:positionV>
                <wp:extent cx="3476625" cy="0"/>
                <wp:effectExtent l="9525" t="9525" r="9525" b="9525"/>
                <wp:wrapNone/>
                <wp:docPr id="364" name="AutoShape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DE91A" id="AutoShape 2465" o:spid="_x0000_s1026" type="#_x0000_t32" style="position:absolute;margin-left:-12.85pt;margin-top:8.05pt;width:273.75pt;height:0;z-index:2527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"/>
            </w:pict>
          </mc:Fallback>
        </mc:AlternateContent>
      </w:r>
    </w:p>
    <w:p w:rsidR="004E70A4" w:rsidRDefault="004E70A4" w:rsidP="0027713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4/15 </w:t>
      </w:r>
      <w:r w:rsidRPr="00596E1D">
        <w:rPr>
          <w:rFonts w:ascii="Comic Sans MS" w:hAnsi="Comic Sans MS"/>
          <w:b/>
          <w:u w:val="single"/>
        </w:rPr>
        <w:t>Add &amp; subtract fractions</w:t>
      </w:r>
    </w:p>
    <w:p w:rsidR="004E70A4" w:rsidRDefault="004E70A4" w:rsidP="00277136">
      <w:pPr>
        <w:rPr>
          <w:rFonts w:ascii="Comic Sans MS" w:hAnsi="Comic Sans MS"/>
          <w:b/>
        </w:rPr>
      </w:pPr>
    </w:p>
    <w:p w:rsidR="004E70A4" w:rsidRPr="000F5DF3" w:rsidRDefault="004E70A4" w:rsidP="004E70A4">
      <w:pPr>
        <w:pStyle w:val="ListParagraph"/>
        <w:numPr>
          <w:ilvl w:val="0"/>
          <w:numId w:val="11"/>
        </w:numPr>
        <w:rPr>
          <w:rFonts w:ascii="Comic Sans MS" w:hAnsi="Comic Sans MS"/>
          <w:sz w:val="20"/>
          <w:szCs w:val="20"/>
        </w:rPr>
      </w:pPr>
      <w:r w:rsidRPr="000F5DF3">
        <w:rPr>
          <w:rFonts w:ascii="Comic Sans MS" w:hAnsi="Comic Sans MS"/>
          <w:sz w:val="20"/>
          <w:szCs w:val="20"/>
        </w:rPr>
        <w:t>To add and subtract fractions</w:t>
      </w:r>
    </w:p>
    <w:p w:rsidR="004E70A4" w:rsidRPr="000F5DF3" w:rsidRDefault="00797826" w:rsidP="004E70A4">
      <w:p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1309370</wp:posOffset>
                </wp:positionH>
                <wp:positionV relativeFrom="paragraph">
                  <wp:posOffset>123825</wp:posOffset>
                </wp:positionV>
                <wp:extent cx="1885950" cy="714375"/>
                <wp:effectExtent l="38100" t="19050" r="0" b="28575"/>
                <wp:wrapNone/>
                <wp:docPr id="482" name="Auto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714375"/>
                        </a:xfrm>
                        <a:prstGeom prst="irregularSeal2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C242D4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AutoShape 340" o:spid="_x0000_s1026" type="#_x0000_t72" style="position:absolute;margin-left:103.1pt;margin-top:9.75pt;width:148.5pt;height:56.25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" filled="f"/>
            </w:pict>
          </mc:Fallback>
        </mc:AlternateContent>
      </w:r>
      <w:r w:rsidR="004E70A4" w:rsidRPr="000F5DF3">
        <w:rPr>
          <w:rFonts w:ascii="Comic Sans MS" w:hAnsi="Comic Sans MS"/>
          <w:b/>
          <w:color w:val="FF0000"/>
          <w:sz w:val="20"/>
          <w:szCs w:val="20"/>
        </w:rPr>
        <w:t>When the denominators are the same</w:t>
      </w:r>
    </w:p>
    <w:p w:rsidR="004E70A4" w:rsidRPr="00F15121" w:rsidRDefault="00797826" w:rsidP="004E70A4">
      <w:pPr>
        <w:rPr>
          <w:rFonts w:ascii="Comic Sans MS" w:hAnsi="Comic Sans MS"/>
          <w:b/>
          <w:color w:val="FF0000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1735455</wp:posOffset>
                </wp:positionH>
                <wp:positionV relativeFrom="paragraph">
                  <wp:posOffset>111125</wp:posOffset>
                </wp:positionV>
                <wp:extent cx="1115060" cy="374650"/>
                <wp:effectExtent l="0" t="0" r="0" b="0"/>
                <wp:wrapNone/>
                <wp:docPr id="481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06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F15121" w:rsidRDefault="00A8299C" w:rsidP="004E70A4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Do not add</w:t>
                            </w:r>
                          </w:p>
                          <w:p w:rsidR="00A8299C" w:rsidRPr="00F15121" w:rsidRDefault="00A8299C" w:rsidP="004E70A4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the de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n</w:t>
                            </w: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ominators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1" o:spid="_x0000_s1044" type="#_x0000_t202" style="position:absolute;margin-left:136.65pt;margin-top:8.75pt;width:87.8pt;height:29.5pt;z-index:252456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" filled="f" stroked="f">
                <v:textbox style="mso-fit-shape-to-text:t">
                  <w:txbxContent>
                    <w:p w:rsidR="00A8299C" w:rsidRPr="00F15121" w:rsidRDefault="00A8299C" w:rsidP="004E70A4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     </w:t>
                      </w: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Do not add</w:t>
                      </w:r>
                    </w:p>
                    <w:p w:rsidR="00A8299C" w:rsidRPr="00F15121" w:rsidRDefault="00A8299C" w:rsidP="004E70A4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the de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n</w:t>
                      </w: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ominators</w:t>
                      </w:r>
                    </w:p>
                  </w:txbxContent>
                </v:textbox>
              </v:shape>
            </w:pict>
          </mc:Fallback>
        </mc:AlternateContent>
      </w:r>
      <w:r w:rsidR="004E70A4" w:rsidRPr="00F15121">
        <w:rPr>
          <w:rFonts w:ascii="Comic Sans MS" w:hAnsi="Comic Sans MS"/>
          <w:position w:val="-24"/>
        </w:rPr>
        <w:object w:dxaOrig="220" w:dyaOrig="620">
          <v:shape id="_x0000_i1036" type="#_x0000_t75" style="width:16.5pt;height:46.5pt" o:ole="">
            <v:imagedata r:id="rId34" o:title=""/>
          </v:shape>
          <o:OLEObject Type="Embed" ProgID="Equation.3" ShapeID="_x0000_i1036" DrawAspect="Content" ObjectID="_1646054635" r:id="rId35"/>
        </w:object>
      </w:r>
      <w:r w:rsidR="004E70A4">
        <w:rPr>
          <w:rFonts w:ascii="Comic Sans MS" w:hAnsi="Comic Sans MS"/>
        </w:rPr>
        <w:t xml:space="preserve"> + </w:t>
      </w:r>
      <w:r w:rsidR="002F780B" w:rsidRPr="002D64BB">
        <w:rPr>
          <w:rFonts w:ascii="Comic Sans MS" w:hAnsi="Comic Sans MS"/>
          <w:position w:val="-24"/>
        </w:rPr>
        <w:object w:dxaOrig="220" w:dyaOrig="620">
          <v:shape id="_x0000_i1037" type="#_x0000_t75" style="width:16.5pt;height:46.5pt" o:ole="">
            <v:imagedata r:id="rId36" o:title=""/>
          </v:shape>
          <o:OLEObject Type="Embed" ProgID="Equation.3" ShapeID="_x0000_i1037" DrawAspect="Content" ObjectID="_1646054636" r:id="rId37"/>
        </w:object>
      </w:r>
      <w:r w:rsidR="004E70A4">
        <w:rPr>
          <w:rFonts w:ascii="Comic Sans MS" w:hAnsi="Comic Sans MS"/>
        </w:rPr>
        <w:t xml:space="preserve"> = </w:t>
      </w:r>
      <w:r w:rsidR="002F780B" w:rsidRPr="002D64BB">
        <w:rPr>
          <w:rFonts w:ascii="Comic Sans MS" w:hAnsi="Comic Sans MS"/>
          <w:position w:val="-24"/>
        </w:rPr>
        <w:object w:dxaOrig="220" w:dyaOrig="620">
          <v:shape id="_x0000_i1038" type="#_x0000_t75" style="width:16.5pt;height:46.5pt" o:ole="">
            <v:imagedata r:id="rId38" o:title=""/>
          </v:shape>
          <o:OLEObject Type="Embed" ProgID="Equation.3" ShapeID="_x0000_i1038" DrawAspect="Content" ObjectID="_1646054637" r:id="rId39"/>
        </w:object>
      </w:r>
      <w:r w:rsidR="004E70A4">
        <w:rPr>
          <w:rFonts w:ascii="Comic Sans MS" w:hAnsi="Comic Sans MS"/>
          <w:sz w:val="16"/>
          <w:szCs w:val="16"/>
        </w:rPr>
        <w:t xml:space="preserve"> </w:t>
      </w:r>
      <w:r w:rsidR="002F780B" w:rsidRPr="002F780B">
        <w:rPr>
          <w:rFonts w:ascii="Comic Sans MS" w:hAnsi="Comic Sans MS"/>
        </w:rPr>
        <w:t>=</w:t>
      </w:r>
      <w:r w:rsidR="002F780B">
        <w:rPr>
          <w:rFonts w:ascii="Comic Sans MS" w:hAnsi="Comic Sans MS"/>
          <w:sz w:val="16"/>
          <w:szCs w:val="16"/>
        </w:rPr>
        <w:t xml:space="preserve"> </w:t>
      </w:r>
      <w:r w:rsidR="002F780B" w:rsidRPr="002F780B">
        <w:rPr>
          <w:rFonts w:ascii="Comic Sans MS" w:hAnsi="Comic Sans MS"/>
          <w:sz w:val="56"/>
          <w:szCs w:val="56"/>
        </w:rPr>
        <w:t>1</w:t>
      </w:r>
      <w:r w:rsidR="004E70A4">
        <w:rPr>
          <w:rFonts w:ascii="Comic Sans MS" w:hAnsi="Comic Sans MS"/>
          <w:sz w:val="16"/>
          <w:szCs w:val="16"/>
        </w:rPr>
        <w:t xml:space="preserve">               </w:t>
      </w:r>
    </w:p>
    <w:p w:rsidR="004E70A4" w:rsidRDefault="00797826" w:rsidP="004E70A4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1294765</wp:posOffset>
                </wp:positionH>
                <wp:positionV relativeFrom="paragraph">
                  <wp:posOffset>134620</wp:posOffset>
                </wp:positionV>
                <wp:extent cx="1885950" cy="704850"/>
                <wp:effectExtent l="38100" t="19050" r="0" b="19050"/>
                <wp:wrapNone/>
                <wp:docPr id="480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704850"/>
                        </a:xfrm>
                        <a:prstGeom prst="irregularSeal2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339B5" id="AutoShape 344" o:spid="_x0000_s1026" type="#_x0000_t72" style="position:absolute;margin-left:101.95pt;margin-top:10.6pt;width:148.5pt;height:55.5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" filled="f"/>
            </w:pict>
          </mc:Fallback>
        </mc:AlternateContent>
      </w:r>
    </w:p>
    <w:p w:rsidR="004E70A4" w:rsidRPr="00F15121" w:rsidRDefault="00797826" w:rsidP="004E70A4">
      <w:pPr>
        <w:rPr>
          <w:rFonts w:ascii="Comic Sans MS" w:hAnsi="Comic Sans MS"/>
          <w:b/>
          <w:color w:val="FF0000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1642110</wp:posOffset>
                </wp:positionH>
                <wp:positionV relativeFrom="paragraph">
                  <wp:posOffset>73025</wp:posOffset>
                </wp:positionV>
                <wp:extent cx="1038860" cy="374650"/>
                <wp:effectExtent l="0" t="0" r="0" b="0"/>
                <wp:wrapNone/>
                <wp:docPr id="479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86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F15121" w:rsidRDefault="00A8299C" w:rsidP="004E70A4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Do not subtract</w:t>
                            </w:r>
                          </w:p>
                          <w:p w:rsidR="00A8299C" w:rsidRPr="00F15121" w:rsidRDefault="00A8299C" w:rsidP="004E70A4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the de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n</w:t>
                            </w: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ominators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3" o:spid="_x0000_s1045" type="#_x0000_t202" style="position:absolute;margin-left:129.3pt;margin-top:5.75pt;width:81.8pt;height:29.5pt;z-index:252457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" filled="f" stroked="f">
                <v:textbox style="mso-fit-shape-to-text:t">
                  <w:txbxContent>
                    <w:p w:rsidR="00A8299C" w:rsidRPr="00F15121" w:rsidRDefault="00A8299C" w:rsidP="004E70A4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Do not subtract</w:t>
                      </w:r>
                    </w:p>
                    <w:p w:rsidR="00A8299C" w:rsidRPr="00F15121" w:rsidRDefault="00A8299C" w:rsidP="004E70A4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the de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n</w:t>
                      </w: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ominators</w:t>
                      </w:r>
                    </w:p>
                  </w:txbxContent>
                </v:textbox>
              </v:shape>
            </w:pict>
          </mc:Fallback>
        </mc:AlternateContent>
      </w:r>
      <w:r w:rsidR="004E70A4" w:rsidRPr="00F15121">
        <w:rPr>
          <w:rFonts w:ascii="Comic Sans MS" w:hAnsi="Comic Sans MS"/>
          <w:position w:val="-24"/>
        </w:rPr>
        <w:object w:dxaOrig="220" w:dyaOrig="620">
          <v:shape id="_x0000_i1039" type="#_x0000_t75" style="width:16.5pt;height:46.5pt" o:ole="">
            <v:imagedata r:id="rId34" o:title=""/>
          </v:shape>
          <o:OLEObject Type="Embed" ProgID="Equation.3" ShapeID="_x0000_i1039" DrawAspect="Content" ObjectID="_1646054638" r:id="rId40"/>
        </w:object>
      </w:r>
      <w:r w:rsidR="004E70A4">
        <w:rPr>
          <w:rFonts w:ascii="Comic Sans MS" w:hAnsi="Comic Sans MS"/>
        </w:rPr>
        <w:t xml:space="preserve"> - </w:t>
      </w:r>
      <w:r w:rsidR="004E70A4" w:rsidRPr="002D64BB">
        <w:rPr>
          <w:rFonts w:ascii="Comic Sans MS" w:hAnsi="Comic Sans MS"/>
          <w:position w:val="-24"/>
        </w:rPr>
        <w:object w:dxaOrig="220" w:dyaOrig="620">
          <v:shape id="_x0000_i1040" type="#_x0000_t75" style="width:16.5pt;height:46.5pt" o:ole="">
            <v:imagedata r:id="rId41" o:title=""/>
          </v:shape>
          <o:OLEObject Type="Embed" ProgID="Equation.3" ShapeID="_x0000_i1040" DrawAspect="Content" ObjectID="_1646054639" r:id="rId42"/>
        </w:object>
      </w:r>
      <w:r w:rsidR="004E70A4">
        <w:rPr>
          <w:rFonts w:ascii="Comic Sans MS" w:hAnsi="Comic Sans MS"/>
        </w:rPr>
        <w:t xml:space="preserve"> = </w:t>
      </w:r>
      <w:r w:rsidR="004E70A4" w:rsidRPr="002D64BB">
        <w:rPr>
          <w:rFonts w:ascii="Comic Sans MS" w:hAnsi="Comic Sans MS"/>
          <w:position w:val="-24"/>
        </w:rPr>
        <w:object w:dxaOrig="240" w:dyaOrig="620">
          <v:shape id="_x0000_i1041" type="#_x0000_t75" style="width:18pt;height:46.5pt" o:ole="">
            <v:imagedata r:id="rId43" o:title=""/>
          </v:shape>
          <o:OLEObject Type="Embed" ProgID="Equation.3" ShapeID="_x0000_i1041" DrawAspect="Content" ObjectID="_1646054640" r:id="rId44"/>
        </w:object>
      </w:r>
      <w:r w:rsidR="004E70A4">
        <w:rPr>
          <w:rFonts w:ascii="Comic Sans MS" w:hAnsi="Comic Sans MS"/>
          <w:sz w:val="16"/>
          <w:szCs w:val="16"/>
        </w:rPr>
        <w:t xml:space="preserve">                  </w:t>
      </w:r>
    </w:p>
    <w:p w:rsidR="004E70A4" w:rsidRDefault="00797826" w:rsidP="004E70A4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-153670</wp:posOffset>
                </wp:positionH>
                <wp:positionV relativeFrom="paragraph">
                  <wp:posOffset>139700</wp:posOffset>
                </wp:positionV>
                <wp:extent cx="3476625" cy="0"/>
                <wp:effectExtent l="9525" t="5715" r="9525" b="13335"/>
                <wp:wrapNone/>
                <wp:docPr id="363" name="AutoShape 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36F91" id="AutoShape 2466" o:spid="_x0000_s1026" type="#_x0000_t32" style="position:absolute;margin-left:-12.1pt;margin-top:11pt;width:273.75pt;height:0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"/>
            </w:pict>
          </mc:Fallback>
        </mc:AlternateContent>
      </w:r>
    </w:p>
    <w:p w:rsidR="004E70A4" w:rsidRDefault="004E70A4" w:rsidP="004E70A4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4/16 </w:t>
      </w:r>
      <w:r w:rsidRPr="00596E1D">
        <w:rPr>
          <w:rFonts w:ascii="Comic Sans MS" w:hAnsi="Comic Sans MS"/>
          <w:b/>
          <w:u w:val="single"/>
        </w:rPr>
        <w:t>Decimal equivalents</w:t>
      </w: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6"/>
        <w:gridCol w:w="456"/>
        <w:gridCol w:w="577"/>
      </w:tblGrid>
      <w:tr w:rsidR="00DB6457" w:rsidTr="00DB6457">
        <w:trPr>
          <w:cantSplit/>
          <w:trHeight w:val="820"/>
        </w:trPr>
        <w:tc>
          <w:tcPr>
            <w:tcW w:w="536" w:type="dxa"/>
            <w:textDirection w:val="btLr"/>
          </w:tcPr>
          <w:p w:rsidR="00DB6457" w:rsidRPr="00DB6457" w:rsidRDefault="00DB645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DB6457">
              <w:rPr>
                <w:rFonts w:ascii="Comic Sans MS" w:hAnsi="Comic Sans MS"/>
                <w:sz w:val="20"/>
                <w:szCs w:val="20"/>
              </w:rPr>
              <w:t>units</w:t>
            </w:r>
          </w:p>
        </w:tc>
        <w:tc>
          <w:tcPr>
            <w:tcW w:w="456" w:type="dxa"/>
          </w:tcPr>
          <w:p w:rsidR="00DB6457" w:rsidRPr="00DB6457" w:rsidRDefault="00797826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66176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297180</wp:posOffset>
                      </wp:positionV>
                      <wp:extent cx="59055" cy="59055"/>
                      <wp:effectExtent l="12065" t="8890" r="5080" b="8255"/>
                      <wp:wrapNone/>
                      <wp:docPr id="362" name="Oval 19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A7983C" id="Oval 1961" o:spid="_x0000_s1026" style="position:absolute;margin-left:4.05pt;margin-top:23.4pt;width:4.65pt;height:4.65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" fillcolor="black [3213]"/>
                  </w:pict>
                </mc:Fallback>
              </mc:AlternateContent>
            </w:r>
          </w:p>
        </w:tc>
        <w:tc>
          <w:tcPr>
            <w:tcW w:w="577" w:type="dxa"/>
            <w:textDirection w:val="btLr"/>
          </w:tcPr>
          <w:p w:rsidR="00DB6457" w:rsidRPr="00DB6457" w:rsidRDefault="00DB645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DB6457">
              <w:rPr>
                <w:rFonts w:ascii="Comic Sans MS" w:hAnsi="Comic Sans MS"/>
                <w:sz w:val="20"/>
                <w:szCs w:val="20"/>
              </w:rPr>
              <w:t>tenths</w:t>
            </w:r>
          </w:p>
        </w:tc>
      </w:tr>
      <w:tr w:rsidR="00DB6457" w:rsidTr="00DB6457">
        <w:trPr>
          <w:trHeight w:val="704"/>
        </w:trPr>
        <w:tc>
          <w:tcPr>
            <w:tcW w:w="536" w:type="dxa"/>
            <w:vAlign w:val="center"/>
          </w:tcPr>
          <w:p w:rsidR="00DB6457" w:rsidRDefault="00DB6457" w:rsidP="003D5CF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0</w:t>
            </w:r>
          </w:p>
        </w:tc>
        <w:tc>
          <w:tcPr>
            <w:tcW w:w="456" w:type="dxa"/>
            <w:vAlign w:val="center"/>
          </w:tcPr>
          <w:p w:rsidR="00DB6457" w:rsidRPr="005D692B" w:rsidRDefault="00797826" w:rsidP="003D5CF7">
            <w:pPr>
              <w:rPr>
                <w:rFonts w:ascii="Comic Sans MS" w:hAnsi="Comic Sans MS"/>
                <w:sz w:val="16"/>
                <w:szCs w:val="16"/>
                <w:vertAlign w:val="superscript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65152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26670</wp:posOffset>
                      </wp:positionV>
                      <wp:extent cx="59055" cy="59055"/>
                      <wp:effectExtent l="12065" t="8890" r="5080" b="8255"/>
                      <wp:wrapNone/>
                      <wp:docPr id="361" name="Oval 19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78BB8B" id="Oval 1960" o:spid="_x0000_s1026" style="position:absolute;margin-left:4.05pt;margin-top:2.1pt;width:4.65pt;height:4.65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" fillcolor="black [3213]"/>
                  </w:pict>
                </mc:Fallback>
              </mc:AlternateContent>
            </w:r>
          </w:p>
        </w:tc>
        <w:tc>
          <w:tcPr>
            <w:tcW w:w="577" w:type="dxa"/>
            <w:vAlign w:val="center"/>
          </w:tcPr>
          <w:p w:rsidR="00DB6457" w:rsidRDefault="00797826" w:rsidP="003D5CF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9520" behindDoc="0" locked="0" layoutInCell="1" allowOverlap="1">
                      <wp:simplePos x="0" y="0"/>
                      <wp:positionH relativeFrom="column">
                        <wp:posOffset>2695575</wp:posOffset>
                      </wp:positionH>
                      <wp:positionV relativeFrom="paragraph">
                        <wp:posOffset>152400</wp:posOffset>
                      </wp:positionV>
                      <wp:extent cx="3476625" cy="0"/>
                      <wp:effectExtent l="12065" t="12700" r="6985" b="6350"/>
                      <wp:wrapNone/>
                      <wp:docPr id="360" name="AutoShape 2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766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92D64D" id="AutoShape 2468" o:spid="_x0000_s1026" type="#_x0000_t32" style="position:absolute;margin-left:212.25pt;margin-top:12pt;width:273.75pt;height:0;z-index:2527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9248" behindDoc="0" locked="0" layoutInCell="1" allowOverlap="1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135890</wp:posOffset>
                      </wp:positionV>
                      <wp:extent cx="561975" cy="0"/>
                      <wp:effectExtent l="21590" t="53340" r="16510" b="60960"/>
                      <wp:wrapNone/>
                      <wp:docPr id="359" name="AutoShape 19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1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451466" id="AutoShape 1963" o:spid="_x0000_s1026" type="#_x0000_t32" style="position:absolute;margin-left:31.5pt;margin-top:10.7pt;width:44.25pt;height:0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0"/>
                <w:szCs w:val="20"/>
                <w:lang w:val="en-US" w:eastAsia="zh-TW"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>
                      <wp:simplePos x="0" y="0"/>
                      <wp:positionH relativeFrom="column">
                        <wp:posOffset>1140460</wp:posOffset>
                      </wp:positionH>
                      <wp:positionV relativeFrom="paragraph">
                        <wp:posOffset>-109855</wp:posOffset>
                      </wp:positionV>
                      <wp:extent cx="967740" cy="475615"/>
                      <wp:effectExtent l="9525" t="7620" r="13335" b="12065"/>
                      <wp:wrapNone/>
                      <wp:docPr id="358" name="Text Box 19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7740" cy="475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8299C" w:rsidRDefault="00A8299C">
                                  <w:r>
                                    <w:t xml:space="preserve">0.6 </w:t>
                                  </w:r>
                                  <w:r>
                                    <w:sym w:font="Wingdings" w:char="F0F3"/>
                                  </w:r>
                                  <w:r w:rsidRPr="00DB6457">
                                    <w:rPr>
                                      <w:position w:val="-24"/>
                                    </w:rPr>
                                    <w:object w:dxaOrig="320" w:dyaOrig="620">
                                      <v:shape id="_x0000_i1043" type="#_x0000_t75" style="width:15.75pt;height:30.75pt" o:ole="">
                                        <v:imagedata r:id="rId45" o:title=""/>
                                      </v:shape>
                                      <o:OLEObject Type="Embed" ProgID="Equation.3" ShapeID="_x0000_i1043" DrawAspect="Content" ObjectID="_1646054644" r:id="rId46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62" o:spid="_x0000_s1046" type="#_x0000_t202" style="position:absolute;left:0;text-align:left;margin-left:89.8pt;margin-top:-8.65pt;width:76.2pt;height:37.45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">
                      <v:textbox>
                        <w:txbxContent>
                          <w:p w:rsidR="00A8299C" w:rsidRDefault="00A8299C">
                            <w:r>
                              <w:t xml:space="preserve">0.6 </w:t>
                            </w:r>
                            <w:r>
                              <w:sym w:font="Wingdings" w:char="F0F3"/>
                            </w:r>
                            <w:r w:rsidRPr="00DB6457">
                              <w:rPr>
                                <w:position w:val="-24"/>
                              </w:rPr>
                              <w:object w:dxaOrig="320" w:dyaOrig="620">
                                <v:shape id="_x0000_i1043" type="#_x0000_t75" style="width:15.75pt;height:30.75pt" o:ole="">
                                  <v:imagedata r:id="rId45" o:title=""/>
                                </v:shape>
                                <o:OLEObject Type="Embed" ProgID="Equation.3" ShapeID="_x0000_i1043" DrawAspect="Content" ObjectID="_1646054644" r:id="rId47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B6457">
              <w:rPr>
                <w:rFonts w:ascii="Comic Sans MS" w:hAnsi="Comic Sans MS"/>
                <w:sz w:val="22"/>
                <w:szCs w:val="22"/>
              </w:rPr>
              <w:t>6</w:t>
            </w:r>
          </w:p>
        </w:tc>
      </w:tr>
    </w:tbl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6"/>
        <w:gridCol w:w="456"/>
        <w:gridCol w:w="577"/>
        <w:gridCol w:w="577"/>
      </w:tblGrid>
      <w:tr w:rsidR="00DB6457" w:rsidTr="00DB6457">
        <w:trPr>
          <w:cantSplit/>
          <w:trHeight w:val="1390"/>
        </w:trPr>
        <w:tc>
          <w:tcPr>
            <w:tcW w:w="536" w:type="dxa"/>
            <w:textDirection w:val="btLr"/>
          </w:tcPr>
          <w:p w:rsidR="00DB6457" w:rsidRPr="00DB6457" w:rsidRDefault="00DB645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DB6457">
              <w:rPr>
                <w:rFonts w:ascii="Comic Sans MS" w:hAnsi="Comic Sans MS"/>
                <w:sz w:val="20"/>
                <w:szCs w:val="20"/>
              </w:rPr>
              <w:t>units</w:t>
            </w:r>
          </w:p>
        </w:tc>
        <w:tc>
          <w:tcPr>
            <w:tcW w:w="456" w:type="dxa"/>
          </w:tcPr>
          <w:p w:rsidR="00DB6457" w:rsidRPr="00DB6457" w:rsidRDefault="00797826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77440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297180</wp:posOffset>
                      </wp:positionV>
                      <wp:extent cx="59055" cy="59055"/>
                      <wp:effectExtent l="12065" t="10795" r="5080" b="6350"/>
                      <wp:wrapNone/>
                      <wp:docPr id="357" name="Oval 19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FFFCC0" id="Oval 1969" o:spid="_x0000_s1026" style="position:absolute;margin-left:4.05pt;margin-top:23.4pt;width:4.65pt;height:4.65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" fillcolor="black [3213]"/>
                  </w:pict>
                </mc:Fallback>
              </mc:AlternateContent>
            </w:r>
          </w:p>
        </w:tc>
        <w:tc>
          <w:tcPr>
            <w:tcW w:w="577" w:type="dxa"/>
            <w:textDirection w:val="btLr"/>
          </w:tcPr>
          <w:p w:rsidR="00DB6457" w:rsidRPr="00DB6457" w:rsidRDefault="00DB645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DB6457">
              <w:rPr>
                <w:rFonts w:ascii="Comic Sans MS" w:hAnsi="Comic Sans MS"/>
                <w:sz w:val="20"/>
                <w:szCs w:val="20"/>
              </w:rPr>
              <w:t>tenths</w:t>
            </w:r>
          </w:p>
        </w:tc>
        <w:tc>
          <w:tcPr>
            <w:tcW w:w="577" w:type="dxa"/>
            <w:textDirection w:val="btLr"/>
          </w:tcPr>
          <w:p w:rsidR="00DB6457" w:rsidRPr="00DB6457" w:rsidRDefault="00DB645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DB6457">
              <w:rPr>
                <w:rFonts w:ascii="Comic Sans MS" w:hAnsi="Comic Sans MS"/>
                <w:sz w:val="20"/>
                <w:szCs w:val="20"/>
              </w:rPr>
              <w:t>hundredths</w:t>
            </w:r>
          </w:p>
        </w:tc>
      </w:tr>
      <w:tr w:rsidR="00DB6457" w:rsidTr="00DB6457">
        <w:trPr>
          <w:trHeight w:val="710"/>
        </w:trPr>
        <w:tc>
          <w:tcPr>
            <w:tcW w:w="536" w:type="dxa"/>
            <w:vAlign w:val="center"/>
          </w:tcPr>
          <w:p w:rsidR="00DB6457" w:rsidRDefault="00DB6457" w:rsidP="003D5CF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0</w:t>
            </w:r>
          </w:p>
        </w:tc>
        <w:tc>
          <w:tcPr>
            <w:tcW w:w="456" w:type="dxa"/>
            <w:vAlign w:val="center"/>
          </w:tcPr>
          <w:p w:rsidR="00DB6457" w:rsidRPr="005D692B" w:rsidRDefault="00797826" w:rsidP="003D5CF7">
            <w:pPr>
              <w:rPr>
                <w:rFonts w:ascii="Comic Sans MS" w:hAnsi="Comic Sans MS"/>
                <w:sz w:val="16"/>
                <w:szCs w:val="16"/>
                <w:vertAlign w:val="superscript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76416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26670</wp:posOffset>
                      </wp:positionV>
                      <wp:extent cx="59055" cy="59055"/>
                      <wp:effectExtent l="12065" t="12700" r="5080" b="13970"/>
                      <wp:wrapNone/>
                      <wp:docPr id="356" name="Oval 19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17941E" id="Oval 1968" o:spid="_x0000_s1026" style="position:absolute;margin-left:4.05pt;margin-top:2.1pt;width:4.65pt;height:4.65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" fillcolor="black [3213]"/>
                  </w:pict>
                </mc:Fallback>
              </mc:AlternateContent>
            </w:r>
          </w:p>
        </w:tc>
        <w:tc>
          <w:tcPr>
            <w:tcW w:w="577" w:type="dxa"/>
            <w:vAlign w:val="center"/>
          </w:tcPr>
          <w:p w:rsidR="00DB6457" w:rsidRDefault="00DB6457" w:rsidP="003D5CF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0</w:t>
            </w:r>
          </w:p>
        </w:tc>
        <w:tc>
          <w:tcPr>
            <w:tcW w:w="577" w:type="dxa"/>
          </w:tcPr>
          <w:p w:rsidR="00DB6457" w:rsidRPr="00DB6457" w:rsidRDefault="00797826" w:rsidP="00DB6457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>
                      <wp:simplePos x="0" y="0"/>
                      <wp:positionH relativeFrom="column">
                        <wp:posOffset>964565</wp:posOffset>
                      </wp:positionH>
                      <wp:positionV relativeFrom="paragraph">
                        <wp:posOffset>-1270</wp:posOffset>
                      </wp:positionV>
                      <wp:extent cx="967740" cy="475615"/>
                      <wp:effectExtent l="9525" t="10795" r="13335" b="8890"/>
                      <wp:wrapNone/>
                      <wp:docPr id="355" name="Text Box 19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7740" cy="475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8299C" w:rsidRDefault="00A8299C" w:rsidP="00DB6457">
                                  <w:r>
                                    <w:t xml:space="preserve">0.03 </w:t>
                                  </w:r>
                                  <w:r>
                                    <w:sym w:font="Wingdings" w:char="F0F3"/>
                                  </w:r>
                                  <w:r w:rsidRPr="00DB6457">
                                    <w:rPr>
                                      <w:position w:val="-24"/>
                                    </w:rPr>
                                    <w:object w:dxaOrig="440" w:dyaOrig="620">
                                      <v:shape id="_x0000_i1045" type="#_x0000_t75" style="width:21.75pt;height:30.75pt" o:ole="">
                                        <v:imagedata r:id="rId48" o:title=""/>
                                      </v:shape>
                                      <o:OLEObject Type="Embed" ProgID="Equation.3" ShapeID="_x0000_i1045" DrawAspect="Content" ObjectID="_1646054645" r:id="rId49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73" o:spid="_x0000_s1047" type="#_x0000_t202" style="position:absolute;left:0;text-align:left;margin-left:75.95pt;margin-top:-.1pt;width:76.2pt;height:37.45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">
                      <v:textbox>
                        <w:txbxContent>
                          <w:p w:rsidR="00A8299C" w:rsidRDefault="00A8299C" w:rsidP="00DB6457">
                            <w:r>
                              <w:t xml:space="preserve">0.03 </w:t>
                            </w:r>
                            <w:r>
                              <w:sym w:font="Wingdings" w:char="F0F3"/>
                            </w:r>
                            <w:r w:rsidRPr="00DB6457">
                              <w:rPr>
                                <w:position w:val="-24"/>
                              </w:rPr>
                              <w:object w:dxaOrig="440" w:dyaOrig="620">
                                <v:shape id="_x0000_i1045" type="#_x0000_t75" style="width:21.75pt;height:30.75pt" o:ole="">
                                  <v:imagedata r:id="rId48" o:title=""/>
                                </v:shape>
                                <o:OLEObject Type="Embed" ProgID="Equation.3" ShapeID="_x0000_i1045" DrawAspect="Content" ObjectID="_1646054645" r:id="rId5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B6457" w:rsidRPr="00DB6457" w:rsidRDefault="00797826" w:rsidP="00DB6457">
            <w:pPr>
              <w:jc w:val="center"/>
              <w:rPr>
                <w:rFonts w:ascii="Comic Sans MS" w:hAnsi="Comic Sans MS"/>
                <w:noProof/>
                <w:sz w:val="22"/>
                <w:szCs w:val="22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8464" behindDoc="0" locked="0" layoutInCell="1" allowOverlap="1">
                      <wp:simplePos x="0" y="0"/>
                      <wp:positionH relativeFrom="column">
                        <wp:posOffset>357505</wp:posOffset>
                      </wp:positionH>
                      <wp:positionV relativeFrom="paragraph">
                        <wp:posOffset>92710</wp:posOffset>
                      </wp:positionV>
                      <wp:extent cx="561975" cy="0"/>
                      <wp:effectExtent l="21590" t="55880" r="16510" b="58420"/>
                      <wp:wrapNone/>
                      <wp:docPr id="354" name="AutoShape 19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1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CCAF32" id="AutoShape 1972" o:spid="_x0000_s1026" type="#_x0000_t32" style="position:absolute;margin-left:28.15pt;margin-top:7.3pt;width:44.25pt;height:0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YAFOAIAAIM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  <w:r w:rsidR="00DB6457">
              <w:rPr>
                <w:rFonts w:ascii="Comic Sans MS" w:hAnsi="Comic Sans MS"/>
                <w:sz w:val="22"/>
                <w:szCs w:val="22"/>
              </w:rPr>
              <w:t>3</w:t>
            </w:r>
          </w:p>
        </w:tc>
      </w:tr>
    </w:tbl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6"/>
        <w:gridCol w:w="456"/>
        <w:gridCol w:w="577"/>
        <w:gridCol w:w="577"/>
      </w:tblGrid>
      <w:tr w:rsidR="00DB6457" w:rsidTr="003D5CF7">
        <w:trPr>
          <w:cantSplit/>
          <w:trHeight w:val="1390"/>
        </w:trPr>
        <w:tc>
          <w:tcPr>
            <w:tcW w:w="536" w:type="dxa"/>
            <w:textDirection w:val="btLr"/>
          </w:tcPr>
          <w:p w:rsidR="00DB6457" w:rsidRPr="00DB6457" w:rsidRDefault="00DB645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DB6457">
              <w:rPr>
                <w:rFonts w:ascii="Comic Sans MS" w:hAnsi="Comic Sans MS"/>
                <w:sz w:val="20"/>
                <w:szCs w:val="20"/>
              </w:rPr>
              <w:t>units</w:t>
            </w:r>
          </w:p>
        </w:tc>
        <w:tc>
          <w:tcPr>
            <w:tcW w:w="456" w:type="dxa"/>
          </w:tcPr>
          <w:p w:rsidR="00DB6457" w:rsidRPr="00DB6457" w:rsidRDefault="00797826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297180</wp:posOffset>
                      </wp:positionV>
                      <wp:extent cx="59055" cy="59055"/>
                      <wp:effectExtent l="12065" t="6985" r="5080" b="10160"/>
                      <wp:wrapNone/>
                      <wp:docPr id="353" name="Oval 19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DF9F9B" id="Oval 1975" o:spid="_x0000_s1026" style="position:absolute;margin-left:4.05pt;margin-top:23.4pt;width:4.65pt;height:4.65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" fillcolor="black [3213]"/>
                  </w:pict>
                </mc:Fallback>
              </mc:AlternateContent>
            </w:r>
          </w:p>
        </w:tc>
        <w:tc>
          <w:tcPr>
            <w:tcW w:w="577" w:type="dxa"/>
            <w:textDirection w:val="btLr"/>
          </w:tcPr>
          <w:p w:rsidR="00DB6457" w:rsidRPr="00DB6457" w:rsidRDefault="00DB645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DB6457">
              <w:rPr>
                <w:rFonts w:ascii="Comic Sans MS" w:hAnsi="Comic Sans MS"/>
                <w:sz w:val="20"/>
                <w:szCs w:val="20"/>
              </w:rPr>
              <w:t>tenths</w:t>
            </w:r>
          </w:p>
        </w:tc>
        <w:tc>
          <w:tcPr>
            <w:tcW w:w="577" w:type="dxa"/>
            <w:textDirection w:val="btLr"/>
          </w:tcPr>
          <w:p w:rsidR="00DB6457" w:rsidRPr="00DB6457" w:rsidRDefault="00DB645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DB6457">
              <w:rPr>
                <w:rFonts w:ascii="Comic Sans MS" w:hAnsi="Comic Sans MS"/>
                <w:sz w:val="20"/>
                <w:szCs w:val="20"/>
              </w:rPr>
              <w:t>hundredths</w:t>
            </w:r>
          </w:p>
        </w:tc>
      </w:tr>
      <w:tr w:rsidR="00DB6457" w:rsidTr="003D5CF7">
        <w:trPr>
          <w:trHeight w:val="710"/>
        </w:trPr>
        <w:tc>
          <w:tcPr>
            <w:tcW w:w="536" w:type="dxa"/>
            <w:vAlign w:val="center"/>
          </w:tcPr>
          <w:p w:rsidR="00DB6457" w:rsidRDefault="00DB6457" w:rsidP="003D5CF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0</w:t>
            </w:r>
          </w:p>
        </w:tc>
        <w:tc>
          <w:tcPr>
            <w:tcW w:w="456" w:type="dxa"/>
            <w:vAlign w:val="center"/>
          </w:tcPr>
          <w:p w:rsidR="00DB6457" w:rsidRPr="005D692B" w:rsidRDefault="00797826" w:rsidP="003D5CF7">
            <w:pPr>
              <w:rPr>
                <w:rFonts w:ascii="Comic Sans MS" w:hAnsi="Comic Sans MS"/>
                <w:sz w:val="16"/>
                <w:szCs w:val="16"/>
                <w:vertAlign w:val="superscript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81536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26670</wp:posOffset>
                      </wp:positionV>
                      <wp:extent cx="59055" cy="59055"/>
                      <wp:effectExtent l="12065" t="8255" r="5080" b="8890"/>
                      <wp:wrapNone/>
                      <wp:docPr id="352" name="Oval 19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56C51F" id="Oval 1974" o:spid="_x0000_s1026" style="position:absolute;margin-left:4.05pt;margin-top:2.1pt;width:4.65pt;height:4.65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" fillcolor="black [3213]"/>
                  </w:pict>
                </mc:Fallback>
              </mc:AlternateContent>
            </w:r>
          </w:p>
        </w:tc>
        <w:tc>
          <w:tcPr>
            <w:tcW w:w="577" w:type="dxa"/>
            <w:vAlign w:val="center"/>
          </w:tcPr>
          <w:p w:rsidR="00DB6457" w:rsidRDefault="00DB6457" w:rsidP="003D5CF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6</w:t>
            </w:r>
          </w:p>
        </w:tc>
        <w:tc>
          <w:tcPr>
            <w:tcW w:w="577" w:type="dxa"/>
          </w:tcPr>
          <w:p w:rsidR="00DB6457" w:rsidRPr="00DB6457" w:rsidRDefault="00797826" w:rsidP="003D5CF7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4608" behindDoc="0" locked="0" layoutInCell="1" allowOverlap="1">
                      <wp:simplePos x="0" y="0"/>
                      <wp:positionH relativeFrom="column">
                        <wp:posOffset>964565</wp:posOffset>
                      </wp:positionH>
                      <wp:positionV relativeFrom="paragraph">
                        <wp:posOffset>-1270</wp:posOffset>
                      </wp:positionV>
                      <wp:extent cx="967740" cy="475615"/>
                      <wp:effectExtent l="9525" t="6985" r="13335" b="12700"/>
                      <wp:wrapNone/>
                      <wp:docPr id="351" name="Text Box 19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7740" cy="475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8299C" w:rsidRDefault="00A8299C" w:rsidP="00DB6457">
                                  <w:r>
                                    <w:t xml:space="preserve">0.63 </w:t>
                                  </w:r>
                                  <w:r>
                                    <w:sym w:font="Wingdings" w:char="F0F3"/>
                                  </w:r>
                                  <w:r w:rsidRPr="00DB6457">
                                    <w:rPr>
                                      <w:position w:val="-24"/>
                                    </w:rPr>
                                    <w:object w:dxaOrig="440" w:dyaOrig="620">
                                      <v:shape id="_x0000_i1047" type="#_x0000_t75" style="width:21.75pt;height:30.75pt" o:ole="">
                                        <v:imagedata r:id="rId51" o:title=""/>
                                      </v:shape>
                                      <o:OLEObject Type="Embed" ProgID="Equation.3" ShapeID="_x0000_i1047" DrawAspect="Content" ObjectID="_1646054646" r:id="rId52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77" o:spid="_x0000_s1048" type="#_x0000_t202" style="position:absolute;left:0;text-align:left;margin-left:75.95pt;margin-top:-.1pt;width:76.2pt;height:37.45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">
                      <v:textbox>
                        <w:txbxContent>
                          <w:p w:rsidR="00A8299C" w:rsidRDefault="00A8299C" w:rsidP="00DB6457">
                            <w:r>
                              <w:t xml:space="preserve">0.63 </w:t>
                            </w:r>
                            <w:r>
                              <w:sym w:font="Wingdings" w:char="F0F3"/>
                            </w:r>
                            <w:r w:rsidRPr="00DB6457">
                              <w:rPr>
                                <w:position w:val="-24"/>
                              </w:rPr>
                              <w:object w:dxaOrig="440" w:dyaOrig="620">
                                <v:shape id="_x0000_i1047" type="#_x0000_t75" style="width:21.75pt;height:30.75pt" o:ole="">
                                  <v:imagedata r:id="rId51" o:title=""/>
                                </v:shape>
                                <o:OLEObject Type="Embed" ProgID="Equation.3" ShapeID="_x0000_i1047" DrawAspect="Content" ObjectID="_1646054646" r:id="rId53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B6457" w:rsidRPr="00DB6457" w:rsidRDefault="00797826" w:rsidP="003D5CF7">
            <w:pPr>
              <w:jc w:val="center"/>
              <w:rPr>
                <w:rFonts w:ascii="Comic Sans MS" w:hAnsi="Comic Sans MS"/>
                <w:noProof/>
                <w:sz w:val="22"/>
                <w:szCs w:val="22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3584" behindDoc="0" locked="0" layoutInCell="1" allowOverlap="1">
                      <wp:simplePos x="0" y="0"/>
                      <wp:positionH relativeFrom="column">
                        <wp:posOffset>357505</wp:posOffset>
                      </wp:positionH>
                      <wp:positionV relativeFrom="paragraph">
                        <wp:posOffset>92710</wp:posOffset>
                      </wp:positionV>
                      <wp:extent cx="561975" cy="0"/>
                      <wp:effectExtent l="21590" t="61595" r="16510" b="52705"/>
                      <wp:wrapNone/>
                      <wp:docPr id="350" name="AutoShape 19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1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CDA866" id="AutoShape 1976" o:spid="_x0000_s1026" type="#_x0000_t32" style="position:absolute;margin-left:28.15pt;margin-top:7.3pt;width:44.25pt;height:0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e/pOAIAAIM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  <w:r w:rsidR="00DB6457">
              <w:rPr>
                <w:rFonts w:ascii="Comic Sans MS" w:hAnsi="Comic Sans MS"/>
                <w:sz w:val="22"/>
                <w:szCs w:val="22"/>
              </w:rPr>
              <w:t>3</w:t>
            </w:r>
          </w:p>
        </w:tc>
      </w:tr>
    </w:tbl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DB6457" w:rsidRDefault="00DB6457" w:rsidP="00DB6457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4/16 </w:t>
      </w:r>
      <w:r w:rsidRPr="00596E1D">
        <w:rPr>
          <w:rFonts w:ascii="Comic Sans MS" w:hAnsi="Comic Sans MS"/>
          <w:b/>
          <w:u w:val="single"/>
        </w:rPr>
        <w:t>Decimal equivalents</w:t>
      </w:r>
    </w:p>
    <w:p w:rsidR="004E70A4" w:rsidRDefault="00797826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85725</wp:posOffset>
                </wp:positionV>
                <wp:extent cx="2952750" cy="819150"/>
                <wp:effectExtent l="9525" t="9525" r="9525" b="9525"/>
                <wp:wrapNone/>
                <wp:docPr id="349" name="AutoShape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0" cy="819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6B8C77" id="AutoShape 1978" o:spid="_x0000_s1026" style="position:absolute;margin-left:-7.15pt;margin-top:6.75pt;width:232.5pt;height:64.5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" filled="f"/>
            </w:pict>
          </mc:Fallback>
        </mc:AlternateContent>
      </w:r>
    </w:p>
    <w:p w:rsidR="00F3374D" w:rsidRDefault="00F3374D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Others to learn are:</w:t>
      </w:r>
    </w:p>
    <w:p w:rsidR="00F3374D" w:rsidRDefault="00F3374D" w:rsidP="00F3374D">
      <w:pPr>
        <w:jc w:val="center"/>
        <w:rPr>
          <w:rFonts w:ascii="Comic Sans MS" w:hAnsi="Comic Sans MS"/>
          <w:sz w:val="20"/>
          <w:szCs w:val="20"/>
        </w:rPr>
      </w:pPr>
      <w:r w:rsidRPr="00F3374D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48" type="#_x0000_t75" style="width:12pt;height:30.75pt" o:ole="">
            <v:imagedata r:id="rId54" o:title=""/>
          </v:shape>
          <o:OLEObject Type="Embed" ProgID="Equation.3" ShapeID="_x0000_i1048" DrawAspect="Content" ObjectID="_1646054641" r:id="rId55"/>
        </w:object>
      </w:r>
      <w:r>
        <w:rPr>
          <w:rFonts w:ascii="Comic Sans MS" w:hAnsi="Comic Sans MS"/>
          <w:sz w:val="20"/>
          <w:szCs w:val="20"/>
        </w:rPr>
        <w:t xml:space="preserve"> = 0.25        </w:t>
      </w:r>
      <w:r w:rsidRPr="00F3374D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49" type="#_x0000_t75" style="width:12pt;height:30.75pt" o:ole="">
            <v:imagedata r:id="rId56" o:title=""/>
          </v:shape>
          <o:OLEObject Type="Embed" ProgID="Equation.3" ShapeID="_x0000_i1049" DrawAspect="Content" ObjectID="_1646054642" r:id="rId57"/>
        </w:object>
      </w:r>
      <w:r>
        <w:rPr>
          <w:rFonts w:ascii="Comic Sans MS" w:hAnsi="Comic Sans MS"/>
          <w:sz w:val="20"/>
          <w:szCs w:val="20"/>
        </w:rPr>
        <w:t xml:space="preserve"> = 0.5        </w:t>
      </w:r>
      <w:r w:rsidRPr="00F3374D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50" type="#_x0000_t75" style="width:12pt;height:30.75pt" o:ole="">
            <v:imagedata r:id="rId58" o:title=""/>
          </v:shape>
          <o:OLEObject Type="Embed" ProgID="Equation.3" ShapeID="_x0000_i1050" DrawAspect="Content" ObjectID="_1646054643" r:id="rId59"/>
        </w:object>
      </w:r>
      <w:r>
        <w:rPr>
          <w:rFonts w:ascii="Comic Sans MS" w:hAnsi="Comic Sans MS"/>
          <w:sz w:val="20"/>
          <w:szCs w:val="20"/>
        </w:rPr>
        <w:t xml:space="preserve"> = 0.75</w:t>
      </w:r>
    </w:p>
    <w:p w:rsidR="00F3374D" w:rsidRDefault="00F3374D" w:rsidP="00F3374D">
      <w:pPr>
        <w:rPr>
          <w:rFonts w:ascii="Comic Sans MS" w:hAnsi="Comic Sans MS"/>
          <w:sz w:val="20"/>
          <w:szCs w:val="20"/>
        </w:rPr>
      </w:pPr>
    </w:p>
    <w:p w:rsidR="00F3374D" w:rsidRDefault="00F3374D" w:rsidP="00277136">
      <w:pPr>
        <w:rPr>
          <w:rFonts w:ascii="Comic Sans MS" w:hAnsi="Comic Sans MS"/>
          <w:sz w:val="20"/>
          <w:szCs w:val="20"/>
        </w:rPr>
      </w:pP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F3374D" w:rsidRDefault="00F3374D" w:rsidP="00F3374D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4/17 </w:t>
      </w:r>
      <w:r w:rsidRPr="00596E1D">
        <w:rPr>
          <w:rFonts w:ascii="Comic Sans MS" w:hAnsi="Comic Sans MS"/>
          <w:b/>
          <w:u w:val="single"/>
        </w:rPr>
        <w:t>Effect of dividing by 10 and 100</w:t>
      </w: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3D5CF7" w:rsidRPr="000F5DF3" w:rsidRDefault="003D5CF7" w:rsidP="003D5CF7">
      <w:pPr>
        <w:pStyle w:val="ListParagraph"/>
        <w:numPr>
          <w:ilvl w:val="0"/>
          <w:numId w:val="26"/>
        </w:numPr>
        <w:rPr>
          <w:rFonts w:ascii="Comic Sans MS" w:hAnsi="Comic Sans MS"/>
          <w:color w:val="FF0000"/>
          <w:sz w:val="20"/>
          <w:szCs w:val="20"/>
        </w:rPr>
      </w:pPr>
      <w:r w:rsidRPr="000F5DF3">
        <w:rPr>
          <w:rFonts w:ascii="Comic Sans MS" w:hAnsi="Comic Sans MS"/>
          <w:b/>
          <w:color w:val="FF0000"/>
          <w:sz w:val="20"/>
          <w:szCs w:val="20"/>
        </w:rPr>
        <w:t xml:space="preserve">To </w:t>
      </w:r>
      <w:r w:rsidRPr="000F5DF3">
        <w:rPr>
          <w:rFonts w:ascii="Comic Sans MS" w:hAnsi="Comic Sans MS"/>
          <w:b/>
          <w:color w:val="FF0000"/>
          <w:sz w:val="20"/>
          <w:szCs w:val="20"/>
          <w:u w:val="single"/>
        </w:rPr>
        <w:t>divide</w:t>
      </w:r>
      <w:r w:rsidRPr="000F5DF3">
        <w:rPr>
          <w:rFonts w:ascii="Comic Sans MS" w:hAnsi="Comic Sans MS"/>
          <w:b/>
          <w:color w:val="FF0000"/>
          <w:sz w:val="20"/>
          <w:szCs w:val="20"/>
        </w:rPr>
        <w:t xml:space="preserve"> by 10, move each digit one place to the </w:t>
      </w:r>
      <w:r w:rsidRPr="000F5DF3">
        <w:rPr>
          <w:rFonts w:ascii="Comic Sans MS" w:hAnsi="Comic Sans MS"/>
          <w:b/>
          <w:color w:val="FF0000"/>
          <w:sz w:val="20"/>
          <w:szCs w:val="20"/>
          <w:u w:val="single"/>
        </w:rPr>
        <w:t>right</w:t>
      </w:r>
    </w:p>
    <w:p w:rsidR="003D5CF7" w:rsidRDefault="003D5CF7" w:rsidP="003D5CF7">
      <w:pPr>
        <w:rPr>
          <w:rFonts w:ascii="Comic Sans MS" w:hAnsi="Comic Sans MS"/>
        </w:rPr>
      </w:pPr>
    </w:p>
    <w:p w:rsidR="003D5CF7" w:rsidRPr="001340AB" w:rsidRDefault="003D5CF7" w:rsidP="003D5CF7">
      <w:pPr>
        <w:rPr>
          <w:rFonts w:ascii="Comic Sans MS" w:hAnsi="Comic Sans MS"/>
        </w:rPr>
      </w:pPr>
      <w:r w:rsidRPr="001340AB">
        <w:rPr>
          <w:rFonts w:ascii="Comic Sans MS" w:hAnsi="Comic Sans MS"/>
        </w:rPr>
        <w:t xml:space="preserve">e.g. </w:t>
      </w:r>
      <w:r w:rsidR="00AF36C3">
        <w:rPr>
          <w:rFonts w:ascii="Comic Sans MS" w:hAnsi="Comic Sans MS"/>
        </w:rPr>
        <w:t xml:space="preserve"> 35 ÷ 10 = 3.5</w:t>
      </w:r>
    </w:p>
    <w:p w:rsidR="003D5CF7" w:rsidRDefault="003D5CF7" w:rsidP="003D5CF7">
      <w:pPr>
        <w:rPr>
          <w:rFonts w:ascii="Comic Sans MS" w:hAnsi="Comic Sans MS"/>
          <w:color w:val="FF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7"/>
        <w:gridCol w:w="958"/>
        <w:gridCol w:w="276"/>
        <w:gridCol w:w="972"/>
      </w:tblGrid>
      <w:tr w:rsidR="00AF36C3" w:rsidTr="003D5CF7">
        <w:tc>
          <w:tcPr>
            <w:tcW w:w="937" w:type="dxa"/>
          </w:tcPr>
          <w:p w:rsidR="00AF36C3" w:rsidRPr="001340AB" w:rsidRDefault="00AF36C3" w:rsidP="003D5CF7">
            <w:pPr>
              <w:rPr>
                <w:rFonts w:ascii="Comic Sans MS" w:hAnsi="Comic Sans MS"/>
                <w:sz w:val="20"/>
                <w:szCs w:val="20"/>
              </w:rPr>
            </w:pPr>
            <w:r w:rsidRPr="001340AB">
              <w:rPr>
                <w:rFonts w:ascii="Comic Sans MS" w:hAnsi="Comic Sans MS"/>
                <w:sz w:val="20"/>
                <w:szCs w:val="20"/>
              </w:rPr>
              <w:t>Tens</w:t>
            </w:r>
          </w:p>
        </w:tc>
        <w:tc>
          <w:tcPr>
            <w:tcW w:w="958" w:type="dxa"/>
          </w:tcPr>
          <w:p w:rsidR="00AF36C3" w:rsidRPr="001340AB" w:rsidRDefault="00AF36C3" w:rsidP="003D5CF7">
            <w:pPr>
              <w:rPr>
                <w:rFonts w:ascii="Comic Sans MS" w:hAnsi="Comic Sans MS"/>
                <w:sz w:val="20"/>
                <w:szCs w:val="20"/>
              </w:rPr>
            </w:pPr>
            <w:r w:rsidRPr="001340AB">
              <w:rPr>
                <w:rFonts w:ascii="Comic Sans MS" w:hAnsi="Comic Sans MS"/>
                <w:sz w:val="20"/>
                <w:szCs w:val="20"/>
              </w:rPr>
              <w:t>Units</w:t>
            </w:r>
          </w:p>
        </w:tc>
        <w:tc>
          <w:tcPr>
            <w:tcW w:w="276" w:type="dxa"/>
            <w:vMerge w:val="restart"/>
          </w:tcPr>
          <w:p w:rsidR="00AF36C3" w:rsidRPr="001340AB" w:rsidRDefault="00797826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504064" behindDoc="0" locked="0" layoutInCell="1" allowOverlap="1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474345</wp:posOffset>
                      </wp:positionV>
                      <wp:extent cx="77470" cy="60325"/>
                      <wp:effectExtent l="5080" t="12700" r="12700" b="12700"/>
                      <wp:wrapNone/>
                      <wp:docPr id="348" name="Oval 2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" cy="603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3866BD" id="Oval 2024" o:spid="_x0000_s1026" style="position:absolute;margin-left:-1pt;margin-top:37.35pt;width:6.1pt;height:4.75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" fillcolor="black [3213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503040" behindDoc="0" locked="0" layoutInCell="1" allowOverlap="1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267970</wp:posOffset>
                      </wp:positionV>
                      <wp:extent cx="77470" cy="60325"/>
                      <wp:effectExtent l="5080" t="6350" r="12700" b="9525"/>
                      <wp:wrapNone/>
                      <wp:docPr id="347" name="Oval 20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" cy="603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0CFA2E" id="Oval 2023" o:spid="_x0000_s1026" style="position:absolute;margin-left:-1.75pt;margin-top:21.1pt;width:6.1pt;height:4.75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" fillcolor="black [3213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502016" behindDoc="0" locked="0" layoutInCell="1" allowOverlap="1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74295</wp:posOffset>
                      </wp:positionV>
                      <wp:extent cx="77470" cy="60325"/>
                      <wp:effectExtent l="5080" t="12700" r="12700" b="12700"/>
                      <wp:wrapNone/>
                      <wp:docPr id="346" name="Oval 20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" cy="603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08D1F8" id="Oval 2022" o:spid="_x0000_s1026" style="position:absolute;margin-left:-2.5pt;margin-top:5.85pt;width:6.1pt;height:4.75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" fillcolor="black [3213]"/>
                  </w:pict>
                </mc:Fallback>
              </mc:AlternateContent>
            </w:r>
          </w:p>
        </w:tc>
        <w:tc>
          <w:tcPr>
            <w:tcW w:w="972" w:type="dxa"/>
          </w:tcPr>
          <w:p w:rsidR="00AF36C3" w:rsidRPr="001340AB" w:rsidRDefault="00AF36C3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tenths</w:t>
            </w:r>
          </w:p>
        </w:tc>
      </w:tr>
      <w:tr w:rsidR="00AF36C3" w:rsidTr="003D5CF7">
        <w:tc>
          <w:tcPr>
            <w:tcW w:w="937" w:type="dxa"/>
          </w:tcPr>
          <w:p w:rsidR="00AF36C3" w:rsidRPr="001340AB" w:rsidRDefault="00797826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05088" behindDoc="0" locked="0" layoutInCell="1" allowOverlap="1">
                      <wp:simplePos x="0" y="0"/>
                      <wp:positionH relativeFrom="column">
                        <wp:posOffset>385445</wp:posOffset>
                      </wp:positionH>
                      <wp:positionV relativeFrom="paragraph">
                        <wp:posOffset>144780</wp:posOffset>
                      </wp:positionV>
                      <wp:extent cx="342900" cy="146050"/>
                      <wp:effectExtent l="9525" t="9525" r="38100" b="53975"/>
                      <wp:wrapNone/>
                      <wp:docPr id="345" name="AutoShape 20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146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447A67" id="AutoShape 2025" o:spid="_x0000_s1026" type="#_x0000_t32" style="position:absolute;margin-left:30.35pt;margin-top:11.4pt;width:27pt;height:11.5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">
                      <v:stroke endarrow="block"/>
                    </v:shape>
                  </w:pict>
                </mc:Fallback>
              </mc:AlternateContent>
            </w:r>
            <w:r w:rsidR="00AF36C3" w:rsidRPr="001340AB"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958" w:type="dxa"/>
          </w:tcPr>
          <w:p w:rsidR="00AF36C3" w:rsidRPr="001340AB" w:rsidRDefault="00797826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06112" behindDoc="0" locked="0" layoutInCell="1" allowOverlap="1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151130</wp:posOffset>
                      </wp:positionV>
                      <wp:extent cx="548640" cy="165100"/>
                      <wp:effectExtent l="9525" t="6350" r="32385" b="57150"/>
                      <wp:wrapNone/>
                      <wp:docPr id="344" name="AutoShape 20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8640" cy="165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3F85F7" id="AutoShape 2026" o:spid="_x0000_s1026" type="#_x0000_t32" style="position:absolute;margin-left:30pt;margin-top:11.9pt;width:43.2pt;height:13p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G0zPAIAAGYEAAAOAAAAZHJzL2Uyb0RvYy54bWysVNuO2yAQfa/Uf0C8Z31ZJ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">
                      <v:stroke endarrow="block"/>
                    </v:shape>
                  </w:pict>
                </mc:Fallback>
              </mc:AlternateContent>
            </w:r>
            <w:r w:rsidR="00AF36C3" w:rsidRPr="001340AB">
              <w:rPr>
                <w:rFonts w:ascii="Comic Sans MS" w:hAnsi="Comic Sans MS"/>
                <w:sz w:val="28"/>
                <w:szCs w:val="28"/>
              </w:rPr>
              <w:t>5</w:t>
            </w:r>
          </w:p>
        </w:tc>
        <w:tc>
          <w:tcPr>
            <w:tcW w:w="276" w:type="dxa"/>
            <w:vMerge/>
          </w:tcPr>
          <w:p w:rsidR="00AF36C3" w:rsidRPr="001340AB" w:rsidRDefault="00AF36C3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72" w:type="dxa"/>
          </w:tcPr>
          <w:p w:rsidR="00AF36C3" w:rsidRPr="001340AB" w:rsidRDefault="00AF36C3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F36C3" w:rsidTr="003D5CF7">
        <w:tc>
          <w:tcPr>
            <w:tcW w:w="937" w:type="dxa"/>
          </w:tcPr>
          <w:p w:rsidR="00AF36C3" w:rsidRPr="00B47AF3" w:rsidRDefault="00AF36C3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58" w:type="dxa"/>
          </w:tcPr>
          <w:p w:rsidR="00AF36C3" w:rsidRPr="00B47AF3" w:rsidRDefault="00AF36C3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B47AF3"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276" w:type="dxa"/>
            <w:vMerge/>
          </w:tcPr>
          <w:p w:rsidR="00AF36C3" w:rsidRPr="00B47AF3" w:rsidRDefault="00AF36C3" w:rsidP="003D5C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72" w:type="dxa"/>
          </w:tcPr>
          <w:p w:rsidR="00AF36C3" w:rsidRPr="00B47AF3" w:rsidRDefault="00AF36C3" w:rsidP="003D5C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</w:t>
            </w:r>
            <w:r w:rsidRPr="00B47AF3">
              <w:rPr>
                <w:rFonts w:ascii="Comic Sans MS" w:hAnsi="Comic Sans MS"/>
                <w:sz w:val="28"/>
                <w:szCs w:val="28"/>
              </w:rPr>
              <w:t>5</w:t>
            </w:r>
          </w:p>
        </w:tc>
      </w:tr>
    </w:tbl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3D5CF7" w:rsidRPr="000F5DF3" w:rsidRDefault="003D5CF7" w:rsidP="003D5CF7">
      <w:pPr>
        <w:pStyle w:val="ListParagraph"/>
        <w:numPr>
          <w:ilvl w:val="0"/>
          <w:numId w:val="26"/>
        </w:numPr>
        <w:rPr>
          <w:rFonts w:ascii="Comic Sans MS" w:hAnsi="Comic Sans MS"/>
          <w:color w:val="FF0000"/>
          <w:sz w:val="20"/>
          <w:szCs w:val="20"/>
        </w:rPr>
      </w:pPr>
      <w:r w:rsidRPr="000F5DF3">
        <w:rPr>
          <w:rFonts w:ascii="Comic Sans MS" w:hAnsi="Comic Sans MS"/>
          <w:b/>
          <w:color w:val="FF0000"/>
          <w:sz w:val="20"/>
          <w:szCs w:val="20"/>
        </w:rPr>
        <w:t xml:space="preserve">To </w:t>
      </w:r>
      <w:r w:rsidRPr="000F5DF3">
        <w:rPr>
          <w:rFonts w:ascii="Comic Sans MS" w:hAnsi="Comic Sans MS"/>
          <w:b/>
          <w:color w:val="FF0000"/>
          <w:sz w:val="20"/>
          <w:szCs w:val="20"/>
          <w:u w:val="single"/>
        </w:rPr>
        <w:t>divide</w:t>
      </w:r>
      <w:r w:rsidRPr="000F5DF3">
        <w:rPr>
          <w:rFonts w:ascii="Comic Sans MS" w:hAnsi="Comic Sans MS"/>
          <w:b/>
          <w:color w:val="FF0000"/>
          <w:sz w:val="20"/>
          <w:szCs w:val="20"/>
        </w:rPr>
        <w:t xml:space="preserve"> by 100, move each digit 2 places to the </w:t>
      </w:r>
      <w:r w:rsidRPr="000F5DF3">
        <w:rPr>
          <w:rFonts w:ascii="Comic Sans MS" w:hAnsi="Comic Sans MS"/>
          <w:b/>
          <w:color w:val="FF0000"/>
          <w:sz w:val="20"/>
          <w:szCs w:val="20"/>
          <w:u w:val="single"/>
        </w:rPr>
        <w:t>right</w:t>
      </w:r>
    </w:p>
    <w:p w:rsidR="00AF36C3" w:rsidRDefault="00AF36C3" w:rsidP="00AF36C3">
      <w:pPr>
        <w:rPr>
          <w:rFonts w:ascii="Comic Sans MS" w:hAnsi="Comic Sans MS"/>
        </w:rPr>
      </w:pPr>
    </w:p>
    <w:p w:rsidR="00AF36C3" w:rsidRPr="00AF36C3" w:rsidRDefault="00797826" w:rsidP="00AF36C3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766445</wp:posOffset>
                </wp:positionH>
                <wp:positionV relativeFrom="paragraph">
                  <wp:posOffset>203835</wp:posOffset>
                </wp:positionV>
                <wp:extent cx="333375" cy="209550"/>
                <wp:effectExtent l="9525" t="58420" r="47625" b="8255"/>
                <wp:wrapNone/>
                <wp:docPr id="343" name="AutoShap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3375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E3D98" id="AutoShape 2029" o:spid="_x0000_s1026" type="#_x0000_t32" style="position:absolute;margin-left:60.35pt;margin-top:16.05pt;width:26.25pt;height:16.5pt;flip:y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">
                <v:stroke endarrow="block"/>
              </v:shape>
            </w:pict>
          </mc:Fallback>
        </mc:AlternateContent>
      </w:r>
      <w:r w:rsidR="00AF36C3" w:rsidRPr="00AF36C3">
        <w:rPr>
          <w:rFonts w:ascii="Comic Sans MS" w:hAnsi="Comic Sans MS"/>
        </w:rPr>
        <w:t>e.g.  35 ÷ 10</w:t>
      </w:r>
      <w:r w:rsidR="00AF36C3">
        <w:rPr>
          <w:rFonts w:ascii="Comic Sans MS" w:hAnsi="Comic Sans MS"/>
        </w:rPr>
        <w:t>0</w:t>
      </w:r>
      <w:r w:rsidR="00AF36C3" w:rsidRPr="00AF36C3">
        <w:rPr>
          <w:rFonts w:ascii="Comic Sans MS" w:hAnsi="Comic Sans MS"/>
        </w:rPr>
        <w:t xml:space="preserve"> = </w:t>
      </w:r>
      <w:r w:rsidR="00AF36C3">
        <w:rPr>
          <w:rFonts w:ascii="Comic Sans MS" w:hAnsi="Comic Sans MS"/>
        </w:rPr>
        <w:t>0.</w:t>
      </w:r>
      <w:r w:rsidR="00AF36C3" w:rsidRPr="00AF36C3">
        <w:rPr>
          <w:rFonts w:ascii="Comic Sans MS" w:hAnsi="Comic Sans MS"/>
        </w:rPr>
        <w:t>35</w:t>
      </w:r>
    </w:p>
    <w:p w:rsidR="00AF36C3" w:rsidRDefault="00AF36C3" w:rsidP="00AF36C3">
      <w:pPr>
        <w:rPr>
          <w:rFonts w:ascii="Comic Sans MS" w:hAnsi="Comic Sans MS"/>
          <w:color w:val="FF0000"/>
          <w:sz w:val="20"/>
          <w:szCs w:val="20"/>
        </w:rPr>
      </w:pPr>
    </w:p>
    <w:p w:rsidR="00AF36C3" w:rsidRPr="00AF36C3" w:rsidRDefault="00AF36C3" w:rsidP="00AF36C3">
      <w:pPr>
        <w:rPr>
          <w:rFonts w:ascii="Comic Sans MS" w:hAnsi="Comic Sans MS"/>
          <w:color w:val="FF0000"/>
          <w:sz w:val="20"/>
          <w:szCs w:val="20"/>
        </w:rPr>
      </w:pPr>
      <w:r w:rsidRPr="00AF36C3">
        <w:rPr>
          <w:rFonts w:ascii="Comic Sans MS" w:hAnsi="Comic Sans MS"/>
          <w:color w:val="FF0000"/>
          <w:sz w:val="20"/>
          <w:szCs w:val="20"/>
        </w:rPr>
        <w:t>(we add a zero to show there are no whole numbers)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7"/>
        <w:gridCol w:w="958"/>
        <w:gridCol w:w="276"/>
        <w:gridCol w:w="972"/>
        <w:gridCol w:w="1288"/>
      </w:tblGrid>
      <w:tr w:rsidR="003D5CF7" w:rsidTr="003D5CF7">
        <w:tc>
          <w:tcPr>
            <w:tcW w:w="937" w:type="dxa"/>
          </w:tcPr>
          <w:p w:rsidR="003D5CF7" w:rsidRPr="001340AB" w:rsidRDefault="003D5CF7" w:rsidP="003D5CF7">
            <w:pPr>
              <w:rPr>
                <w:rFonts w:ascii="Comic Sans MS" w:hAnsi="Comic Sans MS"/>
                <w:sz w:val="20"/>
                <w:szCs w:val="20"/>
              </w:rPr>
            </w:pPr>
            <w:r w:rsidRPr="001340AB">
              <w:rPr>
                <w:rFonts w:ascii="Comic Sans MS" w:hAnsi="Comic Sans MS"/>
                <w:sz w:val="20"/>
                <w:szCs w:val="20"/>
              </w:rPr>
              <w:t>Tens</w:t>
            </w:r>
          </w:p>
        </w:tc>
        <w:tc>
          <w:tcPr>
            <w:tcW w:w="958" w:type="dxa"/>
          </w:tcPr>
          <w:p w:rsidR="003D5CF7" w:rsidRPr="001340AB" w:rsidRDefault="003D5CF7" w:rsidP="003D5CF7">
            <w:pPr>
              <w:rPr>
                <w:rFonts w:ascii="Comic Sans MS" w:hAnsi="Comic Sans MS"/>
                <w:sz w:val="20"/>
                <w:szCs w:val="20"/>
              </w:rPr>
            </w:pPr>
            <w:r w:rsidRPr="001340AB">
              <w:rPr>
                <w:rFonts w:ascii="Comic Sans MS" w:hAnsi="Comic Sans MS"/>
                <w:sz w:val="20"/>
                <w:szCs w:val="20"/>
              </w:rPr>
              <w:t>Units</w:t>
            </w:r>
          </w:p>
        </w:tc>
        <w:tc>
          <w:tcPr>
            <w:tcW w:w="276" w:type="dxa"/>
            <w:vMerge w:val="restart"/>
          </w:tcPr>
          <w:p w:rsidR="003D5CF7" w:rsidRPr="001340AB" w:rsidRDefault="00797826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496896" behindDoc="0" locked="0" layoutInCell="1" allowOverlap="1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521970</wp:posOffset>
                      </wp:positionV>
                      <wp:extent cx="77470" cy="60325"/>
                      <wp:effectExtent l="5080" t="6350" r="12700" b="9525"/>
                      <wp:wrapNone/>
                      <wp:docPr id="342" name="Oval 20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" cy="603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9C060A" id="Oval 2018" o:spid="_x0000_s1026" style="position:absolute;margin-left:-1pt;margin-top:41.1pt;width:6.1pt;height:4.75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" fillcolor="black [3213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267970</wp:posOffset>
                      </wp:positionV>
                      <wp:extent cx="77470" cy="60325"/>
                      <wp:effectExtent l="5080" t="9525" r="12700" b="6350"/>
                      <wp:wrapNone/>
                      <wp:docPr id="341" name="Oval 20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" cy="603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1DDAAF" id="Oval 2017" o:spid="_x0000_s1026" style="position:absolute;margin-left:-1.75pt;margin-top:21.1pt;width:6.1pt;height:4.75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" fillcolor="black [3213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494848" behindDoc="0" locked="0" layoutInCell="1" allowOverlap="1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74295</wp:posOffset>
                      </wp:positionV>
                      <wp:extent cx="77470" cy="60325"/>
                      <wp:effectExtent l="5080" t="6350" r="12700" b="9525"/>
                      <wp:wrapNone/>
                      <wp:docPr id="340" name="Oval 20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" cy="603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C03E8D" id="Oval 2016" o:spid="_x0000_s1026" style="position:absolute;margin-left:-2.5pt;margin-top:5.85pt;width:6.1pt;height:4.75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" fillcolor="black [3213]"/>
                  </w:pict>
                </mc:Fallback>
              </mc:AlternateContent>
            </w:r>
          </w:p>
        </w:tc>
        <w:tc>
          <w:tcPr>
            <w:tcW w:w="972" w:type="dxa"/>
          </w:tcPr>
          <w:p w:rsidR="003D5CF7" w:rsidRPr="001340AB" w:rsidRDefault="003D5CF7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tenths</w:t>
            </w:r>
          </w:p>
        </w:tc>
        <w:tc>
          <w:tcPr>
            <w:tcW w:w="896" w:type="dxa"/>
          </w:tcPr>
          <w:p w:rsidR="003D5CF7" w:rsidRDefault="003D5CF7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hundredths</w:t>
            </w:r>
          </w:p>
        </w:tc>
      </w:tr>
      <w:tr w:rsidR="003D5CF7" w:rsidTr="003D5CF7">
        <w:tc>
          <w:tcPr>
            <w:tcW w:w="937" w:type="dxa"/>
          </w:tcPr>
          <w:p w:rsidR="003D5CF7" w:rsidRPr="001340AB" w:rsidRDefault="00797826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07136" behindDoc="0" locked="0" layoutInCell="1" allowOverlap="1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145415</wp:posOffset>
                      </wp:positionV>
                      <wp:extent cx="1219200" cy="212725"/>
                      <wp:effectExtent l="9525" t="13335" r="28575" b="59690"/>
                      <wp:wrapNone/>
                      <wp:docPr id="339" name="AutoShape 20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9200" cy="212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0D4953" id="AutoShape 2027" o:spid="_x0000_s1026" type="#_x0000_t32" style="position:absolute;margin-left:27.35pt;margin-top:11.45pt;width:96pt;height:16.75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">
                      <v:stroke endarrow="block"/>
                    </v:shape>
                  </w:pict>
                </mc:Fallback>
              </mc:AlternateContent>
            </w:r>
            <w:r w:rsidR="003D5CF7" w:rsidRPr="001340AB"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958" w:type="dxa"/>
          </w:tcPr>
          <w:p w:rsidR="003D5CF7" w:rsidRPr="001340AB" w:rsidRDefault="00797826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08160" behindDoc="0" locked="0" layoutInCell="1" allowOverlap="1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116840</wp:posOffset>
                      </wp:positionV>
                      <wp:extent cx="1219200" cy="212725"/>
                      <wp:effectExtent l="9525" t="13335" r="28575" b="59690"/>
                      <wp:wrapNone/>
                      <wp:docPr id="338" name="AutoShape 2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9200" cy="212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284975" id="AutoShape 2028" o:spid="_x0000_s1026" type="#_x0000_t32" style="position:absolute;margin-left:26.25pt;margin-top:9.2pt;width:96pt;height:16.75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">
                      <v:stroke endarrow="block"/>
                    </v:shape>
                  </w:pict>
                </mc:Fallback>
              </mc:AlternateContent>
            </w:r>
            <w:r w:rsidR="003D5CF7" w:rsidRPr="001340AB">
              <w:rPr>
                <w:rFonts w:ascii="Comic Sans MS" w:hAnsi="Comic Sans MS"/>
                <w:sz w:val="28"/>
                <w:szCs w:val="28"/>
              </w:rPr>
              <w:t>5</w:t>
            </w:r>
          </w:p>
        </w:tc>
        <w:tc>
          <w:tcPr>
            <w:tcW w:w="276" w:type="dxa"/>
            <w:vMerge/>
          </w:tcPr>
          <w:p w:rsidR="003D5CF7" w:rsidRPr="001340AB" w:rsidRDefault="003D5CF7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72" w:type="dxa"/>
          </w:tcPr>
          <w:p w:rsidR="003D5CF7" w:rsidRPr="001340AB" w:rsidRDefault="003D5CF7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896" w:type="dxa"/>
          </w:tcPr>
          <w:p w:rsidR="003D5CF7" w:rsidRPr="001340AB" w:rsidRDefault="003D5CF7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D5CF7" w:rsidTr="003D5CF7">
        <w:tc>
          <w:tcPr>
            <w:tcW w:w="937" w:type="dxa"/>
          </w:tcPr>
          <w:p w:rsidR="003D5CF7" w:rsidRPr="00B47AF3" w:rsidRDefault="003D5CF7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58" w:type="dxa"/>
          </w:tcPr>
          <w:p w:rsidR="003D5CF7" w:rsidRPr="00B47AF3" w:rsidRDefault="00AF36C3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0</w:t>
            </w:r>
          </w:p>
        </w:tc>
        <w:tc>
          <w:tcPr>
            <w:tcW w:w="276" w:type="dxa"/>
            <w:vMerge/>
          </w:tcPr>
          <w:p w:rsidR="003D5CF7" w:rsidRPr="00B47AF3" w:rsidRDefault="003D5CF7" w:rsidP="003D5C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72" w:type="dxa"/>
          </w:tcPr>
          <w:p w:rsidR="003D5CF7" w:rsidRPr="00B47AF3" w:rsidRDefault="003D5CF7" w:rsidP="003D5C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</w:t>
            </w:r>
            <w:r w:rsidR="00AF36C3"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896" w:type="dxa"/>
          </w:tcPr>
          <w:p w:rsidR="003D5CF7" w:rsidRPr="00B47AF3" w:rsidRDefault="003D5CF7" w:rsidP="003D5C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</w:t>
            </w:r>
            <w:r w:rsidR="00AF36C3">
              <w:rPr>
                <w:rFonts w:ascii="Comic Sans MS" w:hAnsi="Comic Sans MS"/>
                <w:sz w:val="28"/>
                <w:szCs w:val="28"/>
              </w:rPr>
              <w:t>5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</w:tr>
    </w:tbl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3D5CF7" w:rsidRDefault="003D5CF7" w:rsidP="003D5CF7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4/18 </w:t>
      </w:r>
      <w:r w:rsidR="00AF36C3" w:rsidRPr="00596E1D">
        <w:rPr>
          <w:rFonts w:ascii="Comic Sans MS" w:hAnsi="Comic Sans MS"/>
          <w:b/>
          <w:u w:val="single"/>
        </w:rPr>
        <w:t>Round decimals to nearest whole</w:t>
      </w: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AF36C3" w:rsidRDefault="00AF36C3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The Rules:</w:t>
      </w:r>
    </w:p>
    <w:p w:rsidR="00886BF2" w:rsidRDefault="00886BF2" w:rsidP="00277136">
      <w:pPr>
        <w:rPr>
          <w:rFonts w:ascii="Comic Sans MS" w:hAnsi="Comic Sans MS"/>
          <w:sz w:val="20"/>
          <w:szCs w:val="20"/>
        </w:rPr>
      </w:pPr>
    </w:p>
    <w:p w:rsidR="00AF36C3" w:rsidRPr="00886BF2" w:rsidRDefault="00AF36C3" w:rsidP="00886BF2">
      <w:pPr>
        <w:pStyle w:val="ListParagraph"/>
        <w:numPr>
          <w:ilvl w:val="0"/>
          <w:numId w:val="26"/>
        </w:numPr>
        <w:rPr>
          <w:rFonts w:ascii="Comic Sans MS" w:hAnsi="Comic Sans MS"/>
          <w:sz w:val="20"/>
          <w:szCs w:val="20"/>
        </w:rPr>
      </w:pPr>
      <w:r w:rsidRPr="00886BF2">
        <w:rPr>
          <w:rFonts w:ascii="Comic Sans MS" w:hAnsi="Comic Sans MS"/>
          <w:sz w:val="20"/>
          <w:szCs w:val="20"/>
        </w:rPr>
        <w:t xml:space="preserve">If the </w:t>
      </w:r>
      <w:r w:rsidR="00886BF2" w:rsidRPr="00886BF2">
        <w:rPr>
          <w:rFonts w:ascii="Comic Sans MS" w:hAnsi="Comic Sans MS"/>
          <w:sz w:val="20"/>
          <w:szCs w:val="20"/>
        </w:rPr>
        <w:t>digit</w:t>
      </w:r>
      <w:r w:rsidRPr="00886BF2">
        <w:rPr>
          <w:rFonts w:ascii="Comic Sans MS" w:hAnsi="Comic Sans MS"/>
          <w:sz w:val="20"/>
          <w:szCs w:val="20"/>
        </w:rPr>
        <w:t xml:space="preserve"> behind the decimal point is </w:t>
      </w:r>
      <w:r w:rsidRPr="00886BF2">
        <w:rPr>
          <w:rFonts w:ascii="Comic Sans MS" w:hAnsi="Comic Sans MS"/>
          <w:b/>
          <w:color w:val="FF0000"/>
          <w:sz w:val="20"/>
          <w:szCs w:val="20"/>
          <w:u w:val="single"/>
        </w:rPr>
        <w:t>LESS THAN 5</w:t>
      </w:r>
      <w:r w:rsidRPr="00886BF2">
        <w:rPr>
          <w:rFonts w:ascii="Comic Sans MS" w:hAnsi="Comic Sans MS"/>
          <w:sz w:val="20"/>
          <w:szCs w:val="20"/>
        </w:rPr>
        <w:t>, the number</w:t>
      </w:r>
      <w:r w:rsidR="00886BF2" w:rsidRPr="00886BF2">
        <w:rPr>
          <w:rFonts w:ascii="Comic Sans MS" w:hAnsi="Comic Sans MS"/>
          <w:sz w:val="20"/>
          <w:szCs w:val="20"/>
        </w:rPr>
        <w:t xml:space="preserve"> is rounded </w:t>
      </w:r>
      <w:r w:rsidR="00886BF2" w:rsidRPr="00886BF2">
        <w:rPr>
          <w:rFonts w:ascii="Comic Sans MS" w:hAnsi="Comic Sans MS"/>
          <w:b/>
          <w:color w:val="FF0000"/>
          <w:sz w:val="20"/>
          <w:szCs w:val="20"/>
          <w:u w:val="single"/>
        </w:rPr>
        <w:t xml:space="preserve">DOWN </w:t>
      </w:r>
      <w:r w:rsidR="00886BF2" w:rsidRPr="00886BF2">
        <w:rPr>
          <w:rFonts w:ascii="Comic Sans MS" w:hAnsi="Comic Sans MS"/>
          <w:sz w:val="20"/>
          <w:szCs w:val="20"/>
        </w:rPr>
        <w:t>to the next whole number</w:t>
      </w:r>
    </w:p>
    <w:p w:rsidR="00886BF2" w:rsidRDefault="00886BF2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Example:        6.</w:t>
      </w:r>
      <w:r w:rsidRPr="00886BF2">
        <w:rPr>
          <w:rFonts w:ascii="Comic Sans MS" w:hAnsi="Comic Sans MS"/>
          <w:b/>
          <w:color w:val="FF0000"/>
          <w:sz w:val="20"/>
          <w:szCs w:val="20"/>
        </w:rPr>
        <w:t>4</w:t>
      </w:r>
      <w:r>
        <w:rPr>
          <w:rFonts w:ascii="Comic Sans MS" w:hAnsi="Comic Sans MS"/>
          <w:sz w:val="20"/>
          <w:szCs w:val="20"/>
        </w:rPr>
        <w:t xml:space="preserve"> becomes rounded to 6</w:t>
      </w:r>
    </w:p>
    <w:p w:rsidR="00886BF2" w:rsidRDefault="00886BF2" w:rsidP="00277136">
      <w:pPr>
        <w:rPr>
          <w:rFonts w:ascii="Comic Sans MS" w:hAnsi="Comic Sans MS"/>
          <w:sz w:val="20"/>
          <w:szCs w:val="20"/>
        </w:rPr>
      </w:pPr>
    </w:p>
    <w:p w:rsidR="00886BF2" w:rsidRDefault="00886BF2" w:rsidP="00277136">
      <w:pPr>
        <w:rPr>
          <w:rFonts w:ascii="Comic Sans MS" w:hAnsi="Comic Sans MS"/>
          <w:sz w:val="20"/>
          <w:szCs w:val="20"/>
        </w:rPr>
      </w:pPr>
    </w:p>
    <w:p w:rsidR="00886BF2" w:rsidRPr="00886BF2" w:rsidRDefault="00886BF2" w:rsidP="00886BF2">
      <w:pPr>
        <w:pStyle w:val="ListParagraph"/>
        <w:numPr>
          <w:ilvl w:val="0"/>
          <w:numId w:val="26"/>
        </w:numPr>
        <w:rPr>
          <w:rFonts w:ascii="Comic Sans MS" w:hAnsi="Comic Sans MS"/>
          <w:sz w:val="20"/>
          <w:szCs w:val="20"/>
        </w:rPr>
      </w:pPr>
      <w:r w:rsidRPr="00886BF2">
        <w:rPr>
          <w:rFonts w:ascii="Comic Sans MS" w:hAnsi="Comic Sans MS"/>
          <w:sz w:val="20"/>
          <w:szCs w:val="20"/>
        </w:rPr>
        <w:t xml:space="preserve">If the digit behind the decimal point is </w:t>
      </w:r>
      <w:r w:rsidRPr="00886BF2">
        <w:rPr>
          <w:rFonts w:ascii="Comic Sans MS" w:hAnsi="Comic Sans MS"/>
          <w:b/>
          <w:color w:val="0000FF"/>
          <w:sz w:val="20"/>
          <w:szCs w:val="20"/>
          <w:u w:val="single"/>
        </w:rPr>
        <w:t>5 OR MORE</w:t>
      </w:r>
      <w:r w:rsidRPr="00886BF2">
        <w:rPr>
          <w:rFonts w:ascii="Comic Sans MS" w:hAnsi="Comic Sans MS"/>
          <w:sz w:val="20"/>
          <w:szCs w:val="20"/>
        </w:rPr>
        <w:t xml:space="preserve">, the number is rounded </w:t>
      </w:r>
      <w:r w:rsidRPr="00886BF2">
        <w:rPr>
          <w:rFonts w:ascii="Comic Sans MS" w:hAnsi="Comic Sans MS"/>
          <w:b/>
          <w:color w:val="0000FF"/>
          <w:sz w:val="20"/>
          <w:szCs w:val="20"/>
          <w:u w:val="single"/>
        </w:rPr>
        <w:t>UP</w:t>
      </w:r>
      <w:r w:rsidRPr="00886BF2">
        <w:rPr>
          <w:rFonts w:ascii="Comic Sans MS" w:hAnsi="Comic Sans MS"/>
          <w:sz w:val="20"/>
          <w:szCs w:val="20"/>
        </w:rPr>
        <w:t xml:space="preserve"> to the next whole number</w:t>
      </w:r>
    </w:p>
    <w:p w:rsidR="00886BF2" w:rsidRDefault="00886BF2" w:rsidP="00886BF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Example:        6.</w:t>
      </w:r>
      <w:r w:rsidRPr="00886BF2">
        <w:rPr>
          <w:rFonts w:ascii="Comic Sans MS" w:hAnsi="Comic Sans MS"/>
          <w:b/>
          <w:color w:val="0000FF"/>
          <w:sz w:val="20"/>
          <w:szCs w:val="20"/>
        </w:rPr>
        <w:t>5</w:t>
      </w:r>
      <w:r>
        <w:rPr>
          <w:rFonts w:ascii="Comic Sans MS" w:hAnsi="Comic Sans MS"/>
          <w:sz w:val="20"/>
          <w:szCs w:val="20"/>
        </w:rPr>
        <w:t xml:space="preserve"> becomes rounded to 7</w:t>
      </w:r>
    </w:p>
    <w:p w:rsidR="00886BF2" w:rsidRDefault="00886BF2" w:rsidP="00886BF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6.</w:t>
      </w:r>
      <w:r w:rsidRPr="00886BF2">
        <w:rPr>
          <w:rFonts w:ascii="Comic Sans MS" w:hAnsi="Comic Sans MS"/>
          <w:b/>
          <w:color w:val="0000FF"/>
          <w:sz w:val="20"/>
          <w:szCs w:val="20"/>
        </w:rPr>
        <w:t>8</w:t>
      </w:r>
      <w:r>
        <w:rPr>
          <w:rFonts w:ascii="Comic Sans MS" w:hAnsi="Comic Sans MS"/>
          <w:sz w:val="20"/>
          <w:szCs w:val="20"/>
        </w:rPr>
        <w:t xml:space="preserve"> becomes rounded to 7</w:t>
      </w:r>
    </w:p>
    <w:p w:rsid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86BF2" w:rsidRDefault="00886BF2" w:rsidP="00886BF2">
      <w:pPr>
        <w:rPr>
          <w:rFonts w:ascii="Comic Sans MS" w:hAnsi="Comic Sans MS"/>
          <w:b/>
        </w:rPr>
      </w:pPr>
    </w:p>
    <w:p w:rsidR="00886BF2" w:rsidRDefault="00886BF2" w:rsidP="00886BF2">
      <w:pPr>
        <w:rPr>
          <w:rFonts w:ascii="Comic Sans MS" w:hAnsi="Comic Sans MS"/>
          <w:b/>
        </w:rPr>
      </w:pPr>
    </w:p>
    <w:p w:rsidR="00886BF2" w:rsidRDefault="00797826" w:rsidP="00886BF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-235585</wp:posOffset>
                </wp:positionV>
                <wp:extent cx="8890" cy="10077450"/>
                <wp:effectExtent l="10160" t="9525" r="9525" b="9525"/>
                <wp:wrapNone/>
                <wp:docPr id="337" name="AutoShape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94221" id="AutoShape 2469" o:spid="_x0000_s1026" type="#_x0000_t32" style="position:absolute;margin-left:259.45pt;margin-top:-18.55pt;width:.7pt;height:793.5pt;flip:x;z-index:2527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"/>
            </w:pict>
          </mc:Fallback>
        </mc:AlternateContent>
      </w:r>
      <w:r w:rsidR="00886BF2">
        <w:rPr>
          <w:rFonts w:ascii="Comic Sans MS" w:hAnsi="Comic Sans MS"/>
          <w:b/>
        </w:rPr>
        <w:t xml:space="preserve">4/19 </w:t>
      </w:r>
      <w:r w:rsidR="00886BF2" w:rsidRPr="00596E1D">
        <w:rPr>
          <w:rFonts w:ascii="Comic Sans MS" w:hAnsi="Comic Sans MS"/>
          <w:b/>
          <w:u w:val="single"/>
        </w:rPr>
        <w:t>Convert between units of measure</w:t>
      </w:r>
    </w:p>
    <w:p w:rsidR="00886BF2" w:rsidRPr="00DE487A" w:rsidRDefault="00DE487A" w:rsidP="00DE487A">
      <w:pPr>
        <w:pStyle w:val="ListParagraph"/>
        <w:numPr>
          <w:ilvl w:val="0"/>
          <w:numId w:val="26"/>
        </w:numPr>
        <w:rPr>
          <w:rFonts w:ascii="Comic Sans MS" w:hAnsi="Comic Sans MS"/>
          <w:b/>
          <w:color w:val="FF0000"/>
          <w:sz w:val="22"/>
          <w:szCs w:val="22"/>
        </w:rPr>
      </w:pPr>
      <w:r w:rsidRPr="00DE487A">
        <w:rPr>
          <w:rFonts w:ascii="Comic Sans MS" w:hAnsi="Comic Sans MS"/>
          <w:b/>
          <w:color w:val="FF0000"/>
          <w:sz w:val="22"/>
          <w:szCs w:val="22"/>
        </w:rPr>
        <w:t>T</w:t>
      </w:r>
      <w:r w:rsidR="008C2D6D">
        <w:rPr>
          <w:rFonts w:ascii="Comic Sans MS" w:hAnsi="Comic Sans MS"/>
          <w:b/>
          <w:color w:val="FF0000"/>
          <w:sz w:val="22"/>
          <w:szCs w:val="22"/>
        </w:rPr>
        <w:t>ime</w:t>
      </w:r>
    </w:p>
    <w:p w:rsidR="00DE487A" w:rsidRDefault="00797826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2256" behindDoc="1" locked="0" layoutInCell="1" allowOverlap="1">
                <wp:simplePos x="0" y="0"/>
                <wp:positionH relativeFrom="column">
                  <wp:posOffset>-40640</wp:posOffset>
                </wp:positionH>
                <wp:positionV relativeFrom="paragraph">
                  <wp:posOffset>91440</wp:posOffset>
                </wp:positionV>
                <wp:extent cx="2781300" cy="2085975"/>
                <wp:effectExtent l="0" t="0" r="0" b="9525"/>
                <wp:wrapNone/>
                <wp:docPr id="307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20859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80E780" id="Rectangle 560" o:spid="_x0000_s1026" style="position:absolute;margin-left:-3.2pt;margin-top:7.2pt;width:219pt;height:164.25pt;z-index:-25080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" fillcolor="#b6dde8 [1304]"/>
            </w:pict>
          </mc:Fallback>
        </mc:AlternateContent>
      </w:r>
    </w:p>
    <w:p w:rsidR="00DE487A" w:rsidRDefault="00797826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796925</wp:posOffset>
                </wp:positionH>
                <wp:positionV relativeFrom="paragraph">
                  <wp:posOffset>23495</wp:posOffset>
                </wp:positionV>
                <wp:extent cx="615950" cy="266700"/>
                <wp:effectExtent l="0" t="0" r="0" b="0"/>
                <wp:wrapNone/>
                <wp:docPr id="306" name="Text 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4" o:spid="_x0000_s1049" type="#_x0000_t202" style="position:absolute;margin-left:62.75pt;margin-top:1.85pt;width:48.5pt;height:21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x12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473075</wp:posOffset>
                </wp:positionH>
                <wp:positionV relativeFrom="paragraph">
                  <wp:posOffset>23495</wp:posOffset>
                </wp:positionV>
                <wp:extent cx="515620" cy="585470"/>
                <wp:effectExtent l="83820" t="13335" r="153035" b="39370"/>
                <wp:wrapNone/>
                <wp:docPr id="336" name="Arc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E29BD" id="Arc 570" o:spid="_x0000_s1026" style="position:absolute;margin-left:37.25pt;margin-top:1.85pt;width:40.6pt;height:46.1pt;rotation:-978837fd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3280" behindDoc="1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177165</wp:posOffset>
                </wp:positionV>
                <wp:extent cx="667385" cy="342900"/>
                <wp:effectExtent l="0" t="0" r="0" b="0"/>
                <wp:wrapNone/>
                <wp:docPr id="304" name="AutoShap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38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F9ED63" id="AutoShape 561" o:spid="_x0000_s1026" style="position:absolute;margin-left:5pt;margin-top:13.95pt;width:52.55pt;height:27pt;z-index:-2508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" fillcolor="#d99594 [1941]"/>
            </w:pict>
          </mc:Fallback>
        </mc:AlternateContent>
      </w:r>
    </w:p>
    <w:p w:rsidR="00DE487A" w:rsidRDefault="00797826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73660</wp:posOffset>
                </wp:positionH>
                <wp:positionV relativeFrom="paragraph">
                  <wp:posOffset>2540</wp:posOffset>
                </wp:positionV>
                <wp:extent cx="615950" cy="266700"/>
                <wp:effectExtent l="0" t="0" r="0" b="0"/>
                <wp:wrapNone/>
                <wp:docPr id="299" name="Text 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9" o:spid="_x0000_s1050" type="#_x0000_t202" style="position:absolute;margin-left:5.8pt;margin-top:.2pt;width:48.5pt;height:21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year</w:t>
                      </w:r>
                    </w:p>
                  </w:txbxContent>
                </v:textbox>
              </v:shape>
            </w:pict>
          </mc:Fallback>
        </mc:AlternateContent>
      </w:r>
    </w:p>
    <w:p w:rsidR="00DE487A" w:rsidRDefault="00797826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1141095</wp:posOffset>
                </wp:positionH>
                <wp:positionV relativeFrom="paragraph">
                  <wp:posOffset>46990</wp:posOffset>
                </wp:positionV>
                <wp:extent cx="515620" cy="585470"/>
                <wp:effectExtent l="85090" t="16510" r="151765" b="36195"/>
                <wp:wrapNone/>
                <wp:docPr id="335" name="Arc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5109B" id="Arc 571" o:spid="_x0000_s1026" style="position:absolute;margin-left:89.85pt;margin-top:3.7pt;width:40.6pt;height:46.1pt;rotation:-978837fd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154940</wp:posOffset>
                </wp:positionH>
                <wp:positionV relativeFrom="paragraph">
                  <wp:posOffset>74295</wp:posOffset>
                </wp:positionV>
                <wp:extent cx="515620" cy="585470"/>
                <wp:effectExtent l="175260" t="15240" r="99695" b="8890"/>
                <wp:wrapNone/>
                <wp:docPr id="334" name="Arc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605017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707F0" id="Arc 650" o:spid="_x0000_s1026" style="position:absolute;margin-left:12.2pt;margin-top:5.85pt;width:40.6pt;height:46.1pt;rotation:10491240fd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1393825</wp:posOffset>
                </wp:positionH>
                <wp:positionV relativeFrom="paragraph">
                  <wp:posOffset>53340</wp:posOffset>
                </wp:positionV>
                <wp:extent cx="615950" cy="266700"/>
                <wp:effectExtent l="0" t="0" r="0" b="0"/>
                <wp:wrapNone/>
                <wp:docPr id="297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5" o:spid="_x0000_s1051" type="#_x0000_t202" style="position:absolute;margin-left:109.75pt;margin-top:4.2pt;width:48.5pt;height:21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x4</w:t>
                      </w:r>
                    </w:p>
                  </w:txbxContent>
                </v:textbox>
              </v:shape>
            </w:pict>
          </mc:Fallback>
        </mc:AlternateContent>
      </w:r>
    </w:p>
    <w:p w:rsidR="00DE487A" w:rsidRDefault="00797826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670560</wp:posOffset>
                </wp:positionH>
                <wp:positionV relativeFrom="paragraph">
                  <wp:posOffset>32385</wp:posOffset>
                </wp:positionV>
                <wp:extent cx="615950" cy="266700"/>
                <wp:effectExtent l="0" t="0" r="0" b="0"/>
                <wp:wrapNone/>
                <wp:docPr id="303" name="Text 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months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6" o:spid="_x0000_s1052" type="#_x0000_t202" style="position:absolute;margin-left:52.8pt;margin-top:2.55pt;width:48.5pt;height:21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months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4304" behindDoc="1" locked="0" layoutInCell="1" allowOverlap="1">
                <wp:simplePos x="0" y="0"/>
                <wp:positionH relativeFrom="column">
                  <wp:posOffset>670560</wp:posOffset>
                </wp:positionH>
                <wp:positionV relativeFrom="paragraph">
                  <wp:posOffset>13335</wp:posOffset>
                </wp:positionV>
                <wp:extent cx="631190" cy="342900"/>
                <wp:effectExtent l="0" t="0" r="0" b="0"/>
                <wp:wrapNone/>
                <wp:docPr id="302" name="AutoShap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19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0F97A0" id="AutoShape 562" o:spid="_x0000_s1026" style="position:absolute;margin-left:52.8pt;margin-top:1.05pt;width:49.7pt;height:27pt;z-index:-2508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" fillcolor="#d99594 [1941]"/>
            </w:pict>
          </mc:Fallback>
        </mc:AlternateContent>
      </w:r>
    </w:p>
    <w:p w:rsidR="00DE487A" w:rsidRDefault="00797826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796925</wp:posOffset>
                </wp:positionH>
                <wp:positionV relativeFrom="paragraph">
                  <wp:posOffset>123190</wp:posOffset>
                </wp:positionV>
                <wp:extent cx="515620" cy="585470"/>
                <wp:effectExtent l="179070" t="15240" r="105410" b="8890"/>
                <wp:wrapNone/>
                <wp:docPr id="333" name="Arc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605017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5C353" id="Arc 649" o:spid="_x0000_s1026" style="position:absolute;margin-left:62.75pt;margin-top:9.7pt;width:40.6pt;height:46.1pt;rotation:10491240fd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1812925</wp:posOffset>
                </wp:positionH>
                <wp:positionV relativeFrom="paragraph">
                  <wp:posOffset>75565</wp:posOffset>
                </wp:positionV>
                <wp:extent cx="515620" cy="585470"/>
                <wp:effectExtent l="90170" t="15240" r="156210" b="37465"/>
                <wp:wrapNone/>
                <wp:docPr id="332" name="Arc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A2470" id="Arc 572" o:spid="_x0000_s1026" style="position:absolute;margin-left:142.75pt;margin-top:5.95pt;width:40.6pt;height:46.1pt;rotation:-978837fd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-125730</wp:posOffset>
                </wp:positionH>
                <wp:positionV relativeFrom="paragraph">
                  <wp:posOffset>63500</wp:posOffset>
                </wp:positionV>
                <wp:extent cx="615950" cy="266700"/>
                <wp:effectExtent l="0" t="0" r="0" b="0"/>
                <wp:wrapNone/>
                <wp:docPr id="295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÷12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4" o:spid="_x0000_s1053" type="#_x0000_t202" style="position:absolute;margin-left:-9.9pt;margin-top:5pt;width:48.5pt;height:21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÷12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83185</wp:posOffset>
                </wp:positionV>
                <wp:extent cx="615950" cy="266700"/>
                <wp:effectExtent l="0" t="0" r="0" b="0"/>
                <wp:wrapNone/>
                <wp:docPr id="293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6" o:spid="_x0000_s1054" type="#_x0000_t202" style="position:absolute;margin-left:161.25pt;margin-top:6.55pt;width:48.5pt;height:21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X7</w:t>
                      </w:r>
                    </w:p>
                  </w:txbxContent>
                </v:textbox>
              </v:shape>
            </w:pict>
          </mc:Fallback>
        </mc:AlternateContent>
      </w:r>
    </w:p>
    <w:p w:rsidR="00DE487A" w:rsidRDefault="00797826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1273175</wp:posOffset>
                </wp:positionH>
                <wp:positionV relativeFrom="paragraph">
                  <wp:posOffset>61595</wp:posOffset>
                </wp:positionV>
                <wp:extent cx="615950" cy="266700"/>
                <wp:effectExtent l="0" t="0" r="0" b="0"/>
                <wp:wrapNone/>
                <wp:docPr id="292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weeks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7" o:spid="_x0000_s1055" type="#_x0000_t202" style="position:absolute;margin-left:100.25pt;margin-top:4.85pt;width:48.5pt;height:21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weeks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5328" behindDoc="1" locked="0" layoutInCell="1" allowOverlap="1">
                <wp:simplePos x="0" y="0"/>
                <wp:positionH relativeFrom="column">
                  <wp:posOffset>1301750</wp:posOffset>
                </wp:positionH>
                <wp:positionV relativeFrom="paragraph">
                  <wp:posOffset>42545</wp:posOffset>
                </wp:positionV>
                <wp:extent cx="596900" cy="342900"/>
                <wp:effectExtent l="0" t="0" r="0" b="0"/>
                <wp:wrapNone/>
                <wp:docPr id="300" name="Auto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5C7D5F" id="AutoShape 563" o:spid="_x0000_s1026" style="position:absolute;margin-left:102.5pt;margin-top:3.35pt;width:47pt;height:27pt;z-index:-2508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" fillcolor="#d99594 [1941]"/>
            </w:pict>
          </mc:Fallback>
        </mc:AlternateContent>
      </w:r>
    </w:p>
    <w:p w:rsidR="00DE487A" w:rsidRDefault="00797826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1513205</wp:posOffset>
                </wp:positionH>
                <wp:positionV relativeFrom="paragraph">
                  <wp:posOffset>153670</wp:posOffset>
                </wp:positionV>
                <wp:extent cx="515620" cy="585470"/>
                <wp:effectExtent l="180975" t="15875" r="103505" b="8255"/>
                <wp:wrapNone/>
                <wp:docPr id="331" name="Arc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605017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7D1AD" id="Arc 648" o:spid="_x0000_s1026" style="position:absolute;margin-left:119.15pt;margin-top:12.1pt;width:40.6pt;height:46.1pt;rotation:10491240fd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421640</wp:posOffset>
                </wp:positionH>
                <wp:positionV relativeFrom="paragraph">
                  <wp:posOffset>34290</wp:posOffset>
                </wp:positionV>
                <wp:extent cx="615950" cy="266700"/>
                <wp:effectExtent l="0" t="0" r="0" b="0"/>
                <wp:wrapNone/>
                <wp:docPr id="291" name="Text 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÷4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3" o:spid="_x0000_s1056" type="#_x0000_t202" style="position:absolute;margin-left:33.2pt;margin-top:2.7pt;width:48.5pt;height:21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÷4</w:t>
                      </w:r>
                    </w:p>
                  </w:txbxContent>
                </v:textbox>
              </v:shape>
            </w:pict>
          </mc:Fallback>
        </mc:AlternateContent>
      </w:r>
    </w:p>
    <w:p w:rsidR="00DE487A" w:rsidRDefault="00797826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1889125</wp:posOffset>
                </wp:positionH>
                <wp:positionV relativeFrom="paragraph">
                  <wp:posOffset>91440</wp:posOffset>
                </wp:positionV>
                <wp:extent cx="615950" cy="266700"/>
                <wp:effectExtent l="0" t="0" r="0" b="0"/>
                <wp:wrapNone/>
                <wp:docPr id="288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8" o:spid="_x0000_s1057" type="#_x0000_t202" style="position:absolute;margin-left:148.75pt;margin-top:7.2pt;width:48.5pt;height:21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days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6352" behindDoc="1" locked="0" layoutInCell="1" allowOverlap="1">
                <wp:simplePos x="0" y="0"/>
                <wp:positionH relativeFrom="column">
                  <wp:posOffset>1898650</wp:posOffset>
                </wp:positionH>
                <wp:positionV relativeFrom="paragraph">
                  <wp:posOffset>62865</wp:posOffset>
                </wp:positionV>
                <wp:extent cx="641350" cy="342900"/>
                <wp:effectExtent l="0" t="0" r="6350" b="0"/>
                <wp:wrapNone/>
                <wp:docPr id="309" name="AutoShap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1C2D20" id="AutoShape 564" o:spid="_x0000_s1026" style="position:absolute;margin-left:149.5pt;margin-top:4.95pt;width:50.5pt;height:27pt;z-index:-25080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" fillcolor="#d99594 [1941]"/>
            </w:pict>
          </mc:Fallback>
        </mc:AlternateContent>
      </w:r>
    </w:p>
    <w:p w:rsidR="00DE487A" w:rsidRDefault="00797826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1116965</wp:posOffset>
                </wp:positionH>
                <wp:positionV relativeFrom="paragraph">
                  <wp:posOffset>66675</wp:posOffset>
                </wp:positionV>
                <wp:extent cx="615950" cy="266700"/>
                <wp:effectExtent l="0" t="0" r="0" b="0"/>
                <wp:wrapNone/>
                <wp:docPr id="287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÷7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2" o:spid="_x0000_s1058" type="#_x0000_t202" style="position:absolute;margin-left:87.95pt;margin-top:5.25pt;width:48.5pt;height:21pt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÷7</w:t>
                      </w:r>
                    </w:p>
                  </w:txbxContent>
                </v:textbox>
              </v:shape>
            </w:pict>
          </mc:Fallback>
        </mc:AlternateContent>
      </w: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797826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132080</wp:posOffset>
                </wp:positionV>
                <wp:extent cx="2196465" cy="1600835"/>
                <wp:effectExtent l="8255" t="10795" r="0" b="7620"/>
                <wp:wrapNone/>
                <wp:docPr id="2555" name="Group 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6465" cy="1600835"/>
                          <a:chOff x="1123" y="5072"/>
                          <a:chExt cx="3459" cy="2521"/>
                        </a:xfrm>
                      </wpg:grpSpPr>
                      <wps:wsp>
                        <wps:cNvPr id="2556" name="Text Box 577"/>
                        <wps:cNvSpPr txBox="1">
                          <a:spLocks noChangeArrowheads="1"/>
                        </wps:cNvSpPr>
                        <wps:spPr bwMode="auto">
                          <a:xfrm>
                            <a:off x="3612" y="5838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B3E31" w:rsidRDefault="00A8299C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x60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7" name="Rectangle 2125"/>
                        <wps:cNvSpPr>
                          <a:spLocks noChangeArrowheads="1"/>
                        </wps:cNvSpPr>
                        <wps:spPr bwMode="auto">
                          <a:xfrm>
                            <a:off x="1123" y="5072"/>
                            <a:ext cx="3405" cy="252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8" name="AutoShape 2128"/>
                        <wps:cNvSpPr>
                          <a:spLocks noChangeArrowheads="1"/>
                        </wps:cNvSpPr>
                        <wps:spPr bwMode="auto">
                          <a:xfrm>
                            <a:off x="1557" y="5546"/>
                            <a:ext cx="94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9" name="AutoShape 2129"/>
                        <wps:cNvSpPr>
                          <a:spLocks noChangeArrowheads="1"/>
                        </wps:cNvSpPr>
                        <wps:spPr bwMode="auto">
                          <a:xfrm>
                            <a:off x="2497" y="6191"/>
                            <a:ext cx="101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AutoShape 565"/>
                        <wps:cNvSpPr>
                          <a:spLocks noChangeArrowheads="1"/>
                        </wps:cNvSpPr>
                        <wps:spPr bwMode="auto">
                          <a:xfrm>
                            <a:off x="3443" y="6896"/>
                            <a:ext cx="1024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Text Box 2132"/>
                        <wps:cNvSpPr txBox="1">
                          <a:spLocks noChangeArrowheads="1"/>
                        </wps:cNvSpPr>
                        <wps:spPr bwMode="auto">
                          <a:xfrm>
                            <a:off x="1512" y="5576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B3E31" w:rsidRDefault="00A8299C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hours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Text Box 2133"/>
                        <wps:cNvSpPr txBox="1">
                          <a:spLocks noChangeArrowheads="1"/>
                        </wps:cNvSpPr>
                        <wps:spPr bwMode="auto">
                          <a:xfrm>
                            <a:off x="2482" y="6236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B3E31" w:rsidRDefault="00A8299C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min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Text Box 569"/>
                        <wps:cNvSpPr txBox="1">
                          <a:spLocks noChangeArrowheads="1"/>
                        </wps:cNvSpPr>
                        <wps:spPr bwMode="auto">
                          <a:xfrm>
                            <a:off x="3452" y="6909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B3E31" w:rsidRDefault="00A8299C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sec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AutoShape 2137"/>
                        <wps:cNvSpPr>
                          <a:spLocks/>
                        </wps:cNvSpPr>
                        <wps:spPr bwMode="auto">
                          <a:xfrm rot="-896152">
                            <a:off x="2362" y="5336"/>
                            <a:ext cx="812" cy="92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510559 w 21600"/>
                              <a:gd name="T3" fmla="*/ 585470 h 21600"/>
                              <a:gd name="T4" fmla="*/ 0 w 21600"/>
                              <a:gd name="T5" fmla="*/ 513716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</a:path>
                              <a:path w="21600" h="21600" stroke="0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  <a:lnTo>
                                  <a:pt x="0" y="21600"/>
                                </a:lnTo>
                                <a:lnTo>
                                  <a:pt x="0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Arc 573"/>
                        <wps:cNvSpPr>
                          <a:spLocks/>
                        </wps:cNvSpPr>
                        <wps:spPr bwMode="auto">
                          <a:xfrm rot="-896152">
                            <a:off x="3414" y="5996"/>
                            <a:ext cx="812" cy="92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510559 w 21600"/>
                              <a:gd name="T3" fmla="*/ 585470 h 21600"/>
                              <a:gd name="T4" fmla="*/ 0 w 21600"/>
                              <a:gd name="T5" fmla="*/ 513716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</a:path>
                              <a:path w="21600" h="21600" stroke="0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  <a:lnTo>
                                  <a:pt x="0" y="21600"/>
                                </a:lnTo>
                                <a:lnTo>
                                  <a:pt x="0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Text Box 2141"/>
                        <wps:cNvSpPr txBox="1">
                          <a:spLocks noChangeArrowheads="1"/>
                        </wps:cNvSpPr>
                        <wps:spPr bwMode="auto">
                          <a:xfrm>
                            <a:off x="2732" y="5303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B3E31" w:rsidRDefault="00A8299C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x60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Arc 647"/>
                        <wps:cNvSpPr>
                          <a:spLocks/>
                        </wps:cNvSpPr>
                        <wps:spPr bwMode="auto">
                          <a:xfrm rot="9605017">
                            <a:off x="2890" y="6671"/>
                            <a:ext cx="812" cy="92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510559 w 21600"/>
                              <a:gd name="T3" fmla="*/ 585470 h 21600"/>
                              <a:gd name="T4" fmla="*/ 0 w 21600"/>
                              <a:gd name="T5" fmla="*/ 513716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</a:path>
                              <a:path w="21600" h="21600" stroke="0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  <a:lnTo>
                                  <a:pt x="0" y="21600"/>
                                </a:lnTo>
                                <a:lnTo>
                                  <a:pt x="0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AutoShape 2143"/>
                        <wps:cNvSpPr>
                          <a:spLocks/>
                        </wps:cNvSpPr>
                        <wps:spPr bwMode="auto">
                          <a:xfrm rot="9605017">
                            <a:off x="1860" y="5997"/>
                            <a:ext cx="812" cy="92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510559 w 21600"/>
                              <a:gd name="T3" fmla="*/ 585470 h 21600"/>
                              <a:gd name="T4" fmla="*/ 0 w 21600"/>
                              <a:gd name="T5" fmla="*/ 513716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</a:path>
                              <a:path w="21600" h="21600" stroke="0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  <a:lnTo>
                                  <a:pt x="0" y="21600"/>
                                </a:lnTo>
                                <a:lnTo>
                                  <a:pt x="0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Text Box 651"/>
                        <wps:cNvSpPr txBox="1">
                          <a:spLocks noChangeArrowheads="1"/>
                        </wps:cNvSpPr>
                        <wps:spPr bwMode="auto">
                          <a:xfrm>
                            <a:off x="2236" y="7099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B3E31" w:rsidRDefault="00A8299C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÷60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Text Box 2147"/>
                        <wps:cNvSpPr txBox="1">
                          <a:spLocks noChangeArrowheads="1"/>
                        </wps:cNvSpPr>
                        <wps:spPr bwMode="auto">
                          <a:xfrm>
                            <a:off x="1266" y="6502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B3E31" w:rsidRDefault="00A8299C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÷60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4" o:spid="_x0000_s1059" style="position:absolute;margin-left:19.3pt;margin-top:10.4pt;width:172.95pt;height:126.05pt;z-index:252579840" coordorigin="1123,5072" coordsize="3459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">
                <v:shape id="Text Box 577" o:spid="_x0000_s1060" type="#_x0000_t202" style="position:absolute;left:3612;top:5838;width:97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" filled="f" stroked="f">
                  <v:textbox>
                    <w:txbxContent>
                      <w:p w:rsidR="00A8299C" w:rsidRPr="00DB3E31" w:rsidRDefault="00A8299C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x60</w:t>
                        </w:r>
                      </w:p>
                    </w:txbxContent>
                  </v:textbox>
                </v:shape>
                <v:rect id="Rectangle 2125" o:spid="_x0000_s1061" style="position:absolute;left:1123;top:5072;width:3405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" fillcolor="#b6dde8 [1304]"/>
                <v:roundrect id="AutoShape 2128" o:spid="_x0000_s1062" style="position:absolute;left:1557;top:5546;width:940;height:5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" fillcolor="#d99594 [1941]"/>
                <v:roundrect id="AutoShape 2129" o:spid="_x0000_s1063" style="position:absolute;left:2497;top:6191;width:1010;height:5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" fillcolor="#d99594 [1941]"/>
                <v:roundrect id="AutoShape 565" o:spid="_x0000_s1064" style="position:absolute;left:3443;top:6896;width:1024;height:5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" fillcolor="#d99594 [1941]"/>
                <v:shape id="Text Box 2132" o:spid="_x0000_s1065" type="#_x0000_t202" style="position:absolute;left:1512;top:5576;width:97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Yj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6bwdyYeAZn9AgAA//8DAFBLAQItABQABgAIAAAAIQDb4fbL7gAAAIUBAAATAAAAAAAAAAAA&#10;AAAAAAAAAABbQ29udGVudF9UeXBlc10ueG1sUEsBAi0AFAAGAAgAAAAhAFr0LFu/AAAAFQEAAAsA&#10;AAAAAAAAAAAAAAAAHwEAAF9yZWxzLy5yZWxzUEsBAi0AFAAGAAgAAAAhAGVtiPrEAAAA3AAAAA8A&#10;AAAAAAAAAAAAAAAABwIAAGRycy9kb3ducmV2LnhtbFBLBQYAAAAAAwADALcAAAD4AgAAAAA=&#10;" filled="f" stroked="f">
                  <v:textbox>
                    <w:txbxContent>
                      <w:p w:rsidR="00A8299C" w:rsidRPr="00DB3E31" w:rsidRDefault="00A8299C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hours</w:t>
                        </w:r>
                      </w:p>
                    </w:txbxContent>
                  </v:textbox>
                </v:shape>
                <v:shape id="Text Box 2133" o:spid="_x0000_s1066" type="#_x0000_t202" style="position:absolute;left:2482;top:6236;width:97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xa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" filled="f" stroked="f">
                  <v:textbox>
                    <w:txbxContent>
                      <w:p w:rsidR="00A8299C" w:rsidRPr="00DB3E31" w:rsidRDefault="00A8299C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min</w:t>
                        </w:r>
                      </w:p>
                    </w:txbxContent>
                  </v:textbox>
                </v:shape>
                <v:shape id="Text Box 569" o:spid="_x0000_s1067" type="#_x0000_t202" style="position:absolute;left:3452;top:6909;width:97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7M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qmkyk8zsQjIJd3AAAA//8DAFBLAQItABQABgAIAAAAIQDb4fbL7gAAAIUBAAATAAAAAAAAAAAA&#10;AAAAAAAAAABbQ29udGVudF9UeXBlc10ueG1sUEsBAi0AFAAGAAgAAAAhAFr0LFu/AAAAFQEAAAsA&#10;AAAAAAAAAAAAAAAAHwEAAF9yZWxzLy5yZWxzUEsBAi0AFAAGAAgAAAAhAPrzsxbEAAAA3AAAAA8A&#10;AAAAAAAAAAAAAAAABwIAAGRycy9kb3ducmV2LnhtbFBLBQYAAAAAAwADALcAAAD4AgAAAAA=&#10;" filled="f" stroked="f">
                  <v:textbox>
                    <w:txbxContent>
                      <w:p w:rsidR="00A8299C" w:rsidRPr="00DB3E31" w:rsidRDefault="00A8299C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sec</w:t>
                        </w:r>
                      </w:p>
                    </w:txbxContent>
                  </v:textbox>
                </v:shape>
                <v:shape id="AutoShape 2137" o:spid="_x0000_s1068" style="position:absolute;left:2362;top:5336;width:812;height:922;rotation:-978837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" path="m,-1nfc11929,,21600,9670,21600,21600v,1009,-71,2017,-212,3017em,-1nsc11929,,21600,9670,21600,21600v,1009,-71,2017,-212,3017l,21600,,-1xe" filled="f" strokeweight="2.25pt">
                  <v:stroke endarrow="block"/>
                  <v:path arrowok="t" o:extrusionok="f" o:connecttype="custom" o:connectlocs="0,0;19193,24991;0,21928" o:connectangles="0,0,0"/>
                </v:shape>
                <v:shape id="Arc 573" o:spid="_x0000_s1069" style="position:absolute;left:3414;top:5996;width:812;height:922;rotation:-978837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" path="m,-1nfc11929,,21600,9670,21600,21600v,1009,-71,2017,-212,3017em,-1nsc11929,,21600,9670,21600,21600v,1009,-71,2017,-212,3017l,21600,,-1xe" filled="f" strokeweight="2.25pt">
                  <v:stroke endarrow="block"/>
                  <v:path arrowok="t" o:extrusionok="f" o:connecttype="custom" o:connectlocs="0,0;19193,24991;0,21928" o:connectangles="0,0,0"/>
                </v:shape>
                <v:shape id="Text Box 2141" o:spid="_x0000_s1070" type="#_x0000_t202" style="position:absolute;left:2732;top:5303;width:97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BCO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+FtPIPnmXgE5OoBAAD//wMAUEsBAi0AFAAGAAgAAAAhANvh9svuAAAAhQEAABMAAAAAAAAAAAAA&#10;AAAAAAAAAFtDb250ZW50X1R5cGVzXS54bWxQSwECLQAUAAYACAAAACEAWvQsW78AAAAVAQAACwAA&#10;AAAAAAAAAAAAAAAfAQAAX3JlbHMvLnJlbHNQSwECLQAUAAYACAAAACEA6oQQjsMAAADcAAAADwAA&#10;AAAAAAAAAAAAAAAHAgAAZHJzL2Rvd25yZXYueG1sUEsFBgAAAAADAAMAtwAAAPcCAAAAAA==&#10;" filled="f" stroked="f">
                  <v:textbox>
                    <w:txbxContent>
                      <w:p w:rsidR="00A8299C" w:rsidRPr="00DB3E31" w:rsidRDefault="00A8299C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x60</w:t>
                        </w:r>
                      </w:p>
                    </w:txbxContent>
                  </v:textbox>
                </v:shape>
                <v:shape id="Arc 647" o:spid="_x0000_s1071" style="position:absolute;left:2890;top:6671;width:812;height:922;rotation:10491240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" path="m,-1nfc11929,,21600,9670,21600,21600v,1009,-71,2017,-212,3017em,-1nsc11929,,21600,9670,21600,21600v,1009,-71,2017,-212,3017l,21600,,-1xe" filled="f" strokeweight="2.25pt">
                  <v:stroke endarrow="block"/>
                  <v:path arrowok="t" o:extrusionok="f" o:connecttype="custom" o:connectlocs="0,0;19193,24991;0,21928" o:connectangles="0,0,0"/>
                </v:shape>
                <v:shape id="AutoShape 2143" o:spid="_x0000_s1072" style="position:absolute;left:1860;top:5997;width:812;height:922;rotation:10491240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" path="m,-1nfc11929,,21600,9670,21600,21600v,1009,-71,2017,-212,3017em,-1nsc11929,,21600,9670,21600,21600v,1009,-71,2017,-212,3017l,21600,,-1xe" filled="f" strokeweight="2.25pt">
                  <v:stroke endarrow="block"/>
                  <v:path arrowok="t" o:extrusionok="f" o:connecttype="custom" o:connectlocs="0,0;19193,24991;0,21928" o:connectangles="0,0,0"/>
                </v:shape>
                <v:shape id="Text Box 651" o:spid="_x0000_s1073" type="#_x0000_t202" style="position:absolute;left:2236;top:7099;width:97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4T8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SMhjN4nYlHQC6fAAAA//8DAFBLAQItABQABgAIAAAAIQDb4fbL7gAAAIUBAAATAAAAAAAAAAAA&#10;AAAAAAAAAABbQ29udGVudF9UeXBlc10ueG1sUEsBAi0AFAAGAAgAAAAhAFr0LFu/AAAAFQEAAAsA&#10;AAAAAAAAAAAAAAAAHwEAAF9yZWxzLy5yZWxzUEsBAi0AFAAGAAgAAAAhAJsbhPzEAAAA3AAAAA8A&#10;AAAAAAAAAAAAAAAABwIAAGRycy9kb3ducmV2LnhtbFBLBQYAAAAAAwADALcAAAD4AgAAAAA=&#10;" filled="f" stroked="f">
                  <v:textbox>
                    <w:txbxContent>
                      <w:p w:rsidR="00A8299C" w:rsidRPr="00DB3E31" w:rsidRDefault="00A8299C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÷60</w:t>
                        </w:r>
                      </w:p>
                    </w:txbxContent>
                  </v:textbox>
                </v:shape>
                <v:shape id="Text Box 2147" o:spid="_x0000_s1074" type="#_x0000_t202" style="position:absolute;left:1266;top:6502;width:97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" filled="f" stroked="f">
                  <v:textbox>
                    <w:txbxContent>
                      <w:p w:rsidR="00A8299C" w:rsidRPr="00DB3E31" w:rsidRDefault="00A8299C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÷60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43FC6" w:rsidRDefault="00D43FC6" w:rsidP="00886BF2">
      <w:pPr>
        <w:rPr>
          <w:rFonts w:ascii="Comic Sans MS" w:hAnsi="Comic Sans MS"/>
          <w:sz w:val="22"/>
          <w:szCs w:val="22"/>
        </w:rPr>
      </w:pPr>
    </w:p>
    <w:p w:rsidR="00D43FC6" w:rsidRDefault="00D43FC6" w:rsidP="00886BF2">
      <w:pPr>
        <w:rPr>
          <w:rFonts w:ascii="Comic Sans MS" w:hAnsi="Comic Sans MS"/>
          <w:sz w:val="22"/>
          <w:szCs w:val="22"/>
        </w:rPr>
      </w:pPr>
    </w:p>
    <w:p w:rsidR="00D43FC6" w:rsidRDefault="00D43FC6" w:rsidP="00886BF2">
      <w:pPr>
        <w:rPr>
          <w:rFonts w:ascii="Comic Sans MS" w:hAnsi="Comic Sans MS"/>
          <w:sz w:val="22"/>
          <w:szCs w:val="22"/>
        </w:rPr>
      </w:pPr>
    </w:p>
    <w:p w:rsidR="00D43FC6" w:rsidRDefault="00D43FC6" w:rsidP="00886BF2">
      <w:pPr>
        <w:rPr>
          <w:rFonts w:ascii="Comic Sans MS" w:hAnsi="Comic Sans MS"/>
          <w:sz w:val="22"/>
          <w:szCs w:val="22"/>
        </w:rPr>
      </w:pPr>
    </w:p>
    <w:p w:rsidR="00D43FC6" w:rsidRDefault="00D43FC6" w:rsidP="00886BF2">
      <w:pPr>
        <w:rPr>
          <w:rFonts w:ascii="Comic Sans MS" w:hAnsi="Comic Sans MS"/>
          <w:sz w:val="22"/>
          <w:szCs w:val="22"/>
        </w:rPr>
      </w:pPr>
    </w:p>
    <w:p w:rsidR="00D43FC6" w:rsidRDefault="00797826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4393565</wp:posOffset>
                </wp:positionH>
                <wp:positionV relativeFrom="paragraph">
                  <wp:posOffset>71120</wp:posOffset>
                </wp:positionV>
                <wp:extent cx="991870" cy="1031875"/>
                <wp:effectExtent l="3810" t="3810" r="4445" b="2540"/>
                <wp:wrapNone/>
                <wp:docPr id="2549" name="Group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870" cy="1031875"/>
                          <a:chOff x="7656" y="6816"/>
                          <a:chExt cx="1562" cy="1625"/>
                        </a:xfrm>
                      </wpg:grpSpPr>
                      <wps:wsp>
                        <wps:cNvPr id="2550" name="Text Box 2163"/>
                        <wps:cNvSpPr txBox="1">
                          <a:spLocks noChangeArrowheads="1"/>
                        </wps:cNvSpPr>
                        <wps:spPr bwMode="auto">
                          <a:xfrm>
                            <a:off x="8226" y="6816"/>
                            <a:ext cx="437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2438D" w:rsidRDefault="00A8299C" w:rsidP="00D43FC6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  <w:r w:rsidRPr="00D2438D"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551" name="Text Box 2164"/>
                        <wps:cNvSpPr txBox="1">
                          <a:spLocks noChangeArrowheads="1"/>
                        </wps:cNvSpPr>
                        <wps:spPr bwMode="auto">
                          <a:xfrm>
                            <a:off x="7656" y="7420"/>
                            <a:ext cx="437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2438D" w:rsidRDefault="00A8299C" w:rsidP="00D43FC6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552" name="Text Box 2165"/>
                        <wps:cNvSpPr txBox="1">
                          <a:spLocks noChangeArrowheads="1"/>
                        </wps:cNvSpPr>
                        <wps:spPr bwMode="auto">
                          <a:xfrm>
                            <a:off x="8196" y="7420"/>
                            <a:ext cx="437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2438D" w:rsidRDefault="00A8299C" w:rsidP="00D43FC6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553" name="Text Box 2166"/>
                        <wps:cNvSpPr txBox="1">
                          <a:spLocks noChangeArrowheads="1"/>
                        </wps:cNvSpPr>
                        <wps:spPr bwMode="auto">
                          <a:xfrm>
                            <a:off x="8781" y="7416"/>
                            <a:ext cx="437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2438D" w:rsidRDefault="00A8299C" w:rsidP="00D43FC6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554" name="Text Box 2167"/>
                        <wps:cNvSpPr txBox="1">
                          <a:spLocks noChangeArrowheads="1"/>
                        </wps:cNvSpPr>
                        <wps:spPr bwMode="auto">
                          <a:xfrm>
                            <a:off x="8211" y="7990"/>
                            <a:ext cx="437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2438D" w:rsidRDefault="00A8299C" w:rsidP="00D43FC6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70" o:spid="_x0000_s1075" style="position:absolute;margin-left:345.95pt;margin-top:5.6pt;width:78.1pt;height:81.25pt;z-index:252617728" coordorigin="7656,6816" coordsize="1562,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">
                <v:shape id="Text Box 2163" o:spid="_x0000_s1076" type="#_x0000_t202" style="position:absolute;left:8226;top:6816;width:437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" filled="f" stroked="f">
                  <v:textbox style="mso-fit-shape-to-text:t">
                    <w:txbxContent>
                      <w:p w:rsidR="00A8299C" w:rsidRPr="00D2438D" w:rsidRDefault="00A8299C" w:rsidP="00D43FC6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  <w:r w:rsidRPr="00D2438D"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v:shape id="Text Box 2164" o:spid="_x0000_s1077" type="#_x0000_t202" style="position:absolute;left:7656;top:7420;width:437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" filled="f" stroked="f">
                  <v:textbox style="mso-fit-shape-to-text:t">
                    <w:txbxContent>
                      <w:p w:rsidR="00A8299C" w:rsidRPr="00D2438D" w:rsidRDefault="00A8299C" w:rsidP="00D43FC6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</v:shape>
                <v:shape id="Text Box 2165" o:spid="_x0000_s1078" type="#_x0000_t202" style="position:absolute;left:8196;top:7420;width:437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" filled="f" stroked="f">
                  <v:textbox style="mso-fit-shape-to-text:t">
                    <w:txbxContent>
                      <w:p w:rsidR="00A8299C" w:rsidRPr="00D2438D" w:rsidRDefault="00A8299C" w:rsidP="00D43FC6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</v:shape>
                <v:shape id="Text Box 2166" o:spid="_x0000_s1079" type="#_x0000_t202" style="position:absolute;left:8781;top:7416;width:437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" filled="f" stroked="f">
                  <v:textbox style="mso-fit-shape-to-text:t">
                    <w:txbxContent>
                      <w:p w:rsidR="00A8299C" w:rsidRPr="00D2438D" w:rsidRDefault="00A8299C" w:rsidP="00D43FC6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4</w:t>
                        </w:r>
                      </w:p>
                    </w:txbxContent>
                  </v:textbox>
                </v:shape>
                <v:shape id="Text Box 2167" o:spid="_x0000_s1080" type="#_x0000_t202" style="position:absolute;left:8211;top:7990;width:437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" filled="f" stroked="f">
                  <v:textbox style="mso-fit-shape-to-text:t">
                    <w:txbxContent>
                      <w:p w:rsidR="00A8299C" w:rsidRPr="00D2438D" w:rsidRDefault="00A8299C" w:rsidP="00D43FC6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43FC6" w:rsidRDefault="00D43FC6" w:rsidP="00886BF2">
      <w:pPr>
        <w:rPr>
          <w:rFonts w:ascii="Comic Sans MS" w:hAnsi="Comic Sans MS"/>
          <w:sz w:val="22"/>
          <w:szCs w:val="22"/>
        </w:rPr>
      </w:pPr>
    </w:p>
    <w:p w:rsidR="00D43FC6" w:rsidRDefault="00D43FC6" w:rsidP="00886BF2">
      <w:pPr>
        <w:rPr>
          <w:rFonts w:ascii="Comic Sans MS" w:hAnsi="Comic Sans MS"/>
          <w:sz w:val="22"/>
          <w:szCs w:val="22"/>
        </w:rPr>
      </w:pPr>
    </w:p>
    <w:p w:rsidR="008C2D6D" w:rsidRPr="00E54F1F" w:rsidRDefault="008C2D6D" w:rsidP="00D43FC6">
      <w:pPr>
        <w:pStyle w:val="ListParagraph"/>
        <w:numPr>
          <w:ilvl w:val="0"/>
          <w:numId w:val="42"/>
        </w:numPr>
        <w:spacing w:before="120"/>
        <w:rPr>
          <w:rFonts w:ascii="Comic Sans MS" w:hAnsi="Comic Sans MS"/>
          <w:b/>
          <w:color w:val="FF0000"/>
        </w:rPr>
      </w:pPr>
      <w:r w:rsidRPr="00E54F1F">
        <w:rPr>
          <w:rFonts w:ascii="Comic Sans MS" w:hAnsi="Comic Sans MS"/>
          <w:b/>
          <w:color w:val="FF0000"/>
        </w:rPr>
        <w:t>Length</w:t>
      </w:r>
    </w:p>
    <w:p w:rsidR="008C2D6D" w:rsidRDefault="00797826" w:rsidP="008C2D6D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3294380</wp:posOffset>
                </wp:positionH>
                <wp:positionV relativeFrom="paragraph">
                  <wp:posOffset>890270</wp:posOffset>
                </wp:positionV>
                <wp:extent cx="3486150" cy="0"/>
                <wp:effectExtent l="9525" t="9525" r="9525" b="9525"/>
                <wp:wrapNone/>
                <wp:docPr id="2548" name="AutoShape 2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86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11AFD" id="AutoShape 2471" o:spid="_x0000_s1026" type="#_x0000_t32" style="position:absolute;margin-left:259.4pt;margin-top:70.1pt;width:274.5pt;height:0;z-index:2527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"/>
            </w:pict>
          </mc:Fallback>
        </mc:AlternateContent>
      </w:r>
      <w:r w:rsidR="008C2D6D">
        <w:rPr>
          <w:rFonts w:ascii="Comic Sans MS" w:hAnsi="Comic Sans MS"/>
          <w:b/>
          <w:noProof/>
          <w:u w:val="single"/>
        </w:rPr>
        <w:drawing>
          <wp:inline distT="0" distB="0" distL="0" distR="0">
            <wp:extent cx="3137535" cy="1994549"/>
            <wp:effectExtent l="19050" t="0" r="5715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199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D6D" w:rsidRPr="001126FE" w:rsidRDefault="008C2D6D" w:rsidP="00D43FC6">
      <w:pPr>
        <w:pStyle w:val="ListParagraph"/>
        <w:numPr>
          <w:ilvl w:val="0"/>
          <w:numId w:val="42"/>
        </w:numPr>
        <w:spacing w:before="120"/>
        <w:rPr>
          <w:rFonts w:ascii="Comic Sans MS" w:hAnsi="Comic Sans MS"/>
          <w:b/>
          <w:color w:val="FF0000"/>
        </w:rPr>
      </w:pPr>
      <w:r w:rsidRPr="001126FE">
        <w:rPr>
          <w:rFonts w:ascii="Comic Sans MS" w:hAnsi="Comic Sans MS"/>
          <w:b/>
          <w:color w:val="FF0000"/>
        </w:rPr>
        <w:t>Mass or weight</w:t>
      </w:r>
    </w:p>
    <w:p w:rsidR="008C2D6D" w:rsidRDefault="00797826" w:rsidP="008C2D6D">
      <w:pPr>
        <w:rPr>
          <w:rFonts w:ascii="Comic Sans MS" w:hAnsi="Comic Sans M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648335</wp:posOffset>
                </wp:positionV>
                <wp:extent cx="863600" cy="445135"/>
                <wp:effectExtent l="0" t="0" r="0" b="0"/>
                <wp:wrapNone/>
                <wp:docPr id="398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grams</w:t>
                            </w:r>
                          </w:p>
                          <w:p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(g</w:t>
                            </w:r>
                            <w:r w:rsidRPr="00DB3E3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27" o:spid="_x0000_s1081" type="#_x0000_t202" style="position:absolute;margin-left:86.7pt;margin-top:51.05pt;width:68pt;height:35.05pt;z-index:252544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" filled="f" stroked="f">
                <v:textbox style="mso-fit-shape-to-text:t">
                  <w:txbxContent>
                    <w:p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grams</w:t>
                      </w:r>
                    </w:p>
                    <w:p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(g</w:t>
                      </w:r>
                      <w:r w:rsidRPr="00DB3E31">
                        <w:rPr>
                          <w:rFonts w:ascii="Comic Sans MS" w:hAnsi="Comic Sans MS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269875</wp:posOffset>
                </wp:positionV>
                <wp:extent cx="863600" cy="445135"/>
                <wp:effectExtent l="0" t="0" r="0" b="0"/>
                <wp:wrapNone/>
                <wp:docPr id="397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B3E3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kilograms</w:t>
                            </w:r>
                          </w:p>
                          <w:p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B3E3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(kg)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26" o:spid="_x0000_s1082" type="#_x0000_t202" style="position:absolute;margin-left:19.95pt;margin-top:21.25pt;width:68pt;height:35.05pt;z-index:252542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" filled="f" stroked="f">
                <v:textbox style="mso-fit-shape-to-text:t">
                  <w:txbxContent>
                    <w:p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B3E31">
                        <w:rPr>
                          <w:rFonts w:ascii="Comic Sans MS" w:hAnsi="Comic Sans MS"/>
                          <w:sz w:val="20"/>
                          <w:szCs w:val="20"/>
                        </w:rPr>
                        <w:t>kilograms</w:t>
                      </w:r>
                    </w:p>
                    <w:p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B3E31">
                        <w:rPr>
                          <w:rFonts w:ascii="Comic Sans MS" w:hAnsi="Comic Sans MS"/>
                          <w:sz w:val="20"/>
                          <w:szCs w:val="20"/>
                        </w:rPr>
                        <w:t>(kg)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1148715</wp:posOffset>
                </wp:positionH>
                <wp:positionV relativeFrom="paragraph">
                  <wp:posOffset>715010</wp:posOffset>
                </wp:positionV>
                <wp:extent cx="762000" cy="342900"/>
                <wp:effectExtent l="0" t="0" r="0" b="0"/>
                <wp:wrapNone/>
                <wp:docPr id="396" name="AutoShap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58977A" id="AutoShape 524" o:spid="_x0000_s1026" style="position:absolute;margin-left:90.45pt;margin-top:56.3pt;width:60pt;height:27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" fillcolor="yellow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324485</wp:posOffset>
                </wp:positionV>
                <wp:extent cx="762000" cy="342900"/>
                <wp:effectExtent l="0" t="0" r="0" b="0"/>
                <wp:wrapNone/>
                <wp:docPr id="395" name="AutoShap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1A4180" id="AutoShape 523" o:spid="_x0000_s1026" style="position:absolute;margin-left:23.7pt;margin-top:25.55pt;width:60pt;height:27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" fillcolor="yellow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906780</wp:posOffset>
                </wp:positionV>
                <wp:extent cx="663575" cy="303530"/>
                <wp:effectExtent l="0" t="0" r="0" b="0"/>
                <wp:wrapNone/>
                <wp:docPr id="394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7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C877C2" w:rsidRDefault="00A8299C" w:rsidP="008C2D6D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FF"/>
                              </w:rPr>
                              <w:t>÷</w:t>
                            </w:r>
                            <w:r w:rsidRPr="00C877C2">
                              <w:rPr>
                                <w:rFonts w:ascii="Comic Sans MS" w:hAnsi="Comic Sans MS"/>
                                <w:b/>
                                <w:color w:val="FF00FF"/>
                              </w:rPr>
                              <w:t>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35" o:spid="_x0000_s1083" type="#_x0000_t202" style="position:absolute;margin-left:2.75pt;margin-top:71.4pt;width:52.25pt;height:23.9pt;z-index:252548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" filled="f" stroked="f">
                <v:textbox style="mso-fit-shape-to-text:t">
                  <w:txbxContent>
                    <w:p w:rsidR="00A8299C" w:rsidRPr="00C877C2" w:rsidRDefault="00A8299C" w:rsidP="008C2D6D">
                      <w:pPr>
                        <w:rPr>
                          <w:rFonts w:ascii="Comic Sans MS" w:hAnsi="Comic Sans MS"/>
                          <w:b/>
                          <w:color w:val="FF00FF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FF"/>
                        </w:rPr>
                        <w:t>÷</w:t>
                      </w:r>
                      <w:r w:rsidRPr="00C877C2">
                        <w:rPr>
                          <w:rFonts w:ascii="Comic Sans MS" w:hAnsi="Comic Sans MS"/>
                          <w:b/>
                          <w:color w:val="FF00FF"/>
                        </w:rPr>
                        <w:t>1000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1418590</wp:posOffset>
                </wp:positionH>
                <wp:positionV relativeFrom="paragraph">
                  <wp:posOffset>144780</wp:posOffset>
                </wp:positionV>
                <wp:extent cx="663575" cy="303530"/>
                <wp:effectExtent l="0" t="0" r="0" b="0"/>
                <wp:wrapNone/>
                <wp:docPr id="393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7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C877C2" w:rsidRDefault="00A8299C" w:rsidP="008C2D6D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</w:rPr>
                            </w:pPr>
                            <w:r w:rsidRPr="00C877C2">
                              <w:rPr>
                                <w:rFonts w:ascii="Comic Sans MS" w:hAnsi="Comic Sans MS"/>
                                <w:b/>
                                <w:color w:val="FF00FF"/>
                              </w:rPr>
                              <w:t>x1000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33" o:spid="_x0000_s1084" type="#_x0000_t202" style="position:absolute;margin-left:111.7pt;margin-top:11.4pt;width:52.25pt;height:23.9pt;z-index:252547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" filled="f" stroked="f">
                <v:textbox style="mso-fit-shape-to-text:t">
                  <w:txbxContent>
                    <w:p w:rsidR="00A8299C" w:rsidRPr="00C877C2" w:rsidRDefault="00A8299C" w:rsidP="008C2D6D">
                      <w:pPr>
                        <w:rPr>
                          <w:rFonts w:ascii="Comic Sans MS" w:hAnsi="Comic Sans MS"/>
                          <w:b/>
                          <w:color w:val="FF00FF"/>
                        </w:rPr>
                      </w:pPr>
                      <w:r w:rsidRPr="00C877C2">
                        <w:rPr>
                          <w:rFonts w:ascii="Comic Sans MS" w:hAnsi="Comic Sans MS"/>
                          <w:b/>
                          <w:color w:val="FF00FF"/>
                        </w:rPr>
                        <w:t>x1000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494665</wp:posOffset>
                </wp:positionH>
                <wp:positionV relativeFrom="paragraph">
                  <wp:posOffset>592455</wp:posOffset>
                </wp:positionV>
                <wp:extent cx="517525" cy="532130"/>
                <wp:effectExtent l="172085" t="1270" r="100965" b="9525"/>
                <wp:wrapNone/>
                <wp:docPr id="2547" name="Arc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525251">
                          <a:off x="0" y="0"/>
                          <a:ext cx="517525" cy="53213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2446 w 21600"/>
                            <a:gd name="T3" fmla="*/ 532130 h 21600"/>
                            <a:gd name="T4" fmla="*/ 0 w 21600"/>
                            <a:gd name="T5" fmla="*/ 466913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6C0C7" id="Arc 530" o:spid="_x0000_s1026" style="position:absolute;margin-left:38.95pt;margin-top:46.65pt;width:40.75pt;height:41.9pt;rotation:10404114fd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277945,13109367;0,11502704" o:connectangles="0,0,0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182880</wp:posOffset>
                </wp:positionV>
                <wp:extent cx="607060" cy="532130"/>
                <wp:effectExtent l="73660" t="20320" r="147955" b="19050"/>
                <wp:wrapNone/>
                <wp:docPr id="2546" name="Arc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607060" cy="53213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601102 w 21600"/>
                            <a:gd name="T3" fmla="*/ 532130 h 21600"/>
                            <a:gd name="T4" fmla="*/ 0 w 21600"/>
                            <a:gd name="T5" fmla="*/ 466913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6BF00" id="Arc 529" o:spid="_x0000_s1026" style="position:absolute;margin-left:74.7pt;margin-top:14.4pt;width:47.8pt;height:41.9pt;rotation:-978837fd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6893749,13109367;0,11502704" o:connectangles="0,0,0"/>
              </v:shape>
            </w:pict>
          </mc:Fallback>
        </mc:AlternateContent>
      </w:r>
      <w:r>
        <w:rPr>
          <w:rFonts w:ascii="Comic Sans MS" w:hAnsi="Comic Sans MS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55880</wp:posOffset>
                </wp:positionV>
                <wp:extent cx="2285365" cy="1122680"/>
                <wp:effectExtent l="0" t="0" r="635" b="1270"/>
                <wp:wrapNone/>
                <wp:docPr id="390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5365" cy="11226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C32704" id="Rectangle 521" o:spid="_x0000_s1026" style="position:absolute;margin-left:2.75pt;margin-top:4.4pt;width:179.95pt;height:88.4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" fillcolor="#92d050"/>
            </w:pict>
          </mc:Fallback>
        </mc:AlternateContent>
      </w:r>
    </w:p>
    <w:p w:rsidR="008C2D6D" w:rsidRDefault="008C2D6D" w:rsidP="008C2D6D">
      <w:pPr>
        <w:rPr>
          <w:rFonts w:ascii="Comic Sans MS" w:hAnsi="Comic Sans MS"/>
        </w:rPr>
      </w:pPr>
    </w:p>
    <w:p w:rsidR="008C2D6D" w:rsidRDefault="008C2D6D" w:rsidP="008C2D6D">
      <w:pPr>
        <w:rPr>
          <w:rFonts w:ascii="Comic Sans MS" w:hAnsi="Comic Sans MS"/>
        </w:rPr>
      </w:pPr>
    </w:p>
    <w:p w:rsidR="008C2D6D" w:rsidRDefault="008C2D6D" w:rsidP="008C2D6D">
      <w:pPr>
        <w:rPr>
          <w:rFonts w:ascii="Comic Sans MS" w:hAnsi="Comic Sans MS"/>
        </w:rPr>
      </w:pPr>
    </w:p>
    <w:p w:rsidR="008C2D6D" w:rsidRDefault="008C2D6D" w:rsidP="008C2D6D">
      <w:pPr>
        <w:rPr>
          <w:rFonts w:ascii="Comic Sans MS" w:hAnsi="Comic Sans MS"/>
        </w:rPr>
      </w:pPr>
    </w:p>
    <w:p w:rsidR="008C2D6D" w:rsidRDefault="008C2D6D" w:rsidP="008C2D6D">
      <w:pPr>
        <w:rPr>
          <w:rFonts w:ascii="Comic Sans MS" w:hAnsi="Comic Sans MS"/>
        </w:rPr>
      </w:pPr>
    </w:p>
    <w:p w:rsidR="008C2D6D" w:rsidRPr="008A6DB1" w:rsidRDefault="00797826" w:rsidP="008C2D6D">
      <w:pPr>
        <w:pStyle w:val="ListParagraph"/>
        <w:numPr>
          <w:ilvl w:val="0"/>
          <w:numId w:val="42"/>
        </w:numPr>
        <w:rPr>
          <w:rFonts w:ascii="Comic Sans MS" w:hAnsi="Comic Sans MS"/>
          <w:b/>
          <w:color w:val="FF0000"/>
        </w:rPr>
      </w:pP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550545</wp:posOffset>
                </wp:positionH>
                <wp:positionV relativeFrom="paragraph">
                  <wp:posOffset>828040</wp:posOffset>
                </wp:positionV>
                <wp:extent cx="607060" cy="694055"/>
                <wp:effectExtent l="342265" t="129540" r="165100" b="0"/>
                <wp:wrapNone/>
                <wp:docPr id="2545" name="Arc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766594">
                          <a:off x="0" y="0"/>
                          <a:ext cx="607060" cy="69405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30222 w 21600"/>
                            <a:gd name="T3" fmla="*/ 694055 h 21600"/>
                            <a:gd name="T4" fmla="*/ 0 w 21600"/>
                            <a:gd name="T5" fmla="*/ 466780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281"/>
                                <a:pt x="20659" y="28901"/>
                                <a:pt x="18866" y="321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281"/>
                                <a:pt x="20659" y="28901"/>
                                <a:pt x="18866" y="321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27A7E" id="Arc 549" o:spid="_x0000_s1026" style="position:absolute;margin-left:43.35pt;margin-top:65.2pt;width:47.8pt;height:54.65pt;rotation:9575458fd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" path="m,-1nfc11929,,21600,9670,21600,21600v,3681,-941,7301,-2734,10517em,-1nsc11929,,21600,9670,21600,21600v,3681,-941,7301,-2734,10517l,21600,,-1xe" filled="f" strokeweight="2.25pt">
                <v:stroke endarrow="block"/>
                <v:path arrowok="t" o:extrusionok="f" o:connecttype="custom" o:connectlocs="0,0;14901693,22301497;0,14998657" o:connectangles="0,0,0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993140</wp:posOffset>
                </wp:positionH>
                <wp:positionV relativeFrom="paragraph">
                  <wp:posOffset>403225</wp:posOffset>
                </wp:positionV>
                <wp:extent cx="607060" cy="532130"/>
                <wp:effectExtent l="80010" t="19050" r="141605" b="20320"/>
                <wp:wrapNone/>
                <wp:docPr id="2544" name="Arc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607060" cy="53213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601102 w 21600"/>
                            <a:gd name="T3" fmla="*/ 532130 h 21600"/>
                            <a:gd name="T4" fmla="*/ 0 w 21600"/>
                            <a:gd name="T5" fmla="*/ 466913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B03B8" id="Arc 548" o:spid="_x0000_s1026" style="position:absolute;margin-left:78.2pt;margin-top:31.75pt;width:47.8pt;height:41.9pt;rotation:-978837fd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6893749,13109367;0,11502704" o:connectangles="0,0,0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1155065</wp:posOffset>
                </wp:positionH>
                <wp:positionV relativeFrom="paragraph">
                  <wp:posOffset>861695</wp:posOffset>
                </wp:positionV>
                <wp:extent cx="863600" cy="445135"/>
                <wp:effectExtent l="0" t="0" r="0" b="0"/>
                <wp:wrapNone/>
                <wp:docPr id="387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millilitres</w:t>
                            </w:r>
                          </w:p>
                          <w:p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(ml</w:t>
                            </w:r>
                            <w:r w:rsidRPr="00DB3E3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46" o:spid="_x0000_s1085" type="#_x0000_t202" style="position:absolute;left:0;text-align:left;margin-left:90.95pt;margin-top:67.85pt;width:68pt;height:35.05pt;z-index:252552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" filled="f" stroked="f">
                <v:textbox style="mso-fit-shape-to-text:t">
                  <w:txbxContent>
                    <w:p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millilitres</w:t>
                      </w:r>
                    </w:p>
                    <w:p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(ml</w:t>
                      </w:r>
                      <w:r w:rsidRPr="00DB3E31">
                        <w:rPr>
                          <w:rFonts w:ascii="Comic Sans MS" w:hAnsi="Comic Sans MS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53216" behindDoc="1" locked="0" layoutInCell="1" allowOverlap="1">
                <wp:simplePos x="0" y="0"/>
                <wp:positionH relativeFrom="column">
                  <wp:posOffset>1202690</wp:posOffset>
                </wp:positionH>
                <wp:positionV relativeFrom="paragraph">
                  <wp:posOffset>899795</wp:posOffset>
                </wp:positionV>
                <wp:extent cx="762000" cy="342900"/>
                <wp:effectExtent l="0" t="0" r="0" b="0"/>
                <wp:wrapNone/>
                <wp:docPr id="386" name="AutoShap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7D6FF6" id="AutoShape 547" o:spid="_x0000_s1026" style="position:absolute;margin-left:94.7pt;margin-top:70.85pt;width:60pt;height:27pt;z-index:-25076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" fillcolor="#6f3"/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490220</wp:posOffset>
                </wp:positionV>
                <wp:extent cx="863600" cy="445135"/>
                <wp:effectExtent l="0" t="0" r="0" b="0"/>
                <wp:wrapNone/>
                <wp:docPr id="385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litres</w:t>
                            </w:r>
                          </w:p>
                          <w:p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(l</w:t>
                            </w:r>
                            <w:r w:rsidRPr="00DB3E3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44" o:spid="_x0000_s1086" type="#_x0000_t202" style="position:absolute;left:0;text-align:left;margin-left:22.95pt;margin-top:38.6pt;width:68pt;height:35.05pt;z-index:252550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" filled="f" stroked="f">
                <v:textbox style="mso-fit-shape-to-text:t">
                  <w:txbxContent>
                    <w:p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litres</w:t>
                      </w:r>
                    </w:p>
                    <w:p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(l</w:t>
                      </w:r>
                      <w:r w:rsidRPr="00DB3E31">
                        <w:rPr>
                          <w:rFonts w:ascii="Comic Sans MS" w:hAnsi="Comic Sans MS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51168" behindDoc="1" locked="0" layoutInCell="1" allowOverlap="1">
                <wp:simplePos x="0" y="0"/>
                <wp:positionH relativeFrom="column">
                  <wp:posOffset>393065</wp:posOffset>
                </wp:positionH>
                <wp:positionV relativeFrom="paragraph">
                  <wp:posOffset>556895</wp:posOffset>
                </wp:positionV>
                <wp:extent cx="762000" cy="342900"/>
                <wp:effectExtent l="0" t="0" r="0" b="0"/>
                <wp:wrapNone/>
                <wp:docPr id="384" name="AutoShap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5C1867" id="AutoShape 545" o:spid="_x0000_s1026" style="position:absolute;margin-left:30.95pt;margin-top:43.85pt;width:60pt;height:27pt;z-index:-25076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" fillcolor="#6f3"/>
            </w:pict>
          </mc:Fallback>
        </mc:AlternateContent>
      </w:r>
      <w:r w:rsidR="008C2D6D" w:rsidRPr="008A6DB1">
        <w:rPr>
          <w:rFonts w:ascii="Comic Sans MS" w:hAnsi="Comic Sans MS"/>
          <w:b/>
          <w:color w:val="FF0000"/>
        </w:rPr>
        <w:t>Capacity or volume</w:t>
      </w:r>
    </w:p>
    <w:p w:rsidR="008C2D6D" w:rsidRDefault="00797826" w:rsidP="008C2D6D">
      <w:pPr>
        <w:rPr>
          <w:rFonts w:ascii="Comic Sans MS" w:hAnsi="Comic Sans MS"/>
        </w:rPr>
      </w:pP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49120" behindDoc="1" locked="0" layoutInCell="1" allowOverlap="1">
                <wp:simplePos x="0" y="0"/>
                <wp:positionH relativeFrom="column">
                  <wp:posOffset>53975</wp:posOffset>
                </wp:positionH>
                <wp:positionV relativeFrom="paragraph">
                  <wp:posOffset>40005</wp:posOffset>
                </wp:positionV>
                <wp:extent cx="2266315" cy="1257300"/>
                <wp:effectExtent l="0" t="0" r="635" b="0"/>
                <wp:wrapNone/>
                <wp:docPr id="383" name="Rectangl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315" cy="1257300"/>
                        </a:xfrm>
                        <a:prstGeom prst="rect">
                          <a:avLst/>
                        </a:prstGeom>
                        <a:solidFill>
                          <a:srgbClr val="B72AF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098354" id="Rectangle 543" o:spid="_x0000_s1026" style="position:absolute;margin-left:4.25pt;margin-top:3.15pt;width:178.45pt;height:99pt;z-index:-25076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" fillcolor="#b72af6"/>
            </w:pict>
          </mc:Fallback>
        </mc:AlternateContent>
      </w:r>
      <w:r>
        <w:rPr>
          <w:rFonts w:ascii="Comic Sans MS" w:hAnsi="Comic Sans MS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1466215</wp:posOffset>
                </wp:positionH>
                <wp:positionV relativeFrom="paragraph">
                  <wp:posOffset>191135</wp:posOffset>
                </wp:positionV>
                <wp:extent cx="761365" cy="303530"/>
                <wp:effectExtent l="0" t="0" r="0" b="0"/>
                <wp:wrapNone/>
                <wp:docPr id="382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36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1126FE" w:rsidRDefault="00A8299C" w:rsidP="008C2D6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x1000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50" o:spid="_x0000_s1087" type="#_x0000_t202" style="position:absolute;margin-left:115.45pt;margin-top:15.05pt;width:59.95pt;height:23.9pt;z-index:252556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" filled="f" stroked="f">
                <v:textbox style="mso-fit-shape-to-text:t">
                  <w:txbxContent>
                    <w:p w:rsidR="00A8299C" w:rsidRPr="001126FE" w:rsidRDefault="00A8299C" w:rsidP="008C2D6D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x1000</w:t>
                      </w:r>
                    </w:p>
                  </w:txbxContent>
                </v:textbox>
              </v:shape>
            </w:pict>
          </mc:Fallback>
        </mc:AlternateContent>
      </w:r>
    </w:p>
    <w:p w:rsidR="008C2D6D" w:rsidRDefault="008C2D6D" w:rsidP="008C2D6D">
      <w:pPr>
        <w:rPr>
          <w:rFonts w:ascii="Comic Sans MS" w:hAnsi="Comic Sans MS"/>
        </w:rPr>
      </w:pPr>
    </w:p>
    <w:p w:rsidR="008C2D6D" w:rsidRDefault="008C2D6D" w:rsidP="008C2D6D">
      <w:pPr>
        <w:rPr>
          <w:rFonts w:ascii="Comic Sans MS" w:hAnsi="Comic Sans MS"/>
        </w:rPr>
      </w:pPr>
    </w:p>
    <w:p w:rsidR="008C2D6D" w:rsidRDefault="008C2D6D" w:rsidP="008C2D6D">
      <w:pPr>
        <w:rPr>
          <w:rFonts w:ascii="Comic Sans MS" w:hAnsi="Comic Sans MS"/>
        </w:rPr>
      </w:pPr>
    </w:p>
    <w:p w:rsidR="008C2D6D" w:rsidRDefault="00797826" w:rsidP="008C2D6D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144145</wp:posOffset>
                </wp:positionV>
                <wp:extent cx="663575" cy="303530"/>
                <wp:effectExtent l="0" t="0" r="0" b="0"/>
                <wp:wrapNone/>
                <wp:docPr id="381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7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1126FE" w:rsidRDefault="00A8299C" w:rsidP="008C2D6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1126FE">
                              <w:rPr>
                                <w:rFonts w:ascii="Comic Sans MS" w:hAnsi="Comic Sans MS"/>
                                <w:b/>
                              </w:rPr>
                              <w:t>÷1000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51" o:spid="_x0000_s1088" type="#_x0000_t202" style="position:absolute;margin-left:-.95pt;margin-top:11.35pt;width:52.25pt;height:23.9pt;z-index:252557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" filled="f" stroked="f">
                <v:textbox style="mso-fit-shape-to-text:t">
                  <w:txbxContent>
                    <w:p w:rsidR="00A8299C" w:rsidRPr="001126FE" w:rsidRDefault="00A8299C" w:rsidP="008C2D6D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1126FE">
                        <w:rPr>
                          <w:rFonts w:ascii="Comic Sans MS" w:hAnsi="Comic Sans MS"/>
                          <w:b/>
                        </w:rPr>
                        <w:t>÷1000</w:t>
                      </w:r>
                    </w:p>
                  </w:txbxContent>
                </v:textbox>
              </v:shape>
            </w:pict>
          </mc:Fallback>
        </mc:AlternateContent>
      </w:r>
    </w:p>
    <w:p w:rsidR="00D43FC6" w:rsidRDefault="00D43FC6" w:rsidP="00D43FC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4/20 </w:t>
      </w:r>
      <w:r w:rsidRPr="00596E1D">
        <w:rPr>
          <w:rFonts w:ascii="Comic Sans MS" w:hAnsi="Comic Sans MS"/>
          <w:b/>
          <w:u w:val="single"/>
        </w:rPr>
        <w:t>Perimeter &amp; area by counting</w:t>
      </w:r>
    </w:p>
    <w:p w:rsidR="00D43FC6" w:rsidRPr="00361253" w:rsidRDefault="00D43FC6" w:rsidP="00D43FC6">
      <w:pPr>
        <w:pStyle w:val="ListParagraph"/>
        <w:numPr>
          <w:ilvl w:val="0"/>
          <w:numId w:val="32"/>
        </w:numPr>
        <w:rPr>
          <w:rFonts w:ascii="Comic Sans MS" w:hAnsi="Comic Sans MS"/>
          <w:b/>
          <w:sz w:val="20"/>
          <w:szCs w:val="20"/>
        </w:rPr>
      </w:pPr>
      <w:r w:rsidRPr="00361253">
        <w:rPr>
          <w:rFonts w:ascii="Comic Sans MS" w:hAnsi="Comic Sans MS"/>
          <w:b/>
          <w:sz w:val="20"/>
          <w:szCs w:val="20"/>
        </w:rPr>
        <w:t xml:space="preserve">Perimeter </w:t>
      </w:r>
      <w:r w:rsidRPr="00361253">
        <w:rPr>
          <w:rFonts w:ascii="Comic Sans MS" w:hAnsi="Comic Sans MS"/>
          <w:sz w:val="20"/>
          <w:szCs w:val="20"/>
        </w:rPr>
        <w:t>is round the</w:t>
      </w:r>
      <w:r w:rsidRPr="00361253">
        <w:rPr>
          <w:rFonts w:ascii="Comic Sans MS" w:hAnsi="Comic Sans MS"/>
          <w:b/>
          <w:sz w:val="20"/>
          <w:szCs w:val="20"/>
        </w:rPr>
        <w:t xml:space="preserve"> OUTSIDE</w:t>
      </w:r>
    </w:p>
    <w:p w:rsidR="00D43FC6" w:rsidRPr="00361253" w:rsidRDefault="00D43FC6" w:rsidP="00D43FC6">
      <w:pPr>
        <w:rPr>
          <w:rFonts w:ascii="Comic Sans MS" w:hAnsi="Comic Sans MS"/>
          <w:sz w:val="20"/>
          <w:szCs w:val="20"/>
        </w:rPr>
      </w:pPr>
      <w:r w:rsidRPr="00361253">
        <w:rPr>
          <w:rFonts w:ascii="Comic Sans MS" w:hAnsi="Comic Sans MS"/>
          <w:sz w:val="20"/>
          <w:szCs w:val="20"/>
        </w:rPr>
        <w:t>Perimeter of this shape = 12cm</w:t>
      </w:r>
    </w:p>
    <w:p w:rsidR="008C2D6D" w:rsidRDefault="008C2D6D" w:rsidP="008C2D6D">
      <w:pPr>
        <w:rPr>
          <w:rFonts w:ascii="Comic Sans MS" w:hAnsi="Comic Sans MS"/>
        </w:rPr>
      </w:pPr>
    </w:p>
    <w:p w:rsidR="00D43FC6" w:rsidRPr="00361253" w:rsidRDefault="00797826" w:rsidP="00D43FC6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1307465</wp:posOffset>
                </wp:positionV>
                <wp:extent cx="152400" cy="0"/>
                <wp:effectExtent l="22860" t="16510" r="15240" b="21590"/>
                <wp:wrapNone/>
                <wp:docPr id="2543" name="AutoShape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19B8D" id="AutoShape 2162" o:spid="_x0000_s1026" type="#_x0000_t32" style="position:absolute;margin-left:110.9pt;margin-top:102.95pt;width:12pt;height:0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1798955</wp:posOffset>
                </wp:positionH>
                <wp:positionV relativeFrom="paragraph">
                  <wp:posOffset>920750</wp:posOffset>
                </wp:positionV>
                <wp:extent cx="152400" cy="0"/>
                <wp:effectExtent l="22860" t="20320" r="15240" b="17780"/>
                <wp:wrapNone/>
                <wp:docPr id="2542" name="AutoShape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634DA" id="AutoShape 2161" o:spid="_x0000_s1026" type="#_x0000_t32" style="position:absolute;margin-left:141.65pt;margin-top:72.5pt;width:12pt;height:0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1036955</wp:posOffset>
                </wp:positionH>
                <wp:positionV relativeFrom="paragraph">
                  <wp:posOffset>1307465</wp:posOffset>
                </wp:positionV>
                <wp:extent cx="152400" cy="0"/>
                <wp:effectExtent l="22860" t="16510" r="15240" b="21590"/>
                <wp:wrapNone/>
                <wp:docPr id="2541" name="AutoShape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E3AD0" id="AutoShape 2160" o:spid="_x0000_s1026" type="#_x0000_t32" style="position:absolute;margin-left:81.65pt;margin-top:102.95pt;width:12pt;height:0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684530</wp:posOffset>
                </wp:positionH>
                <wp:positionV relativeFrom="paragraph">
                  <wp:posOffset>920750</wp:posOffset>
                </wp:positionV>
                <wp:extent cx="152400" cy="0"/>
                <wp:effectExtent l="22860" t="20320" r="15240" b="17780"/>
                <wp:wrapNone/>
                <wp:docPr id="2540" name="AutoShape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3317E" id="AutoShape 2159" o:spid="_x0000_s1026" type="#_x0000_t32" style="position:absolute;margin-left:53.9pt;margin-top:72.5pt;width:12pt;height:0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568325</wp:posOffset>
                </wp:positionV>
                <wp:extent cx="152400" cy="0"/>
                <wp:effectExtent l="22860" t="20320" r="15240" b="17780"/>
                <wp:wrapNone/>
                <wp:docPr id="2539" name="AutoShape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2F23F" id="AutoShape 2158" o:spid="_x0000_s1026" type="#_x0000_t32" style="position:absolute;margin-left:110.9pt;margin-top:44.75pt;width:12pt;height:0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1036955</wp:posOffset>
                </wp:positionH>
                <wp:positionV relativeFrom="paragraph">
                  <wp:posOffset>568325</wp:posOffset>
                </wp:positionV>
                <wp:extent cx="152400" cy="0"/>
                <wp:effectExtent l="22860" t="20320" r="15240" b="17780"/>
                <wp:wrapNone/>
                <wp:docPr id="2538" name="AutoShape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6E8E3" id="AutoShape 2157" o:spid="_x0000_s1026" type="#_x0000_t32" style="position:absolute;margin-left:81.65pt;margin-top:44.75pt;width:12pt;height:0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1275080</wp:posOffset>
                </wp:positionH>
                <wp:positionV relativeFrom="paragraph">
                  <wp:posOffset>1406525</wp:posOffset>
                </wp:positionV>
                <wp:extent cx="0" cy="133350"/>
                <wp:effectExtent l="22860" t="20320" r="15240" b="17780"/>
                <wp:wrapNone/>
                <wp:docPr id="2537" name="AutoShape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6BB1B" id="AutoShape 2156" o:spid="_x0000_s1026" type="#_x0000_t32" style="position:absolute;margin-left:100.4pt;margin-top:110.75pt;width:0;height:10.5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1656080</wp:posOffset>
                </wp:positionH>
                <wp:positionV relativeFrom="paragraph">
                  <wp:posOffset>1044575</wp:posOffset>
                </wp:positionV>
                <wp:extent cx="0" cy="133350"/>
                <wp:effectExtent l="22860" t="20320" r="15240" b="17780"/>
                <wp:wrapNone/>
                <wp:docPr id="2536" name="AutoShape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8CC94" id="AutoShape 2155" o:spid="_x0000_s1026" type="#_x0000_t32" style="position:absolute;margin-left:130.4pt;margin-top:82.25pt;width:0;height:10.5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1656080</wp:posOffset>
                </wp:positionH>
                <wp:positionV relativeFrom="paragraph">
                  <wp:posOffset>673100</wp:posOffset>
                </wp:positionV>
                <wp:extent cx="0" cy="133350"/>
                <wp:effectExtent l="22860" t="20320" r="15240" b="17780"/>
                <wp:wrapNone/>
                <wp:docPr id="2535" name="AutoShape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41BD2" id="AutoShape 2154" o:spid="_x0000_s1026" type="#_x0000_t32" style="position:absolute;margin-left:130.4pt;margin-top:53pt;width:0;height:10.5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932180</wp:posOffset>
                </wp:positionH>
                <wp:positionV relativeFrom="paragraph">
                  <wp:posOffset>1044575</wp:posOffset>
                </wp:positionV>
                <wp:extent cx="0" cy="133350"/>
                <wp:effectExtent l="22860" t="20320" r="15240" b="17780"/>
                <wp:wrapNone/>
                <wp:docPr id="2534" name="AutoShape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8B28C" id="AutoShape 2153" o:spid="_x0000_s1026" type="#_x0000_t32" style="position:absolute;margin-left:73.4pt;margin-top:82.25pt;width:0;height:10.5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932180</wp:posOffset>
                </wp:positionH>
                <wp:positionV relativeFrom="paragraph">
                  <wp:posOffset>673100</wp:posOffset>
                </wp:positionV>
                <wp:extent cx="0" cy="133350"/>
                <wp:effectExtent l="22860" t="20320" r="15240" b="17780"/>
                <wp:wrapNone/>
                <wp:docPr id="2533" name="AutoShape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41C49" id="AutoShape 2152" o:spid="_x0000_s1026" type="#_x0000_t32" style="position:absolute;margin-left:73.4pt;margin-top:53pt;width:0;height:10.5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1275080</wp:posOffset>
                </wp:positionH>
                <wp:positionV relativeFrom="paragraph">
                  <wp:posOffset>301625</wp:posOffset>
                </wp:positionV>
                <wp:extent cx="0" cy="133350"/>
                <wp:effectExtent l="22860" t="20320" r="15240" b="17780"/>
                <wp:wrapNone/>
                <wp:docPr id="2532" name="AutoShape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6542F" id="AutoShape 2151" o:spid="_x0000_s1026" type="#_x0000_t32" style="position:absolute;margin-left:100.4pt;margin-top:23.75pt;width:0;height:10.5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" strokecolor="red" strokeweight="2.25pt"/>
            </w:pict>
          </mc:Fallback>
        </mc:AlternateContent>
      </w:r>
      <w:r w:rsidR="00D43FC6" w:rsidRPr="00361253">
        <w:rPr>
          <w:rFonts w:ascii="Comic Sans MS" w:hAnsi="Comic Sans MS"/>
          <w:noProof/>
        </w:rPr>
        <w:drawing>
          <wp:inline distT="0" distB="0" distL="0" distR="0">
            <wp:extent cx="2552700" cy="1838325"/>
            <wp:effectExtent l="19050" t="0" r="0" b="0"/>
            <wp:docPr id="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FC6" w:rsidRDefault="00D43FC6" w:rsidP="00D43FC6">
      <w:pPr>
        <w:rPr>
          <w:rFonts w:ascii="Comic Sans MS" w:hAnsi="Comic Sans MS"/>
          <w:b/>
          <w:color w:val="FF0000"/>
          <w:u w:val="single"/>
        </w:rPr>
      </w:pPr>
    </w:p>
    <w:p w:rsidR="00D43FC6" w:rsidRPr="00361253" w:rsidRDefault="00D43FC6" w:rsidP="00D43FC6">
      <w:pPr>
        <w:pStyle w:val="ListParagraph"/>
        <w:numPr>
          <w:ilvl w:val="0"/>
          <w:numId w:val="32"/>
        </w:numPr>
        <w:rPr>
          <w:rFonts w:ascii="Comic Sans MS" w:hAnsi="Comic Sans MS"/>
          <w:sz w:val="22"/>
          <w:szCs w:val="22"/>
        </w:rPr>
      </w:pPr>
      <w:r w:rsidRPr="00361253">
        <w:rPr>
          <w:rFonts w:ascii="Comic Sans MS" w:hAnsi="Comic Sans MS"/>
          <w:b/>
          <w:sz w:val="22"/>
          <w:szCs w:val="22"/>
        </w:rPr>
        <w:t>Area</w:t>
      </w:r>
      <w:r w:rsidRPr="00361253">
        <w:rPr>
          <w:rFonts w:ascii="Comic Sans MS" w:hAnsi="Comic Sans MS"/>
          <w:sz w:val="22"/>
          <w:szCs w:val="22"/>
        </w:rPr>
        <w:t xml:space="preserve"> is the number of squares </w:t>
      </w:r>
      <w:r w:rsidRPr="00361253">
        <w:rPr>
          <w:rFonts w:ascii="Comic Sans MS" w:hAnsi="Comic Sans MS"/>
          <w:b/>
          <w:sz w:val="22"/>
          <w:szCs w:val="22"/>
        </w:rPr>
        <w:t xml:space="preserve">INSIDE </w:t>
      </w:r>
    </w:p>
    <w:p w:rsidR="00D43FC6" w:rsidRPr="00361253" w:rsidRDefault="00D43FC6" w:rsidP="00D43FC6">
      <w:pPr>
        <w:rPr>
          <w:rFonts w:ascii="Comic Sans MS" w:hAnsi="Comic Sans MS"/>
          <w:sz w:val="22"/>
          <w:szCs w:val="22"/>
          <w:vertAlign w:val="superscript"/>
        </w:rPr>
      </w:pPr>
      <w:r w:rsidRPr="00361253">
        <w:rPr>
          <w:rFonts w:ascii="Comic Sans MS" w:hAnsi="Comic Sans MS"/>
          <w:sz w:val="22"/>
          <w:szCs w:val="22"/>
        </w:rPr>
        <w:t>Area of this shape = 5cm</w:t>
      </w:r>
      <w:r w:rsidRPr="00361253">
        <w:rPr>
          <w:rFonts w:ascii="Comic Sans MS" w:hAnsi="Comic Sans MS"/>
          <w:sz w:val="22"/>
          <w:szCs w:val="22"/>
          <w:vertAlign w:val="superscript"/>
        </w:rPr>
        <w:t>2</w:t>
      </w:r>
    </w:p>
    <w:p w:rsidR="00D43FC6" w:rsidRPr="00361253" w:rsidRDefault="00D43FC6" w:rsidP="00D43FC6">
      <w:pPr>
        <w:rPr>
          <w:rFonts w:ascii="Comic Sans MS" w:hAnsi="Comic Sans MS"/>
          <w:b/>
          <w:color w:val="FF0000"/>
          <w:u w:val="single"/>
        </w:rPr>
      </w:pPr>
      <w:r w:rsidRPr="00361253">
        <w:rPr>
          <w:rFonts w:ascii="Comic Sans MS" w:hAnsi="Comic Sans MS"/>
          <w:b/>
          <w:noProof/>
          <w:color w:val="FF0000"/>
          <w:u w:val="single"/>
        </w:rPr>
        <w:drawing>
          <wp:anchor distT="0" distB="0" distL="114300" distR="114300" simplePos="0" relativeHeight="252614656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144780</wp:posOffset>
            </wp:positionV>
            <wp:extent cx="2552700" cy="1885950"/>
            <wp:effectExtent l="19050" t="0" r="0" b="0"/>
            <wp:wrapTight wrapText="bothSides">
              <wp:wrapPolygon edited="0">
                <wp:start x="-161" y="218"/>
                <wp:lineTo x="-161" y="21382"/>
                <wp:lineTo x="21600" y="21382"/>
                <wp:lineTo x="21600" y="218"/>
                <wp:lineTo x="-161" y="218"/>
              </wp:wrapPolygon>
            </wp:wrapTight>
            <wp:docPr id="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3FC6" w:rsidRPr="00361253" w:rsidRDefault="00D43FC6" w:rsidP="00D43FC6">
      <w:pPr>
        <w:rPr>
          <w:rFonts w:ascii="Comic Sans MS" w:hAnsi="Comic Sans MS"/>
          <w:b/>
          <w:color w:val="FF0000"/>
          <w:u w:val="single"/>
        </w:rPr>
      </w:pPr>
    </w:p>
    <w:p w:rsidR="00D43FC6" w:rsidRPr="00361253" w:rsidRDefault="00D43FC6" w:rsidP="00D43FC6">
      <w:pPr>
        <w:rPr>
          <w:rFonts w:ascii="Comic Sans MS" w:hAnsi="Comic Sans MS"/>
          <w:sz w:val="22"/>
          <w:szCs w:val="22"/>
          <w:vertAlign w:val="superscript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43FC6" w:rsidRDefault="00D43FC6" w:rsidP="00D43FC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4/21 </w:t>
      </w:r>
      <w:r w:rsidR="00273FB5" w:rsidRPr="00596E1D">
        <w:rPr>
          <w:rFonts w:ascii="Comic Sans MS" w:hAnsi="Comic Sans MS"/>
          <w:b/>
          <w:u w:val="single"/>
        </w:rPr>
        <w:t>Estimate measures</w:t>
      </w: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Pr="00103F07" w:rsidRDefault="00103F07" w:rsidP="00103F07">
      <w:pPr>
        <w:pStyle w:val="ListParagraph"/>
        <w:numPr>
          <w:ilvl w:val="0"/>
          <w:numId w:val="47"/>
        </w:numPr>
        <w:spacing w:after="120"/>
        <w:rPr>
          <w:rFonts w:ascii="Comic Sans MS" w:hAnsi="Comic Sans MS"/>
          <w:b/>
          <w:color w:val="FF0000"/>
          <w:sz w:val="22"/>
          <w:szCs w:val="22"/>
        </w:rPr>
      </w:pPr>
      <w:r w:rsidRPr="00103F07">
        <w:rPr>
          <w:rFonts w:ascii="Comic Sans MS" w:hAnsi="Comic Sans MS"/>
          <w:b/>
          <w:color w:val="FF0000"/>
          <w:sz w:val="22"/>
          <w:szCs w:val="22"/>
        </w:rPr>
        <w:t>Capacity</w:t>
      </w:r>
    </w:p>
    <w:p w:rsidR="00103F07" w:rsidRDefault="00103F07" w:rsidP="00377A80">
      <w:pPr>
        <w:jc w:val="center"/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1200150" cy="807374"/>
            <wp:effectExtent l="19050" t="0" r="0" b="0"/>
            <wp:docPr id="123" name="irc_mi" descr="http://www.redorbit.com/media/uploads/2010/06/e26f1597eeaeb0b032f2b01f52f54aa2-617x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edorbit.com/media/uploads/2010/06/e26f1597eeaeb0b032f2b01f52f54aa2-617x415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004" cy="807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3F07">
        <w:rPr>
          <w:rFonts w:ascii="Comic Sans MS" w:hAnsi="Comic Sans MS"/>
          <w:sz w:val="20"/>
          <w:szCs w:val="20"/>
        </w:rPr>
        <w:t>a 5ml spoon</w:t>
      </w:r>
    </w:p>
    <w:p w:rsidR="00DE487A" w:rsidRPr="00103F07" w:rsidRDefault="00103F07" w:rsidP="00377A80">
      <w:pPr>
        <w:jc w:val="center"/>
        <w:rPr>
          <w:rFonts w:ascii="Comic Sans MS" w:hAnsi="Comic Sans MS"/>
          <w:sz w:val="20"/>
          <w:szCs w:val="20"/>
        </w:rPr>
      </w:pPr>
      <w:r w:rsidRPr="00103F07">
        <w:rPr>
          <w:noProof/>
          <w:sz w:val="20"/>
          <w:szCs w:val="20"/>
        </w:rPr>
        <w:drawing>
          <wp:inline distT="0" distB="0" distL="0" distR="0">
            <wp:extent cx="857250" cy="1285875"/>
            <wp:effectExtent l="19050" t="0" r="0" b="0"/>
            <wp:docPr id="126" name="Picture 126" descr="https://encrypted-tbn3.gstatic.com/images?q=tbn:ANd9GcTTXOMZQ7ZN6DwMZHA84vvcnabTVNCO2tKSRYy7UooUvadBXfU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encrypted-tbn3.gstatic.com/images?q=tbn:ANd9GcTTXOMZQ7ZN6DwMZHA84vvcnabTVNCO2tKSRYy7UooUvadBXfU6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3F07">
        <w:rPr>
          <w:rFonts w:ascii="Comic Sans MS" w:hAnsi="Comic Sans MS"/>
          <w:sz w:val="20"/>
          <w:szCs w:val="20"/>
        </w:rPr>
        <w:t>a 330ml can of drink</w:t>
      </w:r>
    </w:p>
    <w:p w:rsidR="00DE487A" w:rsidRDefault="00103F07" w:rsidP="00377A80">
      <w:pPr>
        <w:jc w:val="center"/>
        <w:rPr>
          <w:rFonts w:ascii="Comic Sans MS" w:hAnsi="Comic Sans MS"/>
          <w:sz w:val="20"/>
          <w:szCs w:val="20"/>
        </w:rPr>
      </w:pPr>
      <w:r>
        <w:rPr>
          <w:noProof/>
        </w:rPr>
        <w:drawing>
          <wp:inline distT="0" distB="0" distL="0" distR="0">
            <wp:extent cx="1066800" cy="1080547"/>
            <wp:effectExtent l="19050" t="0" r="0" b="0"/>
            <wp:docPr id="132" name="irc_mi" descr="http://www.the-hormonal-nightmare.com/images/Empty_Bucke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e-hormonal-nightmare.com/images/Empty_Bucket.gif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80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3F07">
        <w:rPr>
          <w:rFonts w:ascii="Comic Sans MS" w:hAnsi="Comic Sans MS"/>
          <w:sz w:val="20"/>
          <w:szCs w:val="20"/>
        </w:rPr>
        <w:t>an average bucket holds 10</w:t>
      </w:r>
      <w:r w:rsidR="00264DD4">
        <w:rPr>
          <w:rFonts w:ascii="Comic Sans MS" w:hAnsi="Comic Sans MS"/>
          <w:sz w:val="20"/>
          <w:szCs w:val="20"/>
        </w:rPr>
        <w:t xml:space="preserve"> </w:t>
      </w:r>
      <w:r w:rsidRPr="00103F07">
        <w:rPr>
          <w:rFonts w:ascii="Comic Sans MS" w:hAnsi="Comic Sans MS"/>
          <w:sz w:val="20"/>
          <w:szCs w:val="20"/>
        </w:rPr>
        <w:t>litres</w:t>
      </w:r>
    </w:p>
    <w:p w:rsidR="00264DD4" w:rsidRDefault="00797826" w:rsidP="00264DD4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color w:val="FF0000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-228600</wp:posOffset>
                </wp:positionV>
                <wp:extent cx="8890" cy="10058400"/>
                <wp:effectExtent l="10160" t="6985" r="9525" b="12065"/>
                <wp:wrapNone/>
                <wp:docPr id="2531" name="AutoShape 2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58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63029" id="AutoShape 2472" o:spid="_x0000_s1026" type="#_x0000_t32" style="position:absolute;margin-left:259.45pt;margin-top:-18pt;width:.7pt;height:11in;flip:x;z-index:2527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"/>
            </w:pict>
          </mc:Fallback>
        </mc:AlternateContent>
      </w:r>
      <w:r w:rsidR="00264DD4">
        <w:rPr>
          <w:rFonts w:ascii="Comic Sans MS" w:hAnsi="Comic Sans MS"/>
          <w:b/>
        </w:rPr>
        <w:t xml:space="preserve">4/21 </w:t>
      </w:r>
      <w:r w:rsidR="00264DD4" w:rsidRPr="00596E1D">
        <w:rPr>
          <w:rFonts w:ascii="Comic Sans MS" w:hAnsi="Comic Sans MS"/>
          <w:b/>
          <w:u w:val="single"/>
        </w:rPr>
        <w:t>Estimate measures</w:t>
      </w:r>
      <w:r w:rsidR="00264DD4">
        <w:rPr>
          <w:rFonts w:ascii="Comic Sans MS" w:hAnsi="Comic Sans MS"/>
          <w:b/>
          <w:u w:val="single"/>
        </w:rPr>
        <w:t xml:space="preserve"> - continued</w:t>
      </w:r>
    </w:p>
    <w:p w:rsidR="00264DD4" w:rsidRDefault="00264DD4" w:rsidP="00264DD4">
      <w:pPr>
        <w:pStyle w:val="ListParagraph"/>
        <w:ind w:left="915"/>
        <w:rPr>
          <w:rFonts w:ascii="Comic Sans MS" w:hAnsi="Comic Sans MS"/>
          <w:b/>
          <w:color w:val="FF0000"/>
          <w:sz w:val="22"/>
          <w:szCs w:val="22"/>
        </w:rPr>
      </w:pPr>
    </w:p>
    <w:p w:rsidR="00103F07" w:rsidRPr="00596E1D" w:rsidRDefault="00C32AC1" w:rsidP="00C32AC1">
      <w:pPr>
        <w:pStyle w:val="ListParagraph"/>
        <w:numPr>
          <w:ilvl w:val="0"/>
          <w:numId w:val="47"/>
        </w:numPr>
        <w:rPr>
          <w:rFonts w:ascii="Comic Sans MS" w:hAnsi="Comic Sans MS"/>
          <w:b/>
          <w:color w:val="FF0000"/>
          <w:sz w:val="22"/>
          <w:szCs w:val="22"/>
        </w:rPr>
      </w:pPr>
      <w:r w:rsidRPr="00596E1D">
        <w:rPr>
          <w:rFonts w:ascii="Comic Sans MS" w:hAnsi="Comic Sans MS"/>
          <w:b/>
          <w:color w:val="FF0000"/>
          <w:sz w:val="22"/>
          <w:szCs w:val="22"/>
        </w:rPr>
        <w:t>Mass</w:t>
      </w:r>
    </w:p>
    <w:p w:rsidR="00DE487A" w:rsidRPr="00C32AC1" w:rsidRDefault="00103F07" w:rsidP="00377A80">
      <w:pPr>
        <w:jc w:val="center"/>
        <w:rPr>
          <w:rFonts w:ascii="Comic Sans MS" w:hAnsi="Comic Sans MS"/>
          <w:sz w:val="20"/>
          <w:szCs w:val="20"/>
        </w:rPr>
      </w:pPr>
      <w:r w:rsidRPr="00C32AC1">
        <w:rPr>
          <w:noProof/>
          <w:sz w:val="20"/>
          <w:szCs w:val="20"/>
        </w:rPr>
        <w:drawing>
          <wp:inline distT="0" distB="0" distL="0" distR="0">
            <wp:extent cx="977080" cy="732317"/>
            <wp:effectExtent l="19050" t="0" r="0" b="0"/>
            <wp:docPr id="135" name="irc_mi" descr="http://www.deltadentaliablog.com/wp-content/uploads/2013/06/ap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eltadentaliablog.com/wp-content/uploads/2013/06/apple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080" cy="73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AC1" w:rsidRPr="00C32AC1">
        <w:rPr>
          <w:rFonts w:ascii="Comic Sans MS" w:hAnsi="Comic Sans MS"/>
          <w:sz w:val="20"/>
          <w:szCs w:val="20"/>
        </w:rPr>
        <w:t>this apple weighs 125g</w:t>
      </w:r>
    </w:p>
    <w:p w:rsidR="00C32AC1" w:rsidRPr="00C32AC1" w:rsidRDefault="00C32AC1" w:rsidP="00886BF2">
      <w:pPr>
        <w:rPr>
          <w:rFonts w:ascii="Comic Sans MS" w:hAnsi="Comic Sans MS"/>
          <w:sz w:val="20"/>
          <w:szCs w:val="20"/>
        </w:rPr>
      </w:pPr>
    </w:p>
    <w:p w:rsidR="00DE487A" w:rsidRPr="00C32AC1" w:rsidRDefault="00C32AC1" w:rsidP="00377A80">
      <w:pPr>
        <w:jc w:val="center"/>
        <w:rPr>
          <w:rFonts w:ascii="Comic Sans MS" w:hAnsi="Comic Sans MS"/>
          <w:sz w:val="20"/>
          <w:szCs w:val="20"/>
        </w:rPr>
      </w:pPr>
      <w:r w:rsidRPr="00C32AC1">
        <w:rPr>
          <w:noProof/>
          <w:sz w:val="20"/>
          <w:szCs w:val="20"/>
        </w:rPr>
        <w:drawing>
          <wp:inline distT="0" distB="0" distL="0" distR="0">
            <wp:extent cx="850106" cy="1133475"/>
            <wp:effectExtent l="19050" t="0" r="7144" b="0"/>
            <wp:docPr id="138" name="irc_mi" descr="http://www.thedailyopinion.co.uk/wp-content/uploads/2013/09/Blog-0003-Sug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edailyopinion.co.uk/wp-content/uploads/2013/09/Blog-0003-Sugar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106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2AC1">
        <w:rPr>
          <w:rFonts w:ascii="Comic Sans MS" w:hAnsi="Comic Sans MS"/>
          <w:sz w:val="20"/>
          <w:szCs w:val="20"/>
        </w:rPr>
        <w:t>this bag of sugar weighs 1kg</w:t>
      </w: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797826" w:rsidP="00377A80">
      <w:pPr>
        <w:jc w:val="center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3313430</wp:posOffset>
                </wp:positionH>
                <wp:positionV relativeFrom="paragraph">
                  <wp:posOffset>1394460</wp:posOffset>
                </wp:positionV>
                <wp:extent cx="3495675" cy="0"/>
                <wp:effectExtent l="9525" t="9525" r="9525" b="9525"/>
                <wp:wrapNone/>
                <wp:docPr id="2530" name="AutoShape 2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5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16C00" id="AutoShape 2473" o:spid="_x0000_s1026" type="#_x0000_t32" style="position:absolute;margin-left:260.9pt;margin-top:109.8pt;width:275.25pt;height:0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"/>
            </w:pict>
          </mc:Fallback>
        </mc:AlternateContent>
      </w:r>
      <w:r w:rsidR="00C32AC1">
        <w:rPr>
          <w:noProof/>
        </w:rPr>
        <w:drawing>
          <wp:inline distT="0" distB="0" distL="0" distR="0">
            <wp:extent cx="1301750" cy="1562100"/>
            <wp:effectExtent l="19050" t="0" r="0" b="0"/>
            <wp:docPr id="141" name="Picture 141" descr="https://encrypted-tbn2.gstatic.com/images?q=tbn:ANd9GcRZ7LgfhkcztbdGzYSdYQH_22ZM_x5FA5DyZkiQ4-QRPz1BsE8ETPiWk7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encrypted-tbn2.gstatic.com/images?q=tbn:ANd9GcRZ7LgfhkcztbdGzYSdYQH_22ZM_x5FA5DyZkiQ4-QRPz1BsE8ETPiWk7bq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AC1" w:rsidRPr="00C32AC1">
        <w:rPr>
          <w:rFonts w:ascii="Comic Sans MS" w:hAnsi="Comic Sans MS"/>
          <w:sz w:val="20"/>
          <w:szCs w:val="20"/>
        </w:rPr>
        <w:t>this man weighs 70kg</w:t>
      </w: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C32AC1" w:rsidRPr="00596E1D" w:rsidRDefault="00C32AC1" w:rsidP="00C32AC1">
      <w:pPr>
        <w:pStyle w:val="ListParagraph"/>
        <w:numPr>
          <w:ilvl w:val="0"/>
          <w:numId w:val="47"/>
        </w:numPr>
        <w:rPr>
          <w:rFonts w:ascii="Comic Sans MS" w:hAnsi="Comic Sans MS"/>
          <w:b/>
          <w:color w:val="FF0000"/>
          <w:sz w:val="22"/>
          <w:szCs w:val="22"/>
        </w:rPr>
      </w:pPr>
      <w:r w:rsidRPr="00596E1D">
        <w:rPr>
          <w:rFonts w:ascii="Comic Sans MS" w:hAnsi="Comic Sans MS"/>
          <w:b/>
          <w:color w:val="FF0000"/>
          <w:sz w:val="22"/>
          <w:szCs w:val="22"/>
        </w:rPr>
        <w:t>Length</w:t>
      </w:r>
    </w:p>
    <w:p w:rsidR="00273FB5" w:rsidRDefault="00C32AC1" w:rsidP="00377A80">
      <w:pPr>
        <w:jc w:val="center"/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838200" cy="838200"/>
            <wp:effectExtent l="19050" t="0" r="0" b="0"/>
            <wp:docPr id="147" name="irc_mi" descr="http://battellemedia.com/media/images/penc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ttellemedia.com/media/images/pencil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E1D">
        <w:rPr>
          <w:rFonts w:ascii="Comic Sans MS" w:hAnsi="Comic Sans MS"/>
          <w:sz w:val="20"/>
          <w:szCs w:val="20"/>
        </w:rPr>
        <w:t>this pencil is 17cm long</w:t>
      </w:r>
    </w:p>
    <w:p w:rsidR="00C32AC1" w:rsidRDefault="00C32AC1" w:rsidP="00886BF2">
      <w:pPr>
        <w:rPr>
          <w:rFonts w:ascii="Comic Sans MS" w:hAnsi="Comic Sans MS"/>
          <w:sz w:val="22"/>
          <w:szCs w:val="22"/>
        </w:rPr>
      </w:pPr>
    </w:p>
    <w:p w:rsidR="00273FB5" w:rsidRDefault="00C32AC1" w:rsidP="00377A80">
      <w:pPr>
        <w:jc w:val="center"/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1219200" cy="914400"/>
            <wp:effectExtent l="19050" t="0" r="0" b="0"/>
            <wp:docPr id="150" name="irc_mi" descr="http://1.bp.blogspot.com/-GhoCyQpvM0E/UiIRsJnqIGI/AAAAAAAAFno/-aH0Nz9iNMg/s400/2013-08-29%2B16.06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GhoCyQpvM0E/UiIRsJnqIGI/AAAAAAAAFno/-aH0Nz9iNMg/s400/2013-08-29%2B16.06.23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447" cy="91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15A2">
        <w:rPr>
          <w:rFonts w:ascii="Comic Sans MS" w:hAnsi="Comic Sans MS"/>
          <w:sz w:val="20"/>
          <w:szCs w:val="20"/>
        </w:rPr>
        <w:t xml:space="preserve"> </w:t>
      </w:r>
      <w:r w:rsidR="00880A0B" w:rsidRPr="00596E1D">
        <w:rPr>
          <w:rFonts w:ascii="Comic Sans MS" w:hAnsi="Comic Sans MS"/>
          <w:sz w:val="20"/>
          <w:szCs w:val="20"/>
        </w:rPr>
        <w:t>length of classroom is</w:t>
      </w:r>
      <w:r w:rsidR="00596E1D">
        <w:rPr>
          <w:rFonts w:ascii="Comic Sans MS" w:hAnsi="Comic Sans MS"/>
          <w:sz w:val="20"/>
          <w:szCs w:val="20"/>
        </w:rPr>
        <w:t xml:space="preserve"> 10m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596E1D" w:rsidP="00377A80">
      <w:pPr>
        <w:jc w:val="center"/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1308317" cy="1009650"/>
            <wp:effectExtent l="19050" t="0" r="6133" b="0"/>
            <wp:docPr id="153" name="irc_mi" descr="http://farm3.staticflickr.com/2753/5857736337_2b49a88f4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arm3.staticflickr.com/2753/5857736337_2b49a88f48_b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66" cy="1010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15A2">
        <w:rPr>
          <w:rFonts w:ascii="Comic Sans MS" w:hAnsi="Comic Sans MS"/>
          <w:sz w:val="20"/>
          <w:szCs w:val="20"/>
        </w:rPr>
        <w:t>d</w:t>
      </w:r>
      <w:r w:rsidRPr="00596E1D">
        <w:rPr>
          <w:rFonts w:ascii="Comic Sans MS" w:hAnsi="Comic Sans MS"/>
          <w:sz w:val="20"/>
          <w:szCs w:val="20"/>
        </w:rPr>
        <w:t xml:space="preserve">istance to Exeter is </w:t>
      </w:r>
      <w:r>
        <w:rPr>
          <w:rFonts w:ascii="Comic Sans MS" w:hAnsi="Comic Sans MS"/>
          <w:sz w:val="20"/>
          <w:szCs w:val="20"/>
        </w:rPr>
        <w:t>6</w:t>
      </w:r>
      <w:r w:rsidRPr="00596E1D">
        <w:rPr>
          <w:rFonts w:ascii="Comic Sans MS" w:hAnsi="Comic Sans MS"/>
          <w:sz w:val="20"/>
          <w:szCs w:val="20"/>
        </w:rPr>
        <w:t>4miles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596E1D" w:rsidRDefault="00596E1D" w:rsidP="00273FB5">
      <w:pPr>
        <w:rPr>
          <w:rFonts w:ascii="Comic Sans MS" w:hAnsi="Comic Sans MS"/>
          <w:b/>
        </w:rPr>
      </w:pPr>
    </w:p>
    <w:p w:rsidR="00596E1D" w:rsidRDefault="00596E1D" w:rsidP="00273FB5">
      <w:pPr>
        <w:rPr>
          <w:rFonts w:ascii="Comic Sans MS" w:hAnsi="Comic Sans MS"/>
          <w:b/>
        </w:rPr>
      </w:pPr>
    </w:p>
    <w:p w:rsidR="00596E1D" w:rsidRDefault="00596E1D" w:rsidP="00273FB5">
      <w:pPr>
        <w:rPr>
          <w:rFonts w:ascii="Comic Sans MS" w:hAnsi="Comic Sans MS"/>
          <w:b/>
        </w:rPr>
      </w:pPr>
    </w:p>
    <w:p w:rsidR="00596E1D" w:rsidRDefault="00596E1D" w:rsidP="00273FB5">
      <w:pPr>
        <w:rPr>
          <w:rFonts w:ascii="Comic Sans MS" w:hAnsi="Comic Sans MS"/>
          <w:b/>
        </w:rPr>
      </w:pPr>
    </w:p>
    <w:p w:rsidR="00273FB5" w:rsidRDefault="00273FB5" w:rsidP="00273FB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4/22 </w:t>
      </w:r>
      <w:r w:rsidRPr="00596E1D">
        <w:rPr>
          <w:rFonts w:ascii="Comic Sans MS" w:hAnsi="Comic Sans MS"/>
          <w:b/>
          <w:u w:val="single"/>
        </w:rPr>
        <w:t>12</w:t>
      </w:r>
      <w:r w:rsidR="000F5DF3">
        <w:rPr>
          <w:rFonts w:ascii="Comic Sans MS" w:hAnsi="Comic Sans MS"/>
          <w:b/>
          <w:u w:val="single"/>
        </w:rPr>
        <w:t>-</w:t>
      </w:r>
      <w:r w:rsidRPr="00596E1D">
        <w:rPr>
          <w:rFonts w:ascii="Comic Sans MS" w:hAnsi="Comic Sans MS"/>
          <w:b/>
          <w:u w:val="single"/>
        </w:rPr>
        <w:t xml:space="preserve"> and 24-hour clock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2247900" cy="2292858"/>
            <wp:effectExtent l="19050" t="0" r="0" b="0"/>
            <wp:docPr id="85" name="irc_mi" descr="http://content.artofmanliness.com/uploads/2012/10/cloc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ntent.artofmanliness.com/uploads/2012/10/clock3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9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FB5" w:rsidRDefault="00C513A6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2795904" behindDoc="1" locked="0" layoutInCell="1" allowOverlap="1">
            <wp:simplePos x="0" y="0"/>
            <wp:positionH relativeFrom="column">
              <wp:posOffset>-167005</wp:posOffset>
            </wp:positionH>
            <wp:positionV relativeFrom="paragraph">
              <wp:posOffset>50165</wp:posOffset>
            </wp:positionV>
            <wp:extent cx="3190875" cy="1628775"/>
            <wp:effectExtent l="19050" t="0" r="9525" b="0"/>
            <wp:wrapTight wrapText="bothSides">
              <wp:wrapPolygon edited="0">
                <wp:start x="-129" y="0"/>
                <wp:lineTo x="-129" y="21474"/>
                <wp:lineTo x="21664" y="21474"/>
                <wp:lineTo x="21664" y="0"/>
                <wp:lineTo x="-129" y="0"/>
              </wp:wrapPolygon>
            </wp:wrapTight>
            <wp:docPr id="82" name="irc_mi" descr="http://www.cimt.plymouth.ac.uk/projects/mepres/book8/bk8i13/s2e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imt.plymouth.ac.uk/projects/mepres/book8/bk8i13/s2eg1.gif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3FB5" w:rsidRPr="00596E1D" w:rsidRDefault="00273FB5" w:rsidP="00273FB5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4/23 – </w:t>
      </w:r>
      <w:r w:rsidRPr="00596E1D">
        <w:rPr>
          <w:rFonts w:ascii="Comic Sans MS" w:hAnsi="Comic Sans MS"/>
          <w:b/>
          <w:u w:val="single"/>
        </w:rPr>
        <w:t xml:space="preserve">Properties of quadrilaterals &amp; </w:t>
      </w:r>
    </w:p>
    <w:p w:rsidR="00273FB5" w:rsidRPr="00596E1D" w:rsidRDefault="00273FB5" w:rsidP="00273FB5">
      <w:pPr>
        <w:rPr>
          <w:rFonts w:ascii="Comic Sans MS" w:hAnsi="Comic Sans MS"/>
          <w:b/>
          <w:u w:val="single"/>
        </w:rPr>
      </w:pPr>
      <w:r w:rsidRPr="00596E1D">
        <w:rPr>
          <w:rFonts w:ascii="Comic Sans MS" w:hAnsi="Comic Sans MS"/>
          <w:b/>
        </w:rPr>
        <w:t xml:space="preserve">        </w:t>
      </w:r>
      <w:r w:rsidRPr="00596E1D">
        <w:rPr>
          <w:rFonts w:ascii="Comic Sans MS" w:hAnsi="Comic Sans MS"/>
          <w:b/>
          <w:u w:val="single"/>
        </w:rPr>
        <w:t>triangles</w:t>
      </w:r>
    </w:p>
    <w:p w:rsidR="00273FB5" w:rsidRPr="00C63EF9" w:rsidRDefault="00273FB5" w:rsidP="00273FB5">
      <w:pPr>
        <w:rPr>
          <w:rFonts w:ascii="Comic Sans MS" w:hAnsi="Comic Sans MS"/>
          <w:b/>
        </w:rPr>
      </w:pPr>
    </w:p>
    <w:p w:rsidR="00273FB5" w:rsidRPr="00CC1964" w:rsidRDefault="00273FB5" w:rsidP="00273FB5">
      <w:pPr>
        <w:rPr>
          <w:rFonts w:ascii="Comic Sans MS" w:hAnsi="Comic Sans MS"/>
          <w:b/>
          <w:color w:val="FF0000"/>
          <w:u w:val="single"/>
          <w:vertAlign w:val="superscript"/>
        </w:rPr>
      </w:pPr>
      <w:r w:rsidRPr="00CC1964">
        <w:rPr>
          <w:rFonts w:ascii="Comic Sans MS" w:hAnsi="Comic Sans MS"/>
          <w:b/>
          <w:noProof/>
          <w:color w:val="FF0000"/>
          <w:u w:val="single"/>
        </w:rPr>
        <w:t xml:space="preserve">TRIANGLES </w:t>
      </w:r>
      <w:r>
        <w:rPr>
          <w:rFonts w:ascii="Comic Sans MS" w:hAnsi="Comic Sans MS"/>
          <w:b/>
          <w:noProof/>
          <w:color w:val="FF0000"/>
          <w:u w:val="single"/>
        </w:rPr>
        <w:t>– angles add up to 180</w:t>
      </w:r>
      <w:r>
        <w:rPr>
          <w:rFonts w:ascii="Comic Sans MS" w:hAnsi="Comic Sans MS"/>
          <w:b/>
          <w:noProof/>
          <w:color w:val="FF0000"/>
          <w:u w:val="single"/>
          <w:vertAlign w:val="superscript"/>
        </w:rPr>
        <w:t>0</w:t>
      </w:r>
    </w:p>
    <w:p w:rsidR="00273FB5" w:rsidRPr="00CC1964" w:rsidRDefault="00273FB5" w:rsidP="00273FB5">
      <w:pPr>
        <w:rPr>
          <w:rFonts w:ascii="Comic Sans MS" w:hAnsi="Comic Sans MS"/>
          <w:b/>
          <w:i/>
        </w:rPr>
      </w:pPr>
      <w:r w:rsidRPr="00CC1964">
        <w:rPr>
          <w:rFonts w:ascii="Comic Sans MS" w:hAnsi="Comic Sans MS"/>
          <w:b/>
          <w:i/>
        </w:rPr>
        <w:t>Isosceles triangle</w:t>
      </w:r>
    </w:p>
    <w:p w:rsidR="00273FB5" w:rsidRPr="00CC1964" w:rsidRDefault="00797826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22860</wp:posOffset>
                </wp:positionV>
                <wp:extent cx="3076575" cy="1866900"/>
                <wp:effectExtent l="13335" t="9525" r="5715" b="9525"/>
                <wp:wrapNone/>
                <wp:docPr id="2529" name="AutoShape 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866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971372" id="AutoShape 2329" o:spid="_x0000_s1026" style="position:absolute;margin-left:-2.35pt;margin-top:1.8pt;width:242.25pt;height:147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" filled="f"/>
            </w:pict>
          </mc:Fallback>
        </mc:AlternateContent>
      </w:r>
      <w:r w:rsidR="00273FB5" w:rsidRPr="00CC1964">
        <w:rPr>
          <w:rFonts w:ascii="Comic Sans MS" w:hAnsi="Comic Sans MS"/>
        </w:rPr>
        <w:t xml:space="preserve">2 equal sides </w:t>
      </w:r>
    </w:p>
    <w:p w:rsidR="00273FB5" w:rsidRPr="00CC1964" w:rsidRDefault="00273FB5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 w:rsidRPr="00CC1964">
        <w:rPr>
          <w:rFonts w:ascii="Comic Sans MS" w:hAnsi="Comic Sans MS"/>
        </w:rPr>
        <w:t>2 equal angles</w:t>
      </w:r>
    </w:p>
    <w:p w:rsidR="00273FB5" w:rsidRDefault="00273FB5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 w:rsidRPr="00CC1964">
        <w:rPr>
          <w:rFonts w:ascii="Comic Sans MS" w:hAnsi="Comic Sans MS"/>
        </w:rPr>
        <w:t>1 line of symmetry</w:t>
      </w:r>
    </w:p>
    <w:p w:rsidR="00273FB5" w:rsidRDefault="00797826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2094230</wp:posOffset>
                </wp:positionH>
                <wp:positionV relativeFrom="paragraph">
                  <wp:posOffset>125730</wp:posOffset>
                </wp:positionV>
                <wp:extent cx="0" cy="1190625"/>
                <wp:effectExtent l="13335" t="15875" r="15240" b="12700"/>
                <wp:wrapNone/>
                <wp:docPr id="2528" name="AutoShape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06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71B0E" id="AutoShape 2177" o:spid="_x0000_s1026" type="#_x0000_t32" style="position:absolute;margin-left:164.9pt;margin-top:9.9pt;width:0;height:93.75pt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" strokecolor="blue" strokeweight="1.5pt">
                <v:stroke dashstyle="dash"/>
              </v:shape>
            </w:pict>
          </mc:Fallback>
        </mc:AlternateContent>
      </w:r>
      <w:r w:rsidR="00273FB5">
        <w:rPr>
          <w:rFonts w:ascii="Comic Sans MS" w:hAnsi="Comic Sans MS"/>
        </w:rPr>
        <w:t>No rotational symmetry</w:t>
      </w:r>
    </w:p>
    <w:p w:rsidR="00273FB5" w:rsidRDefault="00797826" w:rsidP="00273FB5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1770380</wp:posOffset>
                </wp:positionH>
                <wp:positionV relativeFrom="paragraph">
                  <wp:posOffset>20320</wp:posOffset>
                </wp:positionV>
                <wp:extent cx="657225" cy="971550"/>
                <wp:effectExtent l="13335" t="27305" r="15240" b="10795"/>
                <wp:wrapNone/>
                <wp:docPr id="2527" name="AutoShape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9715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12BF00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2176" o:spid="_x0000_s1026" type="#_x0000_t5" style="position:absolute;margin-left:139.4pt;margin-top:1.6pt;width:51.75pt;height:76.5pt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" filled="f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g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20320</wp:posOffset>
                </wp:positionV>
                <wp:extent cx="657225" cy="971550"/>
                <wp:effectExtent l="14605" t="27305" r="13970" b="10795"/>
                <wp:wrapNone/>
                <wp:docPr id="2520" name="Group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" cy="971550"/>
                          <a:chOff x="4050" y="1620"/>
                          <a:chExt cx="1035" cy="1530"/>
                        </a:xfrm>
                      </wpg:grpSpPr>
                      <wpg:grpSp>
                        <wpg:cNvPr id="2521" name="Group 2169"/>
                        <wpg:cNvGrpSpPr>
                          <a:grpSpLocks/>
                        </wpg:cNvGrpSpPr>
                        <wpg:grpSpPr bwMode="auto">
                          <a:xfrm>
                            <a:off x="4050" y="1620"/>
                            <a:ext cx="1035" cy="1530"/>
                            <a:chOff x="4050" y="1620"/>
                            <a:chExt cx="780" cy="1185"/>
                          </a:xfrm>
                        </wpg:grpSpPr>
                        <wps:wsp>
                          <wps:cNvPr id="2522" name="AutoShape 2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0" y="1620"/>
                              <a:ext cx="780" cy="118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3" name="AutoShape 21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50" y="2189"/>
                              <a:ext cx="315" cy="1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4" name="AutoShape 21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15" y="2189"/>
                              <a:ext cx="315" cy="1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525" name="Arc 2173"/>
                        <wps:cNvSpPr>
                          <a:spLocks/>
                        </wps:cNvSpPr>
                        <wps:spPr bwMode="auto">
                          <a:xfrm>
                            <a:off x="4170" y="2730"/>
                            <a:ext cx="298" cy="42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6" name="Arc 2174"/>
                        <wps:cNvSpPr>
                          <a:spLocks/>
                        </wps:cNvSpPr>
                        <wps:spPr bwMode="auto">
                          <a:xfrm flipH="1">
                            <a:off x="4667" y="2730"/>
                            <a:ext cx="289" cy="420"/>
                          </a:xfrm>
                          <a:custGeom>
                            <a:avLst/>
                            <a:gdLst>
                              <a:gd name="G0" fmla="+- 6355 0 0"/>
                              <a:gd name="G1" fmla="+- 21600 0 0"/>
                              <a:gd name="G2" fmla="+- 21600 0 0"/>
                              <a:gd name="T0" fmla="*/ 0 w 27955"/>
                              <a:gd name="T1" fmla="*/ 956 h 21600"/>
                              <a:gd name="T2" fmla="*/ 27955 w 27955"/>
                              <a:gd name="T3" fmla="*/ 21600 h 21600"/>
                              <a:gd name="T4" fmla="*/ 6355 w 27955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955" h="21600" fill="none" extrusionOk="0">
                                <a:moveTo>
                                  <a:pt x="0" y="956"/>
                                </a:moveTo>
                                <a:cubicBezTo>
                                  <a:pt x="2058" y="322"/>
                                  <a:pt x="4200" y="0"/>
                                  <a:pt x="6355" y="0"/>
                                </a:cubicBezTo>
                                <a:cubicBezTo>
                                  <a:pt x="18284" y="0"/>
                                  <a:pt x="27955" y="9670"/>
                                  <a:pt x="27955" y="21600"/>
                                </a:cubicBezTo>
                              </a:path>
                              <a:path w="27955" h="21600" stroke="0" extrusionOk="0">
                                <a:moveTo>
                                  <a:pt x="0" y="956"/>
                                </a:moveTo>
                                <a:cubicBezTo>
                                  <a:pt x="2058" y="322"/>
                                  <a:pt x="4200" y="0"/>
                                  <a:pt x="6355" y="0"/>
                                </a:cubicBezTo>
                                <a:cubicBezTo>
                                  <a:pt x="18284" y="0"/>
                                  <a:pt x="27955" y="9670"/>
                                  <a:pt x="27955" y="21600"/>
                                </a:cubicBezTo>
                                <a:lnTo>
                                  <a:pt x="6355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63233B" id="Group 2168" o:spid="_x0000_s1026" style="position:absolute;margin-left:48pt;margin-top:1.6pt;width:51.75pt;height:76.5pt;z-index:252621824" coordorigin="4050,1620" coordsize="1035,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">
                <v:group id="Group 2169" o:spid="_x0000_s1027" style="position:absolute;left:4050;top:1620;width:1035;height:1530" coordorigin="4050,1620" coordsize="780,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04N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">
                  <v:shape id="AutoShape 2170" o:spid="_x0000_s1028" type="#_x0000_t5" style="position:absolute;left:4050;top:1620;width:780;height:1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" filled="f"/>
                  <v:shape id="AutoShape 2171" o:spid="_x0000_s1029" type="#_x0000_t32" style="position:absolute;left:4050;top:2189;width:315;height:1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"/>
                  <v:shape id="AutoShape 2172" o:spid="_x0000_s1030" type="#_x0000_t32" style="position:absolute;left:4515;top:2189;width:315;height:13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"/>
                </v:group>
                <v:shape id="Arc 2173" o:spid="_x0000_s1031" style="position:absolute;left:4170;top:2730;width:298;height:42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" path="m,nfc11929,,21600,9670,21600,21600em,nsc11929,,21600,9670,21600,21600l,21600,,xe" filled="f">
                  <v:path arrowok="t" o:extrusionok="f" o:connecttype="custom" o:connectlocs="0,0;298,420;0,420" o:connectangles="0,0,0"/>
                </v:shape>
                <v:shape id="Arc 2174" o:spid="_x0000_s1032" style="position:absolute;left:4667;top:2730;width:289;height:420;flip:x;visibility:visible;mso-wrap-style:square;v-text-anchor:top" coordsize="2795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" path="m,956nfc2058,322,4200,,6355,,18284,,27955,9670,27955,21600em,956nsc2058,322,4200,,6355,,18284,,27955,9670,27955,21600r-21600,l,956xe" filled="f">
                  <v:path arrowok="t" o:extrusionok="f" o:connecttype="custom" o:connectlocs="0,19;289,420;66,420" o:connectangles="0,0,0"/>
                </v:shape>
              </v:group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</w:p>
    <w:p w:rsidR="00273FB5" w:rsidRPr="00CC1964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</w:p>
    <w:p w:rsidR="00273FB5" w:rsidRPr="00CC1964" w:rsidRDefault="00797826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206375</wp:posOffset>
                </wp:positionV>
                <wp:extent cx="3076575" cy="1920240"/>
                <wp:effectExtent l="13335" t="8890" r="5715" b="13970"/>
                <wp:wrapNone/>
                <wp:docPr id="2519" name="AutoShape 2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920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1630AF" id="AutoShape 2328" o:spid="_x0000_s1026" style="position:absolute;margin-left:-.1pt;margin-top:16.25pt;width:242.25pt;height:151.2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" filled="f"/>
            </w:pict>
          </mc:Fallback>
        </mc:AlternateContent>
      </w:r>
      <w:r w:rsidR="00273FB5">
        <w:rPr>
          <w:rFonts w:ascii="Comic Sans MS" w:hAnsi="Comic Sans MS"/>
          <w:b/>
          <w:i/>
        </w:rPr>
        <w:t>Equilateral</w:t>
      </w:r>
      <w:r w:rsidR="00273FB5" w:rsidRPr="00CC1964">
        <w:rPr>
          <w:rFonts w:ascii="Comic Sans MS" w:hAnsi="Comic Sans MS"/>
          <w:b/>
          <w:i/>
        </w:rPr>
        <w:t xml:space="preserve"> triangle</w:t>
      </w:r>
    </w:p>
    <w:p w:rsidR="00273FB5" w:rsidRPr="00CC1964" w:rsidRDefault="00273FB5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3</w:t>
      </w:r>
      <w:r w:rsidRPr="00CC1964">
        <w:rPr>
          <w:rFonts w:ascii="Comic Sans MS" w:hAnsi="Comic Sans MS"/>
        </w:rPr>
        <w:t xml:space="preserve"> equal sides </w:t>
      </w:r>
    </w:p>
    <w:p w:rsidR="00273FB5" w:rsidRPr="00CC1964" w:rsidRDefault="00273FB5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3</w:t>
      </w:r>
      <w:r w:rsidRPr="00CC1964">
        <w:rPr>
          <w:rFonts w:ascii="Comic Sans MS" w:hAnsi="Comic Sans MS"/>
        </w:rPr>
        <w:t xml:space="preserve"> equal angles</w:t>
      </w:r>
      <w:r>
        <w:rPr>
          <w:rFonts w:ascii="Comic Sans MS" w:hAnsi="Comic Sans MS"/>
        </w:rPr>
        <w:t xml:space="preserve"> - 60</w:t>
      </w:r>
      <w:r>
        <w:rPr>
          <w:rFonts w:ascii="Comic Sans MS" w:hAnsi="Comic Sans MS"/>
          <w:vertAlign w:val="superscript"/>
        </w:rPr>
        <w:t>0</w:t>
      </w:r>
    </w:p>
    <w:p w:rsidR="00273FB5" w:rsidRDefault="00273FB5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3</w:t>
      </w:r>
      <w:r w:rsidRPr="00CC1964">
        <w:rPr>
          <w:rFonts w:ascii="Comic Sans MS" w:hAnsi="Comic Sans MS"/>
        </w:rPr>
        <w:t xml:space="preserve"> line</w:t>
      </w:r>
      <w:r>
        <w:rPr>
          <w:rFonts w:ascii="Comic Sans MS" w:hAnsi="Comic Sans MS"/>
        </w:rPr>
        <w:t>s</w:t>
      </w:r>
      <w:r w:rsidRPr="00CC1964">
        <w:rPr>
          <w:rFonts w:ascii="Comic Sans MS" w:hAnsi="Comic Sans MS"/>
        </w:rPr>
        <w:t xml:space="preserve"> of symmetry</w:t>
      </w:r>
    </w:p>
    <w:p w:rsidR="00273FB5" w:rsidRDefault="00273FB5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Rotational symmetry order 3</w:t>
      </w:r>
    </w:p>
    <w:p w:rsidR="00273FB5" w:rsidRDefault="00797826" w:rsidP="00273FB5">
      <w:pPr>
        <w:rPr>
          <w:rFonts w:ascii="Comic Sans MS" w:hAnsi="Comic Sans MS"/>
        </w:rPr>
      </w:pP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2141855</wp:posOffset>
                </wp:positionH>
                <wp:positionV relativeFrom="paragraph">
                  <wp:posOffset>53340</wp:posOffset>
                </wp:positionV>
                <wp:extent cx="0" cy="952500"/>
                <wp:effectExtent l="13335" t="12700" r="15240" b="15875"/>
                <wp:wrapNone/>
                <wp:docPr id="2518" name="AutoShape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FAC3F" id="AutoShape 2185" o:spid="_x0000_s1026" type="#_x0000_t32" style="position:absolute;margin-left:168.65pt;margin-top:4.2pt;width:0;height:75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1670050</wp:posOffset>
                </wp:positionH>
                <wp:positionV relativeFrom="paragraph">
                  <wp:posOffset>130810</wp:posOffset>
                </wp:positionV>
                <wp:extent cx="953770" cy="824865"/>
                <wp:effectExtent l="17780" t="23495" r="19050" b="8890"/>
                <wp:wrapNone/>
                <wp:docPr id="2517" name="AutoShape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770" cy="82486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BD904" id="AutoShape 2178" o:spid="_x0000_s1026" type="#_x0000_t5" style="position:absolute;margin-left:131.5pt;margin-top:10.3pt;width:75.1pt;height:64.95pt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" filled="f"/>
            </w:pict>
          </mc:Fallback>
        </mc:AlternateContent>
      </w: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455930</wp:posOffset>
                </wp:positionH>
                <wp:positionV relativeFrom="paragraph">
                  <wp:posOffset>130810</wp:posOffset>
                </wp:positionV>
                <wp:extent cx="953770" cy="824865"/>
                <wp:effectExtent l="13335" t="23495" r="13970" b="8890"/>
                <wp:wrapNone/>
                <wp:docPr id="2516" name="AutoShape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770" cy="82486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D1435" id="AutoShape 2175" o:spid="_x0000_s1026" type="#_x0000_t5" style="position:absolute;margin-left:35.9pt;margin-top:10.3pt;width:75.1pt;height:64.95pt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" filled="f"/>
            </w:pict>
          </mc:Fallback>
        </mc:AlternateContent>
      </w:r>
    </w:p>
    <w:p w:rsidR="00273FB5" w:rsidRDefault="00797826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1670050</wp:posOffset>
                </wp:positionH>
                <wp:positionV relativeFrom="paragraph">
                  <wp:posOffset>165100</wp:posOffset>
                </wp:positionV>
                <wp:extent cx="1014730" cy="609600"/>
                <wp:effectExtent l="17780" t="12700" r="15240" b="15875"/>
                <wp:wrapNone/>
                <wp:docPr id="2515" name="AutoShape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14730" cy="6096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880B7" id="AutoShape 2187" o:spid="_x0000_s1026" type="#_x0000_t32" style="position:absolute;margin-left:131.5pt;margin-top:13pt;width:79.9pt;height:48pt;flip:x y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1570355</wp:posOffset>
                </wp:positionH>
                <wp:positionV relativeFrom="paragraph">
                  <wp:posOffset>184150</wp:posOffset>
                </wp:positionV>
                <wp:extent cx="981075" cy="609600"/>
                <wp:effectExtent l="13335" t="12700" r="15240" b="15875"/>
                <wp:wrapNone/>
                <wp:docPr id="2514" name="AutoShape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1075" cy="60960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1F8F6" id="AutoShape 2186" o:spid="_x0000_s1026" type="#_x0000_t32" style="position:absolute;margin-left:123.65pt;margin-top:14.5pt;width:77.25pt;height:48pt;flip:y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" strokecolor="blue" strokeweight="1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794385</wp:posOffset>
                </wp:positionH>
                <wp:positionV relativeFrom="paragraph">
                  <wp:posOffset>85725</wp:posOffset>
                </wp:positionV>
                <wp:extent cx="281305" cy="171450"/>
                <wp:effectExtent l="37465" t="0" r="33655" b="19050"/>
                <wp:wrapNone/>
                <wp:docPr id="2513" name="Arc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942174">
                          <a:off x="0" y="0"/>
                          <a:ext cx="281305" cy="171450"/>
                        </a:xfrm>
                        <a:custGeom>
                          <a:avLst/>
                          <a:gdLst>
                            <a:gd name="G0" fmla="+- 4691 0 0"/>
                            <a:gd name="G1" fmla="+- 21600 0 0"/>
                            <a:gd name="G2" fmla="+- 21600 0 0"/>
                            <a:gd name="T0" fmla="*/ 0 w 26291"/>
                            <a:gd name="T1" fmla="*/ 516 h 21600"/>
                            <a:gd name="T2" fmla="*/ 26291 w 26291"/>
                            <a:gd name="T3" fmla="*/ 21600 h 21600"/>
                            <a:gd name="T4" fmla="*/ 4691 w 26291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6291" h="21600" fill="none" extrusionOk="0">
                              <a:moveTo>
                                <a:pt x="-1" y="515"/>
                              </a:moveTo>
                              <a:cubicBezTo>
                                <a:pt x="1540" y="172"/>
                                <a:pt x="3113" y="0"/>
                                <a:pt x="4691" y="0"/>
                              </a:cubicBezTo>
                              <a:cubicBezTo>
                                <a:pt x="16620" y="0"/>
                                <a:pt x="26291" y="9670"/>
                                <a:pt x="26291" y="21600"/>
                              </a:cubicBezTo>
                            </a:path>
                            <a:path w="26291" h="21600" stroke="0" extrusionOk="0">
                              <a:moveTo>
                                <a:pt x="-1" y="515"/>
                              </a:moveTo>
                              <a:cubicBezTo>
                                <a:pt x="1540" y="172"/>
                                <a:pt x="3113" y="0"/>
                                <a:pt x="4691" y="0"/>
                              </a:cubicBezTo>
                              <a:cubicBezTo>
                                <a:pt x="16620" y="0"/>
                                <a:pt x="26291" y="9670"/>
                                <a:pt x="26291" y="21600"/>
                              </a:cubicBezTo>
                              <a:lnTo>
                                <a:pt x="4691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FFA06" id="Arc 2184" o:spid="_x0000_s1026" style="position:absolute;margin-left:62.55pt;margin-top:6.75pt;width:22.15pt;height:13.5pt;rotation:9767239fd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291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" path="m-1,515nfc1540,172,3113,,4691,,16620,,26291,9670,26291,21600em-1,515nsc1540,172,3113,,4691,,16620,,26291,9670,26291,21600r-21600,l-1,515xe" filled="f">
                <v:path arrowok="t" o:extrusionok="f" o:connecttype="custom" o:connectlocs="0,4096;281305,171450;50192,171450" o:connectangles="0,0,0"/>
              </v:shape>
            </w:pict>
          </mc:Fallback>
        </mc:AlternateContent>
      </w:r>
    </w:p>
    <w:p w:rsidR="00273FB5" w:rsidRDefault="00797826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1084580</wp:posOffset>
                </wp:positionH>
                <wp:positionV relativeFrom="paragraph">
                  <wp:posOffset>57150</wp:posOffset>
                </wp:positionV>
                <wp:extent cx="182245" cy="95250"/>
                <wp:effectExtent l="13335" t="12700" r="13970" b="6350"/>
                <wp:wrapNone/>
                <wp:docPr id="2512" name="AutoShape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2245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505B2" id="AutoShape 2181" o:spid="_x0000_s1026" type="#_x0000_t32" style="position:absolute;margin-left:85.4pt;margin-top:4.5pt;width:14.35pt;height:7.5pt;flip:y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57150</wp:posOffset>
                </wp:positionV>
                <wp:extent cx="160655" cy="95250"/>
                <wp:effectExtent l="5080" t="12700" r="5715" b="6350"/>
                <wp:wrapNone/>
                <wp:docPr id="2511" name="AutoShape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655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D270D" id="AutoShape 2179" o:spid="_x0000_s1026" type="#_x0000_t32" style="position:absolute;margin-left:48pt;margin-top:4.5pt;width:12.65pt;height:7.5pt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"/>
            </w:pict>
          </mc:Fallback>
        </mc:AlternateContent>
      </w:r>
    </w:p>
    <w:p w:rsidR="00273FB5" w:rsidRDefault="00797826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1084580</wp:posOffset>
                </wp:positionH>
                <wp:positionV relativeFrom="paragraph">
                  <wp:posOffset>54610</wp:posOffset>
                </wp:positionV>
                <wp:extent cx="182245" cy="264160"/>
                <wp:effectExtent l="13335" t="12700" r="13970" b="8890"/>
                <wp:wrapNone/>
                <wp:docPr id="2510" name="Arc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82245" cy="26416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10275" id="Arc 2183" o:spid="_x0000_s1026" style="position:absolute;margin-left:85.4pt;margin-top:4.3pt;width:14.35pt;height:20.8pt;flip:x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" path="m,nfc11929,,21600,9670,21600,21600em,nsc11929,,21600,9670,21600,21600l,21600,,xe" filled="f">
                <v:path arrowok="t" o:extrusionok="f" o:connecttype="custom" o:connectlocs="0,0;182245,264160;0,26416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54610</wp:posOffset>
                </wp:positionV>
                <wp:extent cx="160655" cy="264160"/>
                <wp:effectExtent l="5080" t="12700" r="5715" b="8890"/>
                <wp:wrapNone/>
                <wp:docPr id="2509" name="Arc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655" cy="26416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70401" id="Arc 2182" o:spid="_x0000_s1026" style="position:absolute;margin-left:48pt;margin-top:4.3pt;width:12.65pt;height:20.8pt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" path="m,nfc11929,,21600,9670,21600,21600em,nsc11929,,21600,9670,21600,21600l,21600,,xe" filled="f">
                <v:path arrowok="t" o:extrusionok="f" o:connecttype="custom" o:connectlocs="0,0;160655,264160;0,26416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922655</wp:posOffset>
                </wp:positionH>
                <wp:positionV relativeFrom="paragraph">
                  <wp:posOffset>207010</wp:posOffset>
                </wp:positionV>
                <wp:extent cx="0" cy="209550"/>
                <wp:effectExtent l="13335" t="12700" r="5715" b="6350"/>
                <wp:wrapNone/>
                <wp:docPr id="2507" name="AutoShape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B0DAF" id="AutoShape 2180" o:spid="_x0000_s1026" type="#_x0000_t32" style="position:absolute;margin-left:72.65pt;margin-top:16.3pt;width:0;height:16.5pt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"/>
            </w:pict>
          </mc:Fallback>
        </mc:AlternateContent>
      </w:r>
    </w:p>
    <w:p w:rsidR="00273FB5" w:rsidRPr="00C63EF9" w:rsidRDefault="00797826" w:rsidP="00273FB5">
      <w:pPr>
        <w:jc w:val="center"/>
        <w:rPr>
          <w:rFonts w:ascii="Comic Sans MS" w:hAnsi="Comic Sans MS"/>
          <w:sz w:val="22"/>
          <w:szCs w:val="22"/>
          <w:vertAlign w:val="superscript"/>
        </w:rPr>
      </w:pPr>
      <w:r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3333115</wp:posOffset>
                </wp:positionH>
                <wp:positionV relativeFrom="paragraph">
                  <wp:posOffset>-235585</wp:posOffset>
                </wp:positionV>
                <wp:extent cx="8890" cy="10067925"/>
                <wp:effectExtent l="10160" t="9525" r="9525" b="9525"/>
                <wp:wrapNone/>
                <wp:docPr id="2506" name="AutoShape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93436" id="AutoShape 2474" o:spid="_x0000_s1026" type="#_x0000_t32" style="position:absolute;margin-left:262.45pt;margin-top:-18.55pt;width:.7pt;height:792.75pt;flip:x;z-index:2527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"/>
            </w:pict>
          </mc:Fallback>
        </mc:AlternateContent>
      </w:r>
      <w:r w:rsidR="00273FB5" w:rsidRPr="00C63EF9"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w:t>QUADRILATERALS – all angles add up to 360</w:t>
      </w:r>
      <w:r w:rsidR="00273FB5" w:rsidRPr="00C63EF9">
        <w:rPr>
          <w:rFonts w:ascii="Comic Sans MS" w:hAnsi="Comic Sans MS"/>
          <w:b/>
          <w:noProof/>
          <w:color w:val="FF0000"/>
          <w:sz w:val="22"/>
          <w:szCs w:val="22"/>
          <w:u w:val="single"/>
          <w:vertAlign w:val="superscript"/>
        </w:rPr>
        <w:t>0</w:t>
      </w:r>
    </w:p>
    <w:p w:rsidR="00273FB5" w:rsidRDefault="00797826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204470</wp:posOffset>
                </wp:positionV>
                <wp:extent cx="3076575" cy="1920240"/>
                <wp:effectExtent l="9525" t="10160" r="9525" b="12700"/>
                <wp:wrapNone/>
                <wp:docPr id="2505" name="AutoShape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920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60AAB6" id="AutoShape 2325" o:spid="_x0000_s1026" style="position:absolute;margin-left:-2.35pt;margin-top:16.1pt;width:242.25pt;height:151.2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" filled="f"/>
            </w:pict>
          </mc:Fallback>
        </mc:AlternateContent>
      </w:r>
      <w:r w:rsidR="00273FB5">
        <w:rPr>
          <w:rFonts w:ascii="Comic Sans MS" w:hAnsi="Comic Sans MS"/>
          <w:b/>
          <w:i/>
        </w:rPr>
        <w:t>Square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4 equal sides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4 equal angles - 90</w:t>
      </w:r>
      <w:r>
        <w:rPr>
          <w:rFonts w:ascii="Comic Sans MS" w:hAnsi="Comic Sans MS"/>
          <w:vertAlign w:val="superscript"/>
        </w:rPr>
        <w:t>0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4 lines of symmetry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Rotational symmetry order 4</w:t>
      </w:r>
    </w:p>
    <w:p w:rsidR="00273FB5" w:rsidRDefault="00797826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87630</wp:posOffset>
                </wp:positionV>
                <wp:extent cx="1024255" cy="975360"/>
                <wp:effectExtent l="9525" t="12065" r="13970" b="12700"/>
                <wp:wrapNone/>
                <wp:docPr id="251" name="Group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4255" cy="975360"/>
                          <a:chOff x="1290" y="10967"/>
                          <a:chExt cx="1613" cy="1536"/>
                        </a:xfrm>
                      </wpg:grpSpPr>
                      <wps:wsp>
                        <wps:cNvPr id="252" name="Rectangle 2194"/>
                        <wps:cNvSpPr>
                          <a:spLocks noChangeArrowheads="1"/>
                        </wps:cNvSpPr>
                        <wps:spPr bwMode="auto">
                          <a:xfrm>
                            <a:off x="1455" y="11087"/>
                            <a:ext cx="1277" cy="1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AutoShape 2195"/>
                        <wps:cNvCnPr>
                          <a:cxnSpLocks noChangeShapeType="1"/>
                        </wps:cNvCnPr>
                        <wps:spPr bwMode="auto">
                          <a:xfrm>
                            <a:off x="2115" y="10967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AutoShape 2196"/>
                        <wps:cNvCnPr>
                          <a:cxnSpLocks noChangeShapeType="1"/>
                        </wps:cNvCnPr>
                        <wps:spPr bwMode="auto">
                          <a:xfrm>
                            <a:off x="2115" y="12233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AutoShape 2197"/>
                        <wps:cNvCnPr>
                          <a:cxnSpLocks noChangeShapeType="1"/>
                        </wps:cNvCnPr>
                        <wps:spPr bwMode="auto">
                          <a:xfrm>
                            <a:off x="1290" y="11702"/>
                            <a:ext cx="33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6" name="AutoShape 2198"/>
                        <wps:cNvCnPr>
                          <a:cxnSpLocks noChangeShapeType="1"/>
                        </wps:cNvCnPr>
                        <wps:spPr bwMode="auto">
                          <a:xfrm>
                            <a:off x="1455" y="12106"/>
                            <a:ext cx="2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7" name="AutoShape 2199"/>
                        <wps:cNvCnPr>
                          <a:cxnSpLocks noChangeShapeType="1"/>
                        </wps:cNvCnPr>
                        <wps:spPr bwMode="auto">
                          <a:xfrm>
                            <a:off x="1697" y="12106"/>
                            <a:ext cx="0" cy="2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8" name="AutoShape 2200"/>
                        <wps:cNvCnPr>
                          <a:cxnSpLocks noChangeShapeType="1"/>
                        </wps:cNvCnPr>
                        <wps:spPr bwMode="auto">
                          <a:xfrm>
                            <a:off x="2475" y="12106"/>
                            <a:ext cx="0" cy="2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9" name="AutoShape 2201"/>
                        <wps:cNvCnPr>
                          <a:cxnSpLocks noChangeShapeType="1"/>
                        </wps:cNvCnPr>
                        <wps:spPr bwMode="auto">
                          <a:xfrm>
                            <a:off x="2475" y="12106"/>
                            <a:ext cx="2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0" name="AutoShape 2202"/>
                        <wps:cNvCnPr>
                          <a:cxnSpLocks noChangeShapeType="1"/>
                        </wps:cNvCnPr>
                        <wps:spPr bwMode="auto">
                          <a:xfrm>
                            <a:off x="1468" y="11341"/>
                            <a:ext cx="2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1" name="AutoShape 2203"/>
                        <wps:cNvCnPr>
                          <a:cxnSpLocks noChangeShapeType="1"/>
                        </wps:cNvCnPr>
                        <wps:spPr bwMode="auto">
                          <a:xfrm>
                            <a:off x="1710" y="11087"/>
                            <a:ext cx="0" cy="2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2" name="AutoShape 2204"/>
                        <wps:cNvCnPr>
                          <a:cxnSpLocks noChangeShapeType="1"/>
                        </wps:cNvCnPr>
                        <wps:spPr bwMode="auto">
                          <a:xfrm>
                            <a:off x="2490" y="11358"/>
                            <a:ext cx="2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3" name="AutoShape 2205"/>
                        <wps:cNvCnPr>
                          <a:cxnSpLocks noChangeShapeType="1"/>
                        </wps:cNvCnPr>
                        <wps:spPr bwMode="auto">
                          <a:xfrm>
                            <a:off x="2475" y="11100"/>
                            <a:ext cx="0" cy="2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4" name="AutoShape 2206"/>
                        <wps:cNvCnPr>
                          <a:cxnSpLocks noChangeShapeType="1"/>
                        </wps:cNvCnPr>
                        <wps:spPr bwMode="auto">
                          <a:xfrm>
                            <a:off x="2573" y="11703"/>
                            <a:ext cx="33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02D2A" id="Group 2193" o:spid="_x0000_s1026" style="position:absolute;margin-left:27.65pt;margin-top:6.9pt;width:80.65pt;height:76.8pt;z-index:252641280" coordorigin="1290,10967" coordsize="1613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">
                <v:rect id="Rectangle 2194" o:spid="_x0000_s1027" style="position:absolute;left:1455;top:11087;width:1277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" filled="f"/>
                <v:shape id="AutoShape 2195" o:spid="_x0000_s1028" type="#_x0000_t32" style="position:absolute;left:2115;top:10967;width:0;height:2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"/>
                <v:shape id="AutoShape 2196" o:spid="_x0000_s1029" type="#_x0000_t32" style="position:absolute;left:2115;top:12233;width:0;height:2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"/>
                <v:shape id="AutoShape 2197" o:spid="_x0000_s1030" type="#_x0000_t32" style="position:absolute;left:1290;top:11702;width:33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"/>
                <v:shape id="AutoShape 2198" o:spid="_x0000_s1031" type="#_x0000_t32" style="position:absolute;left:1455;top:12106;width:24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"/>
                <v:shape id="AutoShape 2199" o:spid="_x0000_s1032" type="#_x0000_t32" style="position:absolute;left:1697;top:12106;width:0;height:2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"/>
                <v:shape id="AutoShape 2200" o:spid="_x0000_s1033" type="#_x0000_t32" style="position:absolute;left:2475;top:12106;width:0;height:2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"/>
                <v:shape id="AutoShape 2201" o:spid="_x0000_s1034" type="#_x0000_t32" style="position:absolute;left:2475;top:12106;width:24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"/>
                <v:shape id="AutoShape 2202" o:spid="_x0000_s1035" type="#_x0000_t32" style="position:absolute;left:1468;top:11341;width:24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"/>
                <v:shape id="AutoShape 2203" o:spid="_x0000_s1036" type="#_x0000_t32" style="position:absolute;left:1710;top:11087;width:0;height:2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"/>
                <v:shape id="AutoShape 2204" o:spid="_x0000_s1037" type="#_x0000_t32" style="position:absolute;left:2490;top:11358;width:24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"/>
                <v:shape id="AutoShape 2205" o:spid="_x0000_s1038" type="#_x0000_t32" style="position:absolute;left:2475;top:11100;width:0;height:2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"/>
                <v:shape id="AutoShape 2206" o:spid="_x0000_s1039" type="#_x0000_t32" style="position:absolute;left:2573;top:11703;width:33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"/>
              </v:group>
            </w:pict>
          </mc:Fallback>
        </mc:AlternateContent>
      </w: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1761490</wp:posOffset>
                </wp:positionH>
                <wp:positionV relativeFrom="paragraph">
                  <wp:posOffset>117475</wp:posOffset>
                </wp:positionV>
                <wp:extent cx="923290" cy="922655"/>
                <wp:effectExtent l="10160" t="13335" r="9525" b="16510"/>
                <wp:wrapNone/>
                <wp:docPr id="250" name="AutoShape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3290" cy="9226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150A7" id="AutoShape 2192" o:spid="_x0000_s1026" type="#_x0000_t32" style="position:absolute;margin-left:138.7pt;margin-top:9.25pt;width:72.7pt;height:72.65pt;flip:y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2227580</wp:posOffset>
                </wp:positionH>
                <wp:positionV relativeFrom="paragraph">
                  <wp:posOffset>87630</wp:posOffset>
                </wp:positionV>
                <wp:extent cx="0" cy="952500"/>
                <wp:effectExtent l="9525" t="12065" r="9525" b="16510"/>
                <wp:wrapNone/>
                <wp:docPr id="249" name="AutoShape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33FCB" id="AutoShape 2189" o:spid="_x0000_s1026" type="#_x0000_t32" style="position:absolute;margin-left:175.4pt;margin-top:6.9pt;width:0;height:75pt;z-index:2526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1761490</wp:posOffset>
                </wp:positionH>
                <wp:positionV relativeFrom="paragraph">
                  <wp:posOffset>117475</wp:posOffset>
                </wp:positionV>
                <wp:extent cx="923290" cy="922655"/>
                <wp:effectExtent l="10160" t="13335" r="9525" b="16510"/>
                <wp:wrapNone/>
                <wp:docPr id="248" name="AutoShape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23290" cy="9226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23FF8" id="AutoShape 2191" o:spid="_x0000_s1026" type="#_x0000_t32" style="position:absolute;margin-left:138.7pt;margin-top:9.25pt;width:72.7pt;height:72.65pt;flip:x y;z-index:2526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1812925</wp:posOffset>
                </wp:positionH>
                <wp:positionV relativeFrom="paragraph">
                  <wp:posOffset>163830</wp:posOffset>
                </wp:positionV>
                <wp:extent cx="810895" cy="810895"/>
                <wp:effectExtent l="13970" t="12065" r="13335" b="5715"/>
                <wp:wrapNone/>
                <wp:docPr id="247" name="Rectangle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0895" cy="8108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AE6BEA" id="Rectangle 2188" o:spid="_x0000_s1026" style="position:absolute;margin-left:142.75pt;margin-top:12.9pt;width:63.85pt;height:63.85pt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" filled="f"/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</w:rPr>
      </w:pPr>
    </w:p>
    <w:p w:rsidR="00273FB5" w:rsidRDefault="00797826" w:rsidP="00273FB5">
      <w:pPr>
        <w:rPr>
          <w:rFonts w:ascii="Comic Sans MS" w:hAnsi="Comic Sans MS"/>
        </w:rPr>
      </w:pP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1670050</wp:posOffset>
                </wp:positionH>
                <wp:positionV relativeFrom="paragraph">
                  <wp:posOffset>129540</wp:posOffset>
                </wp:positionV>
                <wp:extent cx="1047115" cy="635"/>
                <wp:effectExtent l="13970" t="12065" r="15240" b="15875"/>
                <wp:wrapNone/>
                <wp:docPr id="246" name="AutoShape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4711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4C6DE" id="AutoShape 2190" o:spid="_x0000_s1026" type="#_x0000_t32" style="position:absolute;margin-left:131.5pt;margin-top:10.2pt;width:82.45pt;height:.05pt;flip:x;z-index:2526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" strokecolor="blue" strokeweight="1.5pt">
                <v:stroke dashstyle="dash"/>
              </v:shape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  <w:b/>
          <w:i/>
        </w:rPr>
      </w:pPr>
    </w:p>
    <w:p w:rsidR="00273FB5" w:rsidRPr="00326F1F" w:rsidRDefault="00797826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205740</wp:posOffset>
                </wp:positionV>
                <wp:extent cx="3076575" cy="1920240"/>
                <wp:effectExtent l="9525" t="11430" r="9525" b="11430"/>
                <wp:wrapNone/>
                <wp:docPr id="245" name="AutoShape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920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6AB743" id="AutoShape 2327" o:spid="_x0000_s1026" style="position:absolute;margin-left:2.9pt;margin-top:16.2pt;width:242.25pt;height:151.2pt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" filled="f"/>
            </w:pict>
          </mc:Fallback>
        </mc:AlternateContent>
      </w:r>
      <w:r w:rsidR="00273FB5" w:rsidRPr="00326F1F">
        <w:rPr>
          <w:rFonts w:ascii="Comic Sans MS" w:hAnsi="Comic Sans MS"/>
          <w:b/>
          <w:i/>
        </w:rPr>
        <w:t>Rectangle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Opposite sides equal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4 equal angles - 90</w:t>
      </w:r>
      <w:r>
        <w:rPr>
          <w:rFonts w:ascii="Comic Sans MS" w:hAnsi="Comic Sans MS"/>
          <w:vertAlign w:val="superscript"/>
        </w:rPr>
        <w:t>0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2 lines of symmetry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Rotational symmetry order 2</w:t>
      </w:r>
    </w:p>
    <w:p w:rsidR="00273FB5" w:rsidRDefault="00797826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2332355</wp:posOffset>
                </wp:positionH>
                <wp:positionV relativeFrom="paragraph">
                  <wp:posOffset>139700</wp:posOffset>
                </wp:positionV>
                <wp:extent cx="635" cy="838200"/>
                <wp:effectExtent l="9525" t="16510" r="18415" b="12065"/>
                <wp:wrapNone/>
                <wp:docPr id="244" name="AutoShape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382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2B319" id="AutoShape 2221" o:spid="_x0000_s1026" type="#_x0000_t32" style="position:absolute;margin-left:183.65pt;margin-top:11pt;width:.05pt;height:66pt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913130</wp:posOffset>
                </wp:positionH>
                <wp:positionV relativeFrom="paragraph">
                  <wp:posOffset>181610</wp:posOffset>
                </wp:positionV>
                <wp:extent cx="0" cy="141605"/>
                <wp:effectExtent l="9525" t="10795" r="9525" b="9525"/>
                <wp:wrapNone/>
                <wp:docPr id="243" name="AutoShape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1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08546" id="AutoShape 2208" o:spid="_x0000_s1026" type="#_x0000_t32" style="position:absolute;margin-left:71.9pt;margin-top:14.3pt;width:0;height:11.15pt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"/>
            </w:pict>
          </mc:Fallback>
        </mc:AlternateContent>
      </w:r>
    </w:p>
    <w:p w:rsidR="00273FB5" w:rsidRDefault="00797826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1761490</wp:posOffset>
                </wp:positionH>
                <wp:positionV relativeFrom="paragraph">
                  <wp:posOffset>20955</wp:posOffset>
                </wp:positionV>
                <wp:extent cx="1172845" cy="668020"/>
                <wp:effectExtent l="10160" t="5080" r="7620" b="12700"/>
                <wp:wrapNone/>
                <wp:docPr id="242" name="Rectangle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2845" cy="6680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D99DB3" id="Rectangle 2220" o:spid="_x0000_s1026" style="position:absolute;margin-left:138.7pt;margin-top:1.65pt;width:92.35pt;height:52.6pt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" filled="f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38735</wp:posOffset>
                </wp:positionV>
                <wp:extent cx="0" cy="133985"/>
                <wp:effectExtent l="6985" t="13335" r="12065" b="5080"/>
                <wp:wrapNone/>
                <wp:docPr id="241" name="AutoShape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2912E" id="AutoShape 2218" o:spid="_x0000_s1026" type="#_x0000_t32" style="position:absolute;margin-left:97.95pt;margin-top:3.05pt;width:0;height:10.55pt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1257935</wp:posOffset>
                </wp:positionH>
                <wp:positionV relativeFrom="paragraph">
                  <wp:posOffset>173355</wp:posOffset>
                </wp:positionV>
                <wp:extent cx="222250" cy="0"/>
                <wp:effectExtent l="11430" t="5080" r="13970" b="13970"/>
                <wp:wrapNone/>
                <wp:docPr id="240" name="AutoShape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55549" id="AutoShape 2217" o:spid="_x0000_s1026" type="#_x0000_t32" style="position:absolute;margin-left:99.05pt;margin-top:13.65pt;width:17.5pt;height:0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541020</wp:posOffset>
                </wp:positionH>
                <wp:positionV relativeFrom="paragraph">
                  <wp:posOffset>31750</wp:posOffset>
                </wp:positionV>
                <wp:extent cx="0" cy="134620"/>
                <wp:effectExtent l="8890" t="6350" r="10160" b="11430"/>
                <wp:wrapNone/>
                <wp:docPr id="239" name="AutoShape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4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F8127" id="AutoShape 2216" o:spid="_x0000_s1026" type="#_x0000_t32" style="position:absolute;margin-left:42.6pt;margin-top:2.5pt;width:0;height:10.6pt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164465</wp:posOffset>
                </wp:positionV>
                <wp:extent cx="222250" cy="0"/>
                <wp:effectExtent l="5715" t="5715" r="10160" b="13335"/>
                <wp:wrapNone/>
                <wp:docPr id="238" name="AutoShape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E61B5" id="AutoShape 2215" o:spid="_x0000_s1026" type="#_x0000_t32" style="position:absolute;margin-left:25.1pt;margin-top:12.95pt;width:17.5pt;height:0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307340</wp:posOffset>
                </wp:positionH>
                <wp:positionV relativeFrom="paragraph">
                  <wp:posOffset>31750</wp:posOffset>
                </wp:positionV>
                <wp:extent cx="1172845" cy="668020"/>
                <wp:effectExtent l="13335" t="6350" r="13970" b="11430"/>
                <wp:wrapNone/>
                <wp:docPr id="237" name="Rectangle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2845" cy="6680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49CF5C" id="Rectangle 2207" o:spid="_x0000_s1026" style="position:absolute;margin-left:24.2pt;margin-top:2.5pt;width:92.35pt;height:52.6pt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" filled="f"/>
            </w:pict>
          </mc:Fallback>
        </mc:AlternateContent>
      </w:r>
    </w:p>
    <w:p w:rsidR="00273FB5" w:rsidRDefault="00797826" w:rsidP="00273FB5">
      <w:pPr>
        <w:rPr>
          <w:rFonts w:ascii="Comic Sans MS" w:hAnsi="Comic Sans MS"/>
        </w:rPr>
      </w:pP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1637665</wp:posOffset>
                </wp:positionH>
                <wp:positionV relativeFrom="paragraph">
                  <wp:posOffset>149225</wp:posOffset>
                </wp:positionV>
                <wp:extent cx="1409065" cy="635"/>
                <wp:effectExtent l="10160" t="12700" r="9525" b="15240"/>
                <wp:wrapNone/>
                <wp:docPr id="236" name="AutoShape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0906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FC969" id="AutoShape 2222" o:spid="_x0000_s1026" type="#_x0000_t32" style="position:absolute;margin-left:128.95pt;margin-top:11.75pt;width:110.95pt;height:.05pt;flip:x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140970</wp:posOffset>
                </wp:positionV>
                <wp:extent cx="151130" cy="635"/>
                <wp:effectExtent l="10795" t="13970" r="9525" b="13970"/>
                <wp:wrapNone/>
                <wp:docPr id="235" name="AutoShape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D5108" id="AutoShape 2210" o:spid="_x0000_s1026" type="#_x0000_t32" style="position:absolute;margin-left:15.75pt;margin-top:11.1pt;width:11.9pt;height:.05pt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1404620</wp:posOffset>
                </wp:positionH>
                <wp:positionV relativeFrom="paragraph">
                  <wp:posOffset>141605</wp:posOffset>
                </wp:positionV>
                <wp:extent cx="146050" cy="0"/>
                <wp:effectExtent l="5715" t="5080" r="10160" b="13970"/>
                <wp:wrapNone/>
                <wp:docPr id="234" name="AutoShape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971DB" id="AutoShape 2219" o:spid="_x0000_s1026" type="#_x0000_t32" style="position:absolute;margin-left:110.6pt;margin-top:11.15pt;width:11.5pt;height:0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htXIQIAAD8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"/>
            </w:pict>
          </mc:Fallback>
        </mc:AlternateContent>
      </w:r>
    </w:p>
    <w:p w:rsidR="00273FB5" w:rsidRDefault="00797826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140335</wp:posOffset>
                </wp:positionV>
                <wp:extent cx="222250" cy="0"/>
                <wp:effectExtent l="6985" t="6350" r="8890" b="12700"/>
                <wp:wrapNone/>
                <wp:docPr id="233" name="AutoShape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D2D33" id="AutoShape 2214" o:spid="_x0000_s1026" type="#_x0000_t32" style="position:absolute;margin-left:97.95pt;margin-top:11.05pt;width:17.5pt;height:0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140335</wp:posOffset>
                </wp:positionV>
                <wp:extent cx="0" cy="134620"/>
                <wp:effectExtent l="6985" t="6350" r="12065" b="11430"/>
                <wp:wrapNone/>
                <wp:docPr id="232" name="AutoShape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4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B1548" id="AutoShape 2213" o:spid="_x0000_s1026" type="#_x0000_t32" style="position:absolute;margin-left:97.95pt;margin-top:11.05pt;width:0;height:10.6pt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529590</wp:posOffset>
                </wp:positionH>
                <wp:positionV relativeFrom="paragraph">
                  <wp:posOffset>140335</wp:posOffset>
                </wp:positionV>
                <wp:extent cx="0" cy="134620"/>
                <wp:effectExtent l="6985" t="6350" r="12065" b="11430"/>
                <wp:wrapNone/>
                <wp:docPr id="231" name="AutoShape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4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FEEA1" id="AutoShape 2212" o:spid="_x0000_s1026" type="#_x0000_t32" style="position:absolute;margin-left:41.7pt;margin-top:11.05pt;width:0;height:10.6pt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307340</wp:posOffset>
                </wp:positionH>
                <wp:positionV relativeFrom="paragraph">
                  <wp:posOffset>140335</wp:posOffset>
                </wp:positionV>
                <wp:extent cx="222250" cy="0"/>
                <wp:effectExtent l="13335" t="6350" r="12065" b="12700"/>
                <wp:wrapNone/>
                <wp:docPr id="230" name="AutoShape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12CFF" id="AutoShape 2211" o:spid="_x0000_s1026" type="#_x0000_t32" style="position:absolute;margin-left:24.2pt;margin-top:11.05pt;width:17.5pt;height:0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913130</wp:posOffset>
                </wp:positionH>
                <wp:positionV relativeFrom="paragraph">
                  <wp:posOffset>206375</wp:posOffset>
                </wp:positionV>
                <wp:extent cx="0" cy="141605"/>
                <wp:effectExtent l="9525" t="5715" r="9525" b="5080"/>
                <wp:wrapNone/>
                <wp:docPr id="229" name="AutoShape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1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4F862" id="AutoShape 2209" o:spid="_x0000_s1026" type="#_x0000_t32" style="position:absolute;margin-left:71.9pt;margin-top:16.25pt;width:0;height:11.15pt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"/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  <w:b/>
          <w:i/>
        </w:rPr>
      </w:pPr>
    </w:p>
    <w:p w:rsidR="00273FB5" w:rsidRDefault="00273FB5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>Parallelogram</w:t>
      </w:r>
    </w:p>
    <w:p w:rsidR="00273FB5" w:rsidRDefault="00797826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14605</wp:posOffset>
                </wp:positionV>
                <wp:extent cx="3076575" cy="1671320"/>
                <wp:effectExtent l="5715" t="13335" r="13335" b="10795"/>
                <wp:wrapNone/>
                <wp:docPr id="228" name="AutoShape 2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671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58A9F8" id="AutoShape 2331" o:spid="_x0000_s1026" style="position:absolute;margin-left:-.4pt;margin-top:1.15pt;width:242.25pt;height:131.6pt;z-index:25270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" filled="f"/>
            </w:pict>
          </mc:Fallback>
        </mc:AlternateContent>
      </w:r>
      <w:r w:rsidR="00273FB5">
        <w:rPr>
          <w:rFonts w:ascii="Comic Sans MS" w:hAnsi="Comic Sans MS"/>
        </w:rPr>
        <w:t>Opposite sides parallel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Opposite angles equal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NO lines of symmetry</w:t>
      </w:r>
    </w:p>
    <w:p w:rsidR="00273FB5" w:rsidRDefault="00797826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3342005</wp:posOffset>
                </wp:positionH>
                <wp:positionV relativeFrom="paragraph">
                  <wp:posOffset>97790</wp:posOffset>
                </wp:positionV>
                <wp:extent cx="3438525" cy="0"/>
                <wp:effectExtent l="9525" t="9525" r="9525" b="9525"/>
                <wp:wrapNone/>
                <wp:docPr id="227" name="AutoShape 2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8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959B3" id="AutoShape 2475" o:spid="_x0000_s1026" type="#_x0000_t32" style="position:absolute;margin-left:263.15pt;margin-top:7.7pt;width:270.75pt;height:0;z-index:2527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"/>
            </w:pict>
          </mc:Fallback>
        </mc:AlternateContent>
      </w:r>
      <w:r w:rsidR="00273FB5">
        <w:rPr>
          <w:rFonts w:ascii="Comic Sans MS" w:hAnsi="Comic Sans MS"/>
        </w:rPr>
        <w:t>Rotational symmetry order 2</w:t>
      </w:r>
    </w:p>
    <w:p w:rsidR="00273FB5" w:rsidRDefault="00797826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795020</wp:posOffset>
                </wp:positionH>
                <wp:positionV relativeFrom="paragraph">
                  <wp:posOffset>175895</wp:posOffset>
                </wp:positionV>
                <wp:extent cx="95250" cy="104775"/>
                <wp:effectExtent l="5715" t="13970" r="13335" b="5080"/>
                <wp:wrapNone/>
                <wp:docPr id="220" name="Group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221" name="Group 2226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222" name="AutoShape 22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" name="AutoShape 222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24" name="Group 2229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225" name="AutoShape 22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" name="AutoShape 22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684890" id="Group 2225" o:spid="_x0000_s1026" style="position:absolute;margin-left:62.6pt;margin-top:13.85pt;width:7.5pt;height:8.25pt;z-index:252660736" coordorigin="7650,3135" coordsize="15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">
                <v:group id="Group 2226" o:spid="_x0000_s1027" style="position:absolute;left:7650;top:3135;width:75;height:165" coordorigin="7650,3135" coordsize="7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AutoShape 2227" o:spid="_x0000_s1028" type="#_x0000_t32" style="position:absolute;left:7650;top:3135;width:75;height: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"/>
                  <v:shape id="AutoShape 2228" o:spid="_x0000_s1029" type="#_x0000_t32" style="position:absolute;left:7650;top:3224;width:75;height:7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"/>
                </v:group>
                <v:group id="Group 2229" o:spid="_x0000_s1030" style="position:absolute;left:7725;top:3135;width:75;height:165" coordorigin="7650,3135" coordsize="7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AutoShape 2230" o:spid="_x0000_s1031" type="#_x0000_t32" style="position:absolute;left:7650;top:3135;width:75;height: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"/>
                  <v:shape id="AutoShape 2231" o:spid="_x0000_s1032" type="#_x0000_t32" style="position:absolute;left:7650;top:3224;width:75;height:7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"/>
                </v:group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1123315</wp:posOffset>
                </wp:positionH>
                <wp:positionV relativeFrom="paragraph">
                  <wp:posOffset>204470</wp:posOffset>
                </wp:positionV>
                <wp:extent cx="247650" cy="249555"/>
                <wp:effectExtent l="10160" t="0" r="0" b="12700"/>
                <wp:wrapNone/>
                <wp:docPr id="217" name="Group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1062581">
                          <a:off x="0" y="0"/>
                          <a:ext cx="247650" cy="249555"/>
                          <a:chOff x="6570" y="3643"/>
                          <a:chExt cx="390" cy="393"/>
                        </a:xfrm>
                      </wpg:grpSpPr>
                      <wps:wsp>
                        <wps:cNvPr id="218" name="Arc 2247"/>
                        <wps:cNvSpPr>
                          <a:spLocks/>
                        </wps:cNvSpPr>
                        <wps:spPr bwMode="auto">
                          <a:xfrm>
                            <a:off x="6645" y="3643"/>
                            <a:ext cx="315" cy="316"/>
                          </a:xfrm>
                          <a:custGeom>
                            <a:avLst/>
                            <a:gdLst>
                              <a:gd name="G0" fmla="+- 0 0 0"/>
                              <a:gd name="G1" fmla="+- 20719 0 0"/>
                              <a:gd name="G2" fmla="+- 21600 0 0"/>
                              <a:gd name="T0" fmla="*/ 6105 w 21600"/>
                              <a:gd name="T1" fmla="*/ 0 h 20719"/>
                              <a:gd name="T2" fmla="*/ 21600 w 21600"/>
                              <a:gd name="T3" fmla="*/ 20719 h 20719"/>
                              <a:gd name="T4" fmla="*/ 0 w 21600"/>
                              <a:gd name="T5" fmla="*/ 20719 h 20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0719" fill="none" extrusionOk="0">
                                <a:moveTo>
                                  <a:pt x="6105" y="-1"/>
                                </a:moveTo>
                                <a:cubicBezTo>
                                  <a:pt x="15292" y="2706"/>
                                  <a:pt x="21600" y="11141"/>
                                  <a:pt x="21600" y="20719"/>
                                </a:cubicBezTo>
                              </a:path>
                              <a:path w="21600" h="20719" stroke="0" extrusionOk="0">
                                <a:moveTo>
                                  <a:pt x="6105" y="-1"/>
                                </a:moveTo>
                                <a:cubicBezTo>
                                  <a:pt x="15292" y="2706"/>
                                  <a:pt x="21600" y="11141"/>
                                  <a:pt x="21600" y="20719"/>
                                </a:cubicBezTo>
                                <a:lnTo>
                                  <a:pt x="0" y="207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Arc 2248"/>
                        <wps:cNvSpPr>
                          <a:spLocks/>
                        </wps:cNvSpPr>
                        <wps:spPr bwMode="auto">
                          <a:xfrm>
                            <a:off x="6570" y="3729"/>
                            <a:ext cx="308" cy="307"/>
                          </a:xfrm>
                          <a:custGeom>
                            <a:avLst/>
                            <a:gdLst>
                              <a:gd name="G0" fmla="+- 0 0 0"/>
                              <a:gd name="G1" fmla="+- 20099 0 0"/>
                              <a:gd name="G2" fmla="+- 21600 0 0"/>
                              <a:gd name="T0" fmla="*/ 7911 w 21107"/>
                              <a:gd name="T1" fmla="*/ 0 h 20099"/>
                              <a:gd name="T2" fmla="*/ 21107 w 21107"/>
                              <a:gd name="T3" fmla="*/ 15513 h 20099"/>
                              <a:gd name="T4" fmla="*/ 0 w 21107"/>
                              <a:gd name="T5" fmla="*/ 20099 h 200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107" h="20099" fill="none" extrusionOk="0">
                                <a:moveTo>
                                  <a:pt x="7911" y="-1"/>
                                </a:moveTo>
                                <a:cubicBezTo>
                                  <a:pt x="14624" y="2642"/>
                                  <a:pt x="19575" y="8462"/>
                                  <a:pt x="21107" y="15512"/>
                                </a:cubicBezTo>
                              </a:path>
                              <a:path w="21107" h="20099" stroke="0" extrusionOk="0">
                                <a:moveTo>
                                  <a:pt x="7911" y="-1"/>
                                </a:moveTo>
                                <a:cubicBezTo>
                                  <a:pt x="14624" y="2642"/>
                                  <a:pt x="19575" y="8462"/>
                                  <a:pt x="21107" y="15512"/>
                                </a:cubicBezTo>
                                <a:lnTo>
                                  <a:pt x="0" y="200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DB0BB1" id="Group 2246" o:spid="_x0000_s1026" style="position:absolute;margin-left:88.45pt;margin-top:16.1pt;width:19.5pt;height:19.65pt;rotation:-11509672fd;z-index:252667904" coordorigin="6570,3643" coordsize="390,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">
                <v:shape id="Arc 2247" o:spid="_x0000_s1027" style="position:absolute;left:6645;top:3643;width:315;height:316;visibility:visible;mso-wrap-style:square;v-text-anchor:top" coordsize="21600,20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" path="m6105,-1nfc15292,2706,21600,11141,21600,20719em6105,-1nsc15292,2706,21600,11141,21600,20719l,20719,6105,-1xe" filled="f">
                  <v:path arrowok="t" o:extrusionok="f" o:connecttype="custom" o:connectlocs="89,0;315,316;0,316" o:connectangles="0,0,0"/>
                </v:shape>
                <v:shape id="Arc 2248" o:spid="_x0000_s1028" style="position:absolute;left:6570;top:3729;width:308;height:307;visibility:visible;mso-wrap-style:square;v-text-anchor:top" coordsize="21107,20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" path="m7911,-1nfc14624,2642,19575,8462,21107,15512em7911,-1nsc14624,2642,19575,8462,21107,15512l,20099,7911,-1xe" filled="f">
                  <v:path arrowok="t" o:extrusionok="f" o:connecttype="custom" o:connectlocs="115,0;308,237;0,307" o:connectangles="0,0,0"/>
                </v:shape>
              </v:group>
            </w:pict>
          </mc:Fallback>
        </mc:AlternateContent>
      </w:r>
    </w:p>
    <w:p w:rsidR="00273FB5" w:rsidRDefault="00797826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185420</wp:posOffset>
                </wp:positionH>
                <wp:positionV relativeFrom="paragraph">
                  <wp:posOffset>192405</wp:posOffset>
                </wp:positionV>
                <wp:extent cx="104775" cy="85725"/>
                <wp:effectExtent l="5715" t="5080" r="13335" b="13970"/>
                <wp:wrapNone/>
                <wp:docPr id="214" name="Group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" cy="85725"/>
                          <a:chOff x="6690" y="3495"/>
                          <a:chExt cx="165" cy="135"/>
                        </a:xfrm>
                      </wpg:grpSpPr>
                      <wps:wsp>
                        <wps:cNvPr id="215" name="AutoShape 2239"/>
                        <wps:cNvCnPr>
                          <a:cxnSpLocks noChangeShapeType="1"/>
                        </wps:cNvCnPr>
                        <wps:spPr bwMode="auto">
                          <a:xfrm>
                            <a:off x="6840" y="3495"/>
                            <a:ext cx="15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AutoShape 2240"/>
                        <wps:cNvCnPr>
                          <a:cxnSpLocks noChangeShapeType="1"/>
                        </wps:cNvCnPr>
                        <wps:spPr bwMode="auto">
                          <a:xfrm flipH="1">
                            <a:off x="6690" y="3495"/>
                            <a:ext cx="150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026ADF" id="Group 2238" o:spid="_x0000_s1026" style="position:absolute;margin-left:14.6pt;margin-top:15.15pt;width:8.25pt;height:6.75pt;z-index:252663808" coordorigin="6690,3495" coordsize="165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">
                <v:shape id="AutoShape 2239" o:spid="_x0000_s1027" type="#_x0000_t32" style="position:absolute;left:6840;top:3495;width:15;height:1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"/>
                <v:shape id="AutoShape 2240" o:spid="_x0000_s1028" type="#_x0000_t32" style="position:absolute;left:6690;top:3495;width:150;height:1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"/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40640</wp:posOffset>
                </wp:positionV>
                <wp:extent cx="299085" cy="142240"/>
                <wp:effectExtent l="1270" t="24765" r="13970" b="23495"/>
                <wp:wrapNone/>
                <wp:docPr id="213" name="Arc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368688" flipH="1">
                          <a:off x="0" y="0"/>
                          <a:ext cx="299085" cy="142240"/>
                        </a:xfrm>
                        <a:custGeom>
                          <a:avLst/>
                          <a:gdLst>
                            <a:gd name="G0" fmla="+- 4957 0 0"/>
                            <a:gd name="G1" fmla="+- 21600 0 0"/>
                            <a:gd name="G2" fmla="+- 21600 0 0"/>
                            <a:gd name="T0" fmla="*/ 0 w 26557"/>
                            <a:gd name="T1" fmla="*/ 576 h 21600"/>
                            <a:gd name="T2" fmla="*/ 26557 w 26557"/>
                            <a:gd name="T3" fmla="*/ 21600 h 21600"/>
                            <a:gd name="T4" fmla="*/ 4957 w 26557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6557" h="21600" fill="none" extrusionOk="0">
                              <a:moveTo>
                                <a:pt x="0" y="576"/>
                              </a:moveTo>
                              <a:cubicBezTo>
                                <a:pt x="1624" y="193"/>
                                <a:pt x="3287" y="0"/>
                                <a:pt x="4957" y="0"/>
                              </a:cubicBezTo>
                              <a:cubicBezTo>
                                <a:pt x="16886" y="0"/>
                                <a:pt x="26557" y="9670"/>
                                <a:pt x="26557" y="21600"/>
                              </a:cubicBezTo>
                            </a:path>
                            <a:path w="26557" h="21600" stroke="0" extrusionOk="0">
                              <a:moveTo>
                                <a:pt x="0" y="576"/>
                              </a:moveTo>
                              <a:cubicBezTo>
                                <a:pt x="1624" y="193"/>
                                <a:pt x="3287" y="0"/>
                                <a:pt x="4957" y="0"/>
                              </a:cubicBezTo>
                              <a:cubicBezTo>
                                <a:pt x="16886" y="0"/>
                                <a:pt x="26557" y="9670"/>
                                <a:pt x="26557" y="21600"/>
                              </a:cubicBezTo>
                              <a:lnTo>
                                <a:pt x="4957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2E091" id="Arc 2250" o:spid="_x0000_s1026" style="position:absolute;margin-left:21.75pt;margin-top:3.2pt;width:23.55pt;height:11.2pt;rotation:-11325372fd;flip:x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557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" path="m,576nfc1624,193,3287,,4957,,16886,,26557,9670,26557,21600em,576nsc1624,193,3287,,4957,,16886,,26557,9670,26557,21600r-21600,l,576xe" filled="f">
                <v:path arrowok="t" o:extrusionok="f" o:connecttype="custom" o:connectlocs="0,3793;299085,142240;55826,14224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20320</wp:posOffset>
                </wp:positionV>
                <wp:extent cx="1329055" cy="466725"/>
                <wp:effectExtent l="20320" t="13970" r="22225" b="5080"/>
                <wp:wrapNone/>
                <wp:docPr id="212" name="AutoShape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9055" cy="466725"/>
                        </a:xfrm>
                        <a:prstGeom prst="parallelogram">
                          <a:avLst>
                            <a:gd name="adj" fmla="val 7119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20EEC7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AutoShape 2224" o:spid="_x0000_s1026" type="#_x0000_t7" style="position:absolute;margin-left:111pt;margin-top:1.6pt;width:104.65pt;height:36.75pt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" filled="f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20320</wp:posOffset>
                </wp:positionV>
                <wp:extent cx="1329055" cy="466725"/>
                <wp:effectExtent l="15240" t="13970" r="17780" b="5080"/>
                <wp:wrapNone/>
                <wp:docPr id="211" name="AutoShape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9055" cy="466725"/>
                        </a:xfrm>
                        <a:prstGeom prst="parallelogram">
                          <a:avLst>
                            <a:gd name="adj" fmla="val 7119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ABF25" id="AutoShape 2223" o:spid="_x0000_s1026" type="#_x0000_t7" style="position:absolute;margin-left:6.35pt;margin-top:1.6pt;width:104.65pt;height:36.75pt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" filled="f"/>
            </w:pict>
          </mc:Fallback>
        </mc:AlternateContent>
      </w:r>
    </w:p>
    <w:p w:rsidR="00273FB5" w:rsidRDefault="00797826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890905</wp:posOffset>
                </wp:positionH>
                <wp:positionV relativeFrom="paragraph">
                  <wp:posOffset>132080</wp:posOffset>
                </wp:positionV>
                <wp:extent cx="278130" cy="142240"/>
                <wp:effectExtent l="6350" t="13970" r="10795" b="5715"/>
                <wp:wrapNone/>
                <wp:docPr id="210" name="Arc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278130" cy="142240"/>
                        </a:xfrm>
                        <a:custGeom>
                          <a:avLst/>
                          <a:gdLst>
                            <a:gd name="G0" fmla="+- 3076 0 0"/>
                            <a:gd name="G1" fmla="+- 21600 0 0"/>
                            <a:gd name="G2" fmla="+- 21600 0 0"/>
                            <a:gd name="T0" fmla="*/ 0 w 24676"/>
                            <a:gd name="T1" fmla="*/ 220 h 21600"/>
                            <a:gd name="T2" fmla="*/ 24676 w 24676"/>
                            <a:gd name="T3" fmla="*/ 21600 h 21600"/>
                            <a:gd name="T4" fmla="*/ 3076 w 24676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4676" h="21600" fill="none" extrusionOk="0">
                              <a:moveTo>
                                <a:pt x="0" y="220"/>
                              </a:moveTo>
                              <a:cubicBezTo>
                                <a:pt x="1018" y="73"/>
                                <a:pt x="2046" y="0"/>
                                <a:pt x="3076" y="0"/>
                              </a:cubicBezTo>
                              <a:cubicBezTo>
                                <a:pt x="15005" y="0"/>
                                <a:pt x="24676" y="9670"/>
                                <a:pt x="24676" y="21600"/>
                              </a:cubicBezTo>
                            </a:path>
                            <a:path w="24676" h="21600" stroke="0" extrusionOk="0">
                              <a:moveTo>
                                <a:pt x="0" y="220"/>
                              </a:moveTo>
                              <a:cubicBezTo>
                                <a:pt x="1018" y="73"/>
                                <a:pt x="2046" y="0"/>
                                <a:pt x="3076" y="0"/>
                              </a:cubicBezTo>
                              <a:cubicBezTo>
                                <a:pt x="15005" y="0"/>
                                <a:pt x="24676" y="9670"/>
                                <a:pt x="24676" y="21600"/>
                              </a:cubicBezTo>
                              <a:lnTo>
                                <a:pt x="3076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D2E16" id="Arc 2249" o:spid="_x0000_s1026" style="position:absolute;margin-left:70.15pt;margin-top:10.4pt;width:21.9pt;height:11.2pt;flip:x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676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" path="m,220nfc1018,73,2046,,3076,,15005,,24676,9670,24676,21600em,220nsc1018,73,2046,,3076,,15005,,24676,9670,24676,21600r-21600,l,220xe" filled="f">
                <v:path arrowok="t" o:extrusionok="f" o:connecttype="custom" o:connectlocs="0,1449;278130,142240;34670,14224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73660</wp:posOffset>
                </wp:positionV>
                <wp:extent cx="247650" cy="249555"/>
                <wp:effectExtent l="0" t="12700" r="13335" b="0"/>
                <wp:wrapNone/>
                <wp:docPr id="207" name="Group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0" cy="249555"/>
                          <a:chOff x="6570" y="3643"/>
                          <a:chExt cx="390" cy="393"/>
                        </a:xfrm>
                      </wpg:grpSpPr>
                      <wps:wsp>
                        <wps:cNvPr id="208" name="Arc 2244"/>
                        <wps:cNvSpPr>
                          <a:spLocks/>
                        </wps:cNvSpPr>
                        <wps:spPr bwMode="auto">
                          <a:xfrm>
                            <a:off x="6645" y="3643"/>
                            <a:ext cx="315" cy="316"/>
                          </a:xfrm>
                          <a:custGeom>
                            <a:avLst/>
                            <a:gdLst>
                              <a:gd name="G0" fmla="+- 0 0 0"/>
                              <a:gd name="G1" fmla="+- 20719 0 0"/>
                              <a:gd name="G2" fmla="+- 21600 0 0"/>
                              <a:gd name="T0" fmla="*/ 6105 w 21600"/>
                              <a:gd name="T1" fmla="*/ 0 h 20719"/>
                              <a:gd name="T2" fmla="*/ 21600 w 21600"/>
                              <a:gd name="T3" fmla="*/ 20719 h 20719"/>
                              <a:gd name="T4" fmla="*/ 0 w 21600"/>
                              <a:gd name="T5" fmla="*/ 20719 h 20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0719" fill="none" extrusionOk="0">
                                <a:moveTo>
                                  <a:pt x="6105" y="-1"/>
                                </a:moveTo>
                                <a:cubicBezTo>
                                  <a:pt x="15292" y="2706"/>
                                  <a:pt x="21600" y="11141"/>
                                  <a:pt x="21600" y="20719"/>
                                </a:cubicBezTo>
                              </a:path>
                              <a:path w="21600" h="20719" stroke="0" extrusionOk="0">
                                <a:moveTo>
                                  <a:pt x="6105" y="-1"/>
                                </a:moveTo>
                                <a:cubicBezTo>
                                  <a:pt x="15292" y="2706"/>
                                  <a:pt x="21600" y="11141"/>
                                  <a:pt x="21600" y="20719"/>
                                </a:cubicBezTo>
                                <a:lnTo>
                                  <a:pt x="0" y="207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Arc 2245"/>
                        <wps:cNvSpPr>
                          <a:spLocks/>
                        </wps:cNvSpPr>
                        <wps:spPr bwMode="auto">
                          <a:xfrm>
                            <a:off x="6570" y="3729"/>
                            <a:ext cx="308" cy="307"/>
                          </a:xfrm>
                          <a:custGeom>
                            <a:avLst/>
                            <a:gdLst>
                              <a:gd name="G0" fmla="+- 0 0 0"/>
                              <a:gd name="G1" fmla="+- 20099 0 0"/>
                              <a:gd name="G2" fmla="+- 21600 0 0"/>
                              <a:gd name="T0" fmla="*/ 7911 w 21107"/>
                              <a:gd name="T1" fmla="*/ 0 h 20099"/>
                              <a:gd name="T2" fmla="*/ 21107 w 21107"/>
                              <a:gd name="T3" fmla="*/ 15513 h 20099"/>
                              <a:gd name="T4" fmla="*/ 0 w 21107"/>
                              <a:gd name="T5" fmla="*/ 20099 h 200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107" h="20099" fill="none" extrusionOk="0">
                                <a:moveTo>
                                  <a:pt x="7911" y="-1"/>
                                </a:moveTo>
                                <a:cubicBezTo>
                                  <a:pt x="14624" y="2642"/>
                                  <a:pt x="19575" y="8462"/>
                                  <a:pt x="21107" y="15512"/>
                                </a:cubicBezTo>
                              </a:path>
                              <a:path w="21107" h="20099" stroke="0" extrusionOk="0">
                                <a:moveTo>
                                  <a:pt x="7911" y="-1"/>
                                </a:moveTo>
                                <a:cubicBezTo>
                                  <a:pt x="14624" y="2642"/>
                                  <a:pt x="19575" y="8462"/>
                                  <a:pt x="21107" y="15512"/>
                                </a:cubicBezTo>
                                <a:lnTo>
                                  <a:pt x="0" y="200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1CFFF9" id="Group 2243" o:spid="_x0000_s1026" style="position:absolute;margin-left:8.6pt;margin-top:5.8pt;width:19.5pt;height:19.65pt;z-index:252666880" coordorigin="6570,3643" coordsize="390,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">
                <v:shape id="Arc 2244" o:spid="_x0000_s1027" style="position:absolute;left:6645;top:3643;width:315;height:316;visibility:visible;mso-wrap-style:square;v-text-anchor:top" coordsize="21600,20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" path="m6105,-1nfc15292,2706,21600,11141,21600,20719em6105,-1nsc15292,2706,21600,11141,21600,20719l,20719,6105,-1xe" filled="f">
                  <v:path arrowok="t" o:extrusionok="f" o:connecttype="custom" o:connectlocs="89,0;315,316;0,316" o:connectangles="0,0,0"/>
                </v:shape>
                <v:shape id="Arc 2245" o:spid="_x0000_s1028" style="position:absolute;left:6570;top:3729;width:308;height:307;visibility:visible;mso-wrap-style:square;v-text-anchor:top" coordsize="21107,20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" path="m7911,-1nfc14624,2642,19575,8462,21107,15512em7911,-1nsc14624,2642,19575,8462,21107,15512l,20099,7911,-1xe" filled="f">
                  <v:path arrowok="t" o:extrusionok="f" o:connecttype="custom" o:connectlocs="115,0;308,237;0,307" o:connectangles="0,0,0"/>
                </v:shape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1133475</wp:posOffset>
                </wp:positionH>
                <wp:positionV relativeFrom="paragraph">
                  <wp:posOffset>46355</wp:posOffset>
                </wp:positionV>
                <wp:extent cx="95250" cy="85725"/>
                <wp:effectExtent l="10795" t="13970" r="8255" b="5080"/>
                <wp:wrapNone/>
                <wp:docPr id="206" name="AutoShape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5D89B" id="AutoShape 2242" o:spid="_x0000_s1026" type="#_x0000_t32" style="position:absolute;margin-left:89.25pt;margin-top:3.65pt;width:7.5pt;height:6.75pt;flip:x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1228725</wp:posOffset>
                </wp:positionH>
                <wp:positionV relativeFrom="paragraph">
                  <wp:posOffset>46355</wp:posOffset>
                </wp:positionV>
                <wp:extent cx="9525" cy="85725"/>
                <wp:effectExtent l="10795" t="13970" r="8255" b="5080"/>
                <wp:wrapNone/>
                <wp:docPr id="205" name="AutoShape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9FEA1" id="AutoShape 2241" o:spid="_x0000_s1026" type="#_x0000_t32" style="position:absolute;margin-left:96.75pt;margin-top:3.65pt;width:.75pt;height:6.75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"/>
            </w:pict>
          </mc:Fallback>
        </mc:AlternateContent>
      </w:r>
    </w:p>
    <w:p w:rsidR="00273FB5" w:rsidRDefault="00797826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614045</wp:posOffset>
                </wp:positionH>
                <wp:positionV relativeFrom="paragraph">
                  <wp:posOffset>6350</wp:posOffset>
                </wp:positionV>
                <wp:extent cx="47625" cy="104775"/>
                <wp:effectExtent l="5715" t="5715" r="13335" b="13335"/>
                <wp:wrapNone/>
                <wp:docPr id="202" name="Group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04775"/>
                          <a:chOff x="7650" y="3135"/>
                          <a:chExt cx="75" cy="165"/>
                        </a:xfrm>
                      </wpg:grpSpPr>
                      <wps:wsp>
                        <wps:cNvPr id="203" name="AutoShape 2233"/>
                        <wps:cNvCnPr>
                          <a:cxnSpLocks noChangeShapeType="1"/>
                        </wps:cNvCnPr>
                        <wps:spPr bwMode="auto">
                          <a:xfrm>
                            <a:off x="7650" y="3135"/>
                            <a:ext cx="75" cy="8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AutoShape 2234"/>
                        <wps:cNvCnPr>
                          <a:cxnSpLocks noChangeShapeType="1"/>
                        </wps:cNvCnPr>
                        <wps:spPr bwMode="auto">
                          <a:xfrm flipH="1">
                            <a:off x="7650" y="3224"/>
                            <a:ext cx="75" cy="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C285C3" id="Group 2232" o:spid="_x0000_s1026" style="position:absolute;margin-left:48.35pt;margin-top:.5pt;width:3.75pt;height:8.25pt;z-index:252661760" coordorigin="7650,3135" coordsize="75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">
                <v:shape id="AutoShape 2233" o:spid="_x0000_s1027" type="#_x0000_t32" style="position:absolute;left:7650;top:3135;width:75;height: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"/>
                <v:shape id="AutoShape 2234" o:spid="_x0000_s1028" type="#_x0000_t32" style="position:absolute;left:7650;top:3224;width:75;height:7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"/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661670</wp:posOffset>
                </wp:positionH>
                <wp:positionV relativeFrom="paragraph">
                  <wp:posOffset>6350</wp:posOffset>
                </wp:positionV>
                <wp:extent cx="47625" cy="104775"/>
                <wp:effectExtent l="5715" t="5715" r="13335" b="13335"/>
                <wp:wrapNone/>
                <wp:docPr id="199" name="Group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04775"/>
                          <a:chOff x="7650" y="3135"/>
                          <a:chExt cx="75" cy="165"/>
                        </a:xfrm>
                      </wpg:grpSpPr>
                      <wps:wsp>
                        <wps:cNvPr id="200" name="AutoShape 2236"/>
                        <wps:cNvCnPr>
                          <a:cxnSpLocks noChangeShapeType="1"/>
                        </wps:cNvCnPr>
                        <wps:spPr bwMode="auto">
                          <a:xfrm>
                            <a:off x="7650" y="3135"/>
                            <a:ext cx="75" cy="8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AutoShape 2237"/>
                        <wps:cNvCnPr>
                          <a:cxnSpLocks noChangeShapeType="1"/>
                        </wps:cNvCnPr>
                        <wps:spPr bwMode="auto">
                          <a:xfrm flipH="1">
                            <a:off x="7650" y="3224"/>
                            <a:ext cx="75" cy="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2DF45E" id="Group 2235" o:spid="_x0000_s1026" style="position:absolute;margin-left:52.1pt;margin-top:.5pt;width:3.75pt;height:8.25pt;z-index:252662784" coordorigin="7650,3135" coordsize="75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">
                <v:shape id="AutoShape 2236" o:spid="_x0000_s1027" type="#_x0000_t32" style="position:absolute;left:7650;top:3135;width:75;height: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"/>
                <v:shape id="AutoShape 2237" o:spid="_x0000_s1028" type="#_x0000_t32" style="position:absolute;left:7650;top:3224;width:75;height:7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"/>
              </v:group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  <w:b/>
          <w:i/>
        </w:rPr>
      </w:pPr>
    </w:p>
    <w:p w:rsidR="00273FB5" w:rsidRDefault="00273FB5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>Rhombus (like a diamond)</w:t>
      </w:r>
    </w:p>
    <w:p w:rsidR="00273FB5" w:rsidRDefault="00797826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9525</wp:posOffset>
                </wp:positionV>
                <wp:extent cx="3076575" cy="1956435"/>
                <wp:effectExtent l="5715" t="7620" r="13335" b="7620"/>
                <wp:wrapNone/>
                <wp:docPr id="198" name="AutoShape 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9564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6931AD" id="AutoShape 2330" o:spid="_x0000_s1026" style="position:absolute;margin-left:-1.9pt;margin-top:.75pt;width:242.25pt;height:154.05pt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" filled="f"/>
            </w:pict>
          </mc:Fallback>
        </mc:AlternateContent>
      </w:r>
      <w:r w:rsidR="00273FB5">
        <w:rPr>
          <w:rFonts w:ascii="Comic Sans MS" w:hAnsi="Comic Sans MS"/>
        </w:rPr>
        <w:t>Opposite sides parallel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Opposite angles equal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2 lines of symmetry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Rotational symmetry order 2</w:t>
      </w:r>
    </w:p>
    <w:p w:rsidR="00273FB5" w:rsidRDefault="00797826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890270</wp:posOffset>
                </wp:positionH>
                <wp:positionV relativeFrom="paragraph">
                  <wp:posOffset>83820</wp:posOffset>
                </wp:positionV>
                <wp:extent cx="95250" cy="104775"/>
                <wp:effectExtent l="5715" t="7620" r="13335" b="11430"/>
                <wp:wrapNone/>
                <wp:docPr id="190" name="Group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191" name="Group 2262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92" name="AutoShape 22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" name="AutoShape 22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5" name="Group 2265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96" name="AutoShape 22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" name="AutoShape 22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4A486A" id="Group 2261" o:spid="_x0000_s1026" style="position:absolute;margin-left:70.1pt;margin-top:6.6pt;width:7.5pt;height:8.25pt;z-index:252681216" coordorigin="7650,3135" coordsize="15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">
                <v:group id="Group 2262" o:spid="_x0000_s1027" style="position:absolute;left:7650;top:3135;width:75;height:165" coordorigin="7650,3135" coordsize="7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shape id="AutoShape 2263" o:spid="_x0000_s1028" type="#_x0000_t32" style="position:absolute;left:7650;top:3135;width:75;height: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"/>
                  <v:shape id="AutoShape 2264" o:spid="_x0000_s1029" type="#_x0000_t32" style="position:absolute;left:7650;top:3224;width:75;height:7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"/>
                </v:group>
                <v:group id="Group 2265" o:spid="_x0000_s1030" style="position:absolute;left:7725;top:3135;width:75;height:165" coordorigin="7650,3135" coordsize="7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AutoShape 2266" o:spid="_x0000_s1031" type="#_x0000_t32" style="position:absolute;left:7650;top:3135;width:75;height: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"/>
                  <v:shape id="AutoShape 2267" o:spid="_x0000_s1032" type="#_x0000_t32" style="position:absolute;left:7650;top:3224;width:75;height:7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"/>
                </v:group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473075</wp:posOffset>
                </wp:positionH>
                <wp:positionV relativeFrom="paragraph">
                  <wp:posOffset>133985</wp:posOffset>
                </wp:positionV>
                <wp:extent cx="322580" cy="228600"/>
                <wp:effectExtent l="7620" t="10160" r="12700" b="8890"/>
                <wp:wrapNone/>
                <wp:docPr id="189" name="Arc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 flipH="1">
                          <a:off x="0" y="0"/>
                          <a:ext cx="322580" cy="228600"/>
                        </a:xfrm>
                        <a:custGeom>
                          <a:avLst/>
                          <a:gdLst>
                            <a:gd name="G0" fmla="+- 2353 0 0"/>
                            <a:gd name="G1" fmla="+- 21600 0 0"/>
                            <a:gd name="G2" fmla="+- 21600 0 0"/>
                            <a:gd name="T0" fmla="*/ 0 w 23953"/>
                            <a:gd name="T1" fmla="*/ 129 h 21600"/>
                            <a:gd name="T2" fmla="*/ 23953 w 23953"/>
                            <a:gd name="T3" fmla="*/ 21600 h 21600"/>
                            <a:gd name="T4" fmla="*/ 2353 w 23953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3953" h="21600" fill="none" extrusionOk="0">
                              <a:moveTo>
                                <a:pt x="-1" y="128"/>
                              </a:moveTo>
                              <a:cubicBezTo>
                                <a:pt x="781" y="42"/>
                                <a:pt x="1566" y="0"/>
                                <a:pt x="2353" y="0"/>
                              </a:cubicBezTo>
                              <a:cubicBezTo>
                                <a:pt x="14282" y="0"/>
                                <a:pt x="23953" y="9670"/>
                                <a:pt x="23953" y="21600"/>
                              </a:cubicBezTo>
                            </a:path>
                            <a:path w="23953" h="21600" stroke="0" extrusionOk="0">
                              <a:moveTo>
                                <a:pt x="-1" y="128"/>
                              </a:moveTo>
                              <a:cubicBezTo>
                                <a:pt x="781" y="42"/>
                                <a:pt x="1566" y="0"/>
                                <a:pt x="2353" y="0"/>
                              </a:cubicBezTo>
                              <a:cubicBezTo>
                                <a:pt x="14282" y="0"/>
                                <a:pt x="23953" y="9670"/>
                                <a:pt x="23953" y="21600"/>
                              </a:cubicBezTo>
                              <a:lnTo>
                                <a:pt x="2353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98129" id="Arc 2260" o:spid="_x0000_s1026" style="position:absolute;margin-left:37.25pt;margin-top:10.55pt;width:25.4pt;height:18pt;rotation:180;flip:x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953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" path="m-1,128nfc781,42,1566,,2353,,14282,,23953,9670,23953,21600em-1,128nsc781,42,1566,,2353,,14282,,23953,9670,23953,21600r-21600,l-1,128xe" filled="f">
                <v:path arrowok="t" o:extrusionok="f" o:connecttype="custom" o:connectlocs="0,1365;322580,228600;31688,22860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1035050</wp:posOffset>
                </wp:positionH>
                <wp:positionV relativeFrom="paragraph">
                  <wp:posOffset>111125</wp:posOffset>
                </wp:positionV>
                <wp:extent cx="218440" cy="240665"/>
                <wp:effectExtent l="17145" t="0" r="21590" b="10160"/>
                <wp:wrapNone/>
                <wp:docPr id="188" name="Arc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381504">
                          <a:off x="0" y="0"/>
                          <a:ext cx="218440" cy="24066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6380"/>
                            <a:gd name="T2" fmla="*/ 21065 w 21600"/>
                            <a:gd name="T3" fmla="*/ 26380 h 26380"/>
                            <a:gd name="T4" fmla="*/ 0 w 21600"/>
                            <a:gd name="T5" fmla="*/ 21600 h 263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638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08"/>
                                <a:pt x="21420" y="24811"/>
                                <a:pt x="21064" y="26379"/>
                              </a:cubicBezTo>
                            </a:path>
                            <a:path w="21600" h="2638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08"/>
                                <a:pt x="21420" y="24811"/>
                                <a:pt x="21064" y="26379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032B8" id="Arc 2258" o:spid="_x0000_s1026" style="position:absolute;margin-left:81.5pt;margin-top:8.75pt;width:17.2pt;height:18.95pt;rotation:11339371fd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6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" path="m,nfc11929,,21600,9670,21600,21600v,1608,-180,3211,-536,4779em,nsc11929,,21600,9670,21600,21600v,1608,-180,3211,-536,4779l,21600,,xe" filled="f">
                <v:path arrowok="t" o:extrusionok="f" o:connecttype="custom" o:connectlocs="0,0;213030,240665;0,197057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1096010</wp:posOffset>
                </wp:positionH>
                <wp:positionV relativeFrom="paragraph">
                  <wp:posOffset>111125</wp:posOffset>
                </wp:positionV>
                <wp:extent cx="161925" cy="196850"/>
                <wp:effectExtent l="20955" t="0" r="17145" b="6350"/>
                <wp:wrapNone/>
                <wp:docPr id="187" name="Arc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375334">
                          <a:off x="0" y="0"/>
                          <a:ext cx="161925" cy="1968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F08F2" id="Arc 2257" o:spid="_x0000_s1026" style="position:absolute;margin-left:86.3pt;margin-top:8.75pt;width:12.75pt;height:15.5pt;rotation:11332631fd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" path="m,nfc11929,,21600,9670,21600,21600em,nsc11929,,21600,9670,21600,21600l,21600,,xe" filled="f">
                <v:path arrowok="t" o:extrusionok="f" o:connecttype="custom" o:connectlocs="0,0;161925,196850;0,19685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1677670</wp:posOffset>
                </wp:positionH>
                <wp:positionV relativeFrom="paragraph">
                  <wp:posOffset>83820</wp:posOffset>
                </wp:positionV>
                <wp:extent cx="631825" cy="918210"/>
                <wp:effectExtent l="12065" t="17145" r="13335" b="17145"/>
                <wp:wrapNone/>
                <wp:docPr id="186" name="AutoShape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1825" cy="91821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29CCA" id="AutoShape 2254" o:spid="_x0000_s1026" type="#_x0000_t32" style="position:absolute;margin-left:132.1pt;margin-top:6.6pt;width:49.75pt;height:72.3pt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" strokecolor="blue" strokeweight="1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1372870</wp:posOffset>
                </wp:positionH>
                <wp:positionV relativeFrom="paragraph">
                  <wp:posOffset>83820</wp:posOffset>
                </wp:positionV>
                <wp:extent cx="1212850" cy="918210"/>
                <wp:effectExtent l="12065" t="17145" r="13335" b="17145"/>
                <wp:wrapNone/>
                <wp:docPr id="185" name="AutoShape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12850" cy="91821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D896A" id="AutoShape 2253" o:spid="_x0000_s1026" type="#_x0000_t32" style="position:absolute;margin-left:108.1pt;margin-top:6.6pt;width:95.5pt;height:72.3pt;flip:y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" strokecolor="blue" strokeweight="1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280670</wp:posOffset>
                </wp:positionH>
                <wp:positionV relativeFrom="paragraph">
                  <wp:posOffset>133350</wp:posOffset>
                </wp:positionV>
                <wp:extent cx="1044575" cy="786130"/>
                <wp:effectExtent l="15240" t="9525" r="16510" b="13970"/>
                <wp:wrapNone/>
                <wp:docPr id="184" name="AutoShape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4575" cy="786130"/>
                        </a:xfrm>
                        <a:prstGeom prst="parallelogram">
                          <a:avLst>
                            <a:gd name="adj" fmla="val 3321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3582C" id="AutoShape 2252" o:spid="_x0000_s1026" type="#_x0000_t7" style="position:absolute;margin-left:22.1pt;margin-top:10.5pt;width:82.25pt;height:61.9pt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" filled="f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1480820</wp:posOffset>
                </wp:positionH>
                <wp:positionV relativeFrom="paragraph">
                  <wp:posOffset>133350</wp:posOffset>
                </wp:positionV>
                <wp:extent cx="1044575" cy="786130"/>
                <wp:effectExtent l="15240" t="9525" r="16510" b="13970"/>
                <wp:wrapNone/>
                <wp:docPr id="183" name="AutoShape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4575" cy="786130"/>
                        </a:xfrm>
                        <a:prstGeom prst="parallelogram">
                          <a:avLst>
                            <a:gd name="adj" fmla="val 3321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2C9E9" id="AutoShape 2251" o:spid="_x0000_s1026" type="#_x0000_t7" style="position:absolute;margin-left:116.6pt;margin-top:10.5pt;width:82.25pt;height:61.9pt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" filled="f"/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</w:rPr>
      </w:pPr>
    </w:p>
    <w:p w:rsidR="00273FB5" w:rsidRDefault="00797826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53340</wp:posOffset>
                </wp:positionV>
                <wp:extent cx="104775" cy="85725"/>
                <wp:effectExtent l="10795" t="11430" r="8255" b="7620"/>
                <wp:wrapNone/>
                <wp:docPr id="180" name="Group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" cy="85725"/>
                          <a:chOff x="6690" y="3495"/>
                          <a:chExt cx="165" cy="135"/>
                        </a:xfrm>
                      </wpg:grpSpPr>
                      <wps:wsp>
                        <wps:cNvPr id="181" name="AutoShape 2279"/>
                        <wps:cNvCnPr>
                          <a:cxnSpLocks noChangeShapeType="1"/>
                        </wps:cNvCnPr>
                        <wps:spPr bwMode="auto">
                          <a:xfrm>
                            <a:off x="6840" y="3495"/>
                            <a:ext cx="15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AutoShape 2280"/>
                        <wps:cNvCnPr>
                          <a:cxnSpLocks noChangeShapeType="1"/>
                        </wps:cNvCnPr>
                        <wps:spPr bwMode="auto">
                          <a:xfrm flipH="1">
                            <a:off x="6690" y="3495"/>
                            <a:ext cx="150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8D793C" id="Group 2278" o:spid="_x0000_s1026" style="position:absolute;margin-left:88.5pt;margin-top:4.2pt;width:8.25pt;height:6.75pt;z-index:252684288" coordorigin="6690,3495" coordsize="165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">
                <v:shape id="AutoShape 2279" o:spid="_x0000_s1027" type="#_x0000_t32" style="position:absolute;left:6840;top:3495;width:15;height:1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"/>
                <v:shape id="AutoShape 2280" o:spid="_x0000_s1028" type="#_x0000_t32" style="position:absolute;left:6690;top:3495;width:150;height:1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"/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328295</wp:posOffset>
                </wp:positionH>
                <wp:positionV relativeFrom="paragraph">
                  <wp:posOffset>53340</wp:posOffset>
                </wp:positionV>
                <wp:extent cx="104775" cy="85725"/>
                <wp:effectExtent l="5715" t="11430" r="13335" b="7620"/>
                <wp:wrapNone/>
                <wp:docPr id="177" name="Group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" cy="85725"/>
                          <a:chOff x="6690" y="3495"/>
                          <a:chExt cx="165" cy="135"/>
                        </a:xfrm>
                      </wpg:grpSpPr>
                      <wps:wsp>
                        <wps:cNvPr id="178" name="AutoShape 2276"/>
                        <wps:cNvCnPr>
                          <a:cxnSpLocks noChangeShapeType="1"/>
                        </wps:cNvCnPr>
                        <wps:spPr bwMode="auto">
                          <a:xfrm>
                            <a:off x="6840" y="3495"/>
                            <a:ext cx="15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AutoShape 2277"/>
                        <wps:cNvCnPr>
                          <a:cxnSpLocks noChangeShapeType="1"/>
                        </wps:cNvCnPr>
                        <wps:spPr bwMode="auto">
                          <a:xfrm flipH="1">
                            <a:off x="6690" y="3495"/>
                            <a:ext cx="150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029A2A" id="Group 2275" o:spid="_x0000_s1026" style="position:absolute;margin-left:25.85pt;margin-top:4.2pt;width:8.25pt;height:6.75pt;z-index:252683264" coordorigin="6690,3495" coordsize="165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">
                <v:shape id="AutoShape 2276" o:spid="_x0000_s1027" type="#_x0000_t32" style="position:absolute;left:6840;top:3495;width:15;height:1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"/>
                <v:shape id="AutoShape 2277" o:spid="_x0000_s1028" type="#_x0000_t32" style="position:absolute;left:6690;top:3495;width:150;height:1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"/>
              </v:group>
            </w:pict>
          </mc:Fallback>
        </mc:AlternateContent>
      </w:r>
    </w:p>
    <w:p w:rsidR="00273FB5" w:rsidRDefault="00797826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41275</wp:posOffset>
                </wp:positionV>
                <wp:extent cx="290830" cy="228600"/>
                <wp:effectExtent l="5715" t="11430" r="8255" b="7620"/>
                <wp:wrapNone/>
                <wp:docPr id="176" name="Arc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290830" cy="2286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DEFCC" id="Arc 2259" o:spid="_x0000_s1026" style="position:absolute;margin-left:66.35pt;margin-top:3.25pt;width:22.9pt;height:18pt;flip:x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" path="m,nfc11929,,21600,9670,21600,21600em,nsc11929,,21600,9670,21600,21600l,21600,,xe" filled="f">
                <v:path arrowok="t" o:extrusionok="f" o:connecttype="custom" o:connectlocs="0,0;290830,228600;0,22860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356870</wp:posOffset>
                </wp:positionH>
                <wp:positionV relativeFrom="paragraph">
                  <wp:posOffset>41275</wp:posOffset>
                </wp:positionV>
                <wp:extent cx="218440" cy="240665"/>
                <wp:effectExtent l="5715" t="11430" r="13970" b="5080"/>
                <wp:wrapNone/>
                <wp:docPr id="175" name="Arc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440" cy="24066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6380"/>
                            <a:gd name="T2" fmla="*/ 21065 w 21600"/>
                            <a:gd name="T3" fmla="*/ 26380 h 26380"/>
                            <a:gd name="T4" fmla="*/ 0 w 21600"/>
                            <a:gd name="T5" fmla="*/ 21600 h 263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638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08"/>
                                <a:pt x="21420" y="24811"/>
                                <a:pt x="21064" y="26379"/>
                              </a:cubicBezTo>
                            </a:path>
                            <a:path w="21600" h="2638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08"/>
                                <a:pt x="21420" y="24811"/>
                                <a:pt x="21064" y="26379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5C99" id="Arc 2256" o:spid="_x0000_s1026" style="position:absolute;margin-left:28.1pt;margin-top:3.25pt;width:17.2pt;height:18.95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6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" path="m,nfc11929,,21600,9670,21600,21600v,1608,-180,3211,-536,4779em,nsc11929,,21600,9670,21600,21600v,1608,-180,3211,-536,4779l,21600,,xe" filled="f">
                <v:path arrowok="t" o:extrusionok="f" o:connecttype="custom" o:connectlocs="0,0;213030,240665;0,197057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356870</wp:posOffset>
                </wp:positionH>
                <wp:positionV relativeFrom="paragraph">
                  <wp:posOffset>85725</wp:posOffset>
                </wp:positionV>
                <wp:extent cx="161925" cy="196850"/>
                <wp:effectExtent l="5715" t="8255" r="13335" b="13970"/>
                <wp:wrapNone/>
                <wp:docPr id="174" name="Arc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925" cy="1968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82415" id="Arc 2255" o:spid="_x0000_s1026" style="position:absolute;margin-left:28.1pt;margin-top:6.75pt;width:12.75pt;height:15.5pt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" path="m,nfc11929,,21600,9670,21600,21600em,nsc11929,,21600,9670,21600,21600l,21600,,xe" filled="f">
                <v:path arrowok="t" o:extrusionok="f" o:connecttype="custom" o:connectlocs="0,0;161925,196850;0,196850" o:connectangles="0,0,0"/>
              </v:shape>
            </w:pict>
          </mc:Fallback>
        </mc:AlternateContent>
      </w:r>
    </w:p>
    <w:p w:rsidR="00273FB5" w:rsidRDefault="00797826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633095</wp:posOffset>
                </wp:positionH>
                <wp:positionV relativeFrom="paragraph">
                  <wp:posOffset>9525</wp:posOffset>
                </wp:positionV>
                <wp:extent cx="95250" cy="104775"/>
                <wp:effectExtent l="5715" t="11430" r="13335" b="7620"/>
                <wp:wrapNone/>
                <wp:docPr id="167" name="Group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168" name="Group 2269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69" name="AutoShape 22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" name="AutoShape 22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71" name="Group 2272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72" name="AutoShape 22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" name="AutoShape 22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D6AC26" id="Group 2268" o:spid="_x0000_s1026" style="position:absolute;margin-left:49.85pt;margin-top:.75pt;width:7.5pt;height:8.25pt;z-index:252682240" coordorigin="7650,3135" coordsize="15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">
                <v:group id="Group 2269" o:spid="_x0000_s1027" style="position:absolute;left:7650;top:3135;width:75;height:165" coordorigin="7650,3135" coordsize="7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AutoShape 2270" o:spid="_x0000_s1028" type="#_x0000_t32" style="position:absolute;left:7650;top:3135;width:75;height: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"/>
                  <v:shape id="AutoShape 2271" o:spid="_x0000_s1029" type="#_x0000_t32" style="position:absolute;left:7650;top:3224;width:75;height:7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"/>
                </v:group>
                <v:group id="Group 2272" o:spid="_x0000_s1030" style="position:absolute;left:7725;top:3135;width:75;height:165" coordorigin="7650,3135" coordsize="7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AutoShape 2273" o:spid="_x0000_s1031" type="#_x0000_t32" style="position:absolute;left:7650;top:3135;width:75;height: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"/>
                  <v:shape id="AutoShape 2274" o:spid="_x0000_s1032" type="#_x0000_t32" style="position:absolute;left:7650;top:3224;width:75;height:7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"/>
                </v:group>
              </v:group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  <w:b/>
          <w:i/>
        </w:rPr>
      </w:pPr>
    </w:p>
    <w:p w:rsidR="00273FB5" w:rsidRDefault="00273FB5" w:rsidP="00273FB5">
      <w:pPr>
        <w:rPr>
          <w:rFonts w:ascii="Comic Sans MS" w:hAnsi="Comic Sans MS"/>
          <w:b/>
          <w:i/>
        </w:rPr>
      </w:pPr>
    </w:p>
    <w:p w:rsidR="00273FB5" w:rsidRDefault="00273FB5" w:rsidP="00273FB5">
      <w:pPr>
        <w:rPr>
          <w:rFonts w:ascii="Comic Sans MS" w:hAnsi="Comic Sans MS"/>
          <w:b/>
          <w:i/>
        </w:rPr>
      </w:pPr>
    </w:p>
    <w:p w:rsidR="002D02C2" w:rsidRPr="00596E1D" w:rsidRDefault="002D02C2" w:rsidP="002D02C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4/23 – </w:t>
      </w:r>
      <w:r w:rsidRPr="00596E1D">
        <w:rPr>
          <w:rFonts w:ascii="Comic Sans MS" w:hAnsi="Comic Sans MS"/>
          <w:b/>
          <w:u w:val="single"/>
        </w:rPr>
        <w:t xml:space="preserve">Properties of quadrilaterals &amp; </w:t>
      </w:r>
    </w:p>
    <w:p w:rsidR="002D02C2" w:rsidRPr="00596E1D" w:rsidRDefault="002D02C2" w:rsidP="002D02C2">
      <w:pPr>
        <w:rPr>
          <w:rFonts w:ascii="Comic Sans MS" w:hAnsi="Comic Sans MS"/>
          <w:b/>
          <w:u w:val="single"/>
        </w:rPr>
      </w:pPr>
      <w:r w:rsidRPr="00596E1D">
        <w:rPr>
          <w:rFonts w:ascii="Comic Sans MS" w:hAnsi="Comic Sans MS"/>
          <w:b/>
        </w:rPr>
        <w:t xml:space="preserve">        </w:t>
      </w:r>
      <w:r w:rsidRPr="00596E1D">
        <w:rPr>
          <w:rFonts w:ascii="Comic Sans MS" w:hAnsi="Comic Sans MS"/>
          <w:b/>
          <w:u w:val="single"/>
        </w:rPr>
        <w:t>Triangles (continued)</w:t>
      </w:r>
    </w:p>
    <w:p w:rsidR="002D02C2" w:rsidRDefault="002D02C2" w:rsidP="00273FB5">
      <w:pPr>
        <w:rPr>
          <w:rFonts w:ascii="Comic Sans MS" w:hAnsi="Comic Sans MS"/>
          <w:b/>
          <w:i/>
        </w:rPr>
      </w:pPr>
    </w:p>
    <w:p w:rsidR="002D02C2" w:rsidRDefault="002D02C2" w:rsidP="00273FB5">
      <w:pPr>
        <w:rPr>
          <w:rFonts w:ascii="Comic Sans MS" w:hAnsi="Comic Sans MS"/>
          <w:b/>
          <w:i/>
        </w:rPr>
      </w:pPr>
    </w:p>
    <w:p w:rsidR="00273FB5" w:rsidRDefault="00273FB5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 xml:space="preserve">Trapezium </w:t>
      </w:r>
    </w:p>
    <w:p w:rsidR="00273FB5" w:rsidRDefault="00797826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2540</wp:posOffset>
                </wp:positionV>
                <wp:extent cx="3076575" cy="1099820"/>
                <wp:effectExtent l="9525" t="13970" r="9525" b="10160"/>
                <wp:wrapNone/>
                <wp:docPr id="166" name="AutoShape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099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2F5A52" id="AutoShape 2326" o:spid="_x0000_s1026" style="position:absolute;margin-left:-1.9pt;margin-top:.2pt;width:242.25pt;height:86.6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" filled="f"/>
            </w:pict>
          </mc:Fallback>
        </mc:AlternateContent>
      </w:r>
      <w:r w:rsidR="00273FB5">
        <w:rPr>
          <w:rFonts w:ascii="Comic Sans MS" w:hAnsi="Comic Sans MS"/>
        </w:rPr>
        <w:t>ONE pair opposite sides parallel</w:t>
      </w:r>
    </w:p>
    <w:p w:rsidR="00273FB5" w:rsidRDefault="00797826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1961515</wp:posOffset>
                </wp:positionH>
                <wp:positionV relativeFrom="paragraph">
                  <wp:posOffset>42545</wp:posOffset>
                </wp:positionV>
                <wp:extent cx="95250" cy="104775"/>
                <wp:effectExtent l="13970" t="9525" r="5080" b="9525"/>
                <wp:wrapNone/>
                <wp:docPr id="159" name="Group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160" name="Group 2305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61" name="AutoShape 23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" name="AutoShape 23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3" name="Group 2308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64" name="AutoShape 23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" name="AutoShape 23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A332F8" id="Group 2304" o:spid="_x0000_s1026" style="position:absolute;margin-left:154.45pt;margin-top:3.35pt;width:7.5pt;height:8.25pt;z-index:252690432" coordorigin="7650,3135" coordsize="15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">
                <v:group id="Group 2305" o:spid="_x0000_s1027" style="position:absolute;left:7650;top:3135;width:75;height:165" coordorigin="7650,3135" coordsize="7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AutoShape 2306" o:spid="_x0000_s1028" type="#_x0000_t32" style="position:absolute;left:7650;top:3135;width:75;height: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"/>
                  <v:shape id="AutoShape 2307" o:spid="_x0000_s1029" type="#_x0000_t32" style="position:absolute;left:7650;top:3224;width:75;height:7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"/>
                </v:group>
                <v:group id="Group 2308" o:spid="_x0000_s1030" style="position:absolute;left:7725;top:3135;width:75;height:165" coordorigin="7650,3135" coordsize="7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AutoShape 2309" o:spid="_x0000_s1031" type="#_x0000_t32" style="position:absolute;left:7650;top:3135;width:75;height: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"/>
                  <v:shape id="AutoShape 2310" o:spid="_x0000_s1032" type="#_x0000_t32" style="position:absolute;left:7650;top:3224;width:75;height:7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"/>
                </v:group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661670</wp:posOffset>
                </wp:positionH>
                <wp:positionV relativeFrom="paragraph">
                  <wp:posOffset>90170</wp:posOffset>
                </wp:positionV>
                <wp:extent cx="95250" cy="104775"/>
                <wp:effectExtent l="9525" t="9525" r="9525" b="9525"/>
                <wp:wrapNone/>
                <wp:docPr id="151" name="Group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152" name="Group 2284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54" name="AutoShape 22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" name="AutoShape 22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6" name="Group 2287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57" name="AutoShape 22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" name="AutoShape 22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53CDCA" id="Group 2283" o:spid="_x0000_s1026" style="position:absolute;margin-left:52.1pt;margin-top:7.1pt;width:7.5pt;height:8.25pt;z-index:252687360" coordorigin="7650,3135" coordsize="15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">
                <v:group id="Group 2284" o:spid="_x0000_s1027" style="position:absolute;left:7650;top:3135;width:75;height:165" coordorigin="7650,3135" coordsize="7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AutoShape 2285" o:spid="_x0000_s1028" type="#_x0000_t32" style="position:absolute;left:7650;top:3135;width:75;height: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"/>
                  <v:shape id="AutoShape 2286" o:spid="_x0000_s1029" type="#_x0000_t32" style="position:absolute;left:7650;top:3224;width:75;height:7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"/>
                </v:group>
                <v:group id="Group 2287" o:spid="_x0000_s1030" style="position:absolute;left:7725;top:3135;width:75;height:165" coordorigin="7650,3135" coordsize="7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AutoShape 2288" o:spid="_x0000_s1031" type="#_x0000_t32" style="position:absolute;left:7650;top:3135;width:75;height: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"/>
                  <v:shape id="AutoShape 2289" o:spid="_x0000_s1032" type="#_x0000_t32" style="position:absolute;left:7650;top:3224;width:75;height:7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"/>
                </v:group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1677670</wp:posOffset>
                </wp:positionH>
                <wp:positionV relativeFrom="paragraph">
                  <wp:posOffset>90170</wp:posOffset>
                </wp:positionV>
                <wp:extent cx="1077595" cy="600075"/>
                <wp:effectExtent l="6350" t="9525" r="20955" b="9525"/>
                <wp:wrapNone/>
                <wp:docPr id="149" name="Freeform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7595" cy="600075"/>
                        </a:xfrm>
                        <a:custGeom>
                          <a:avLst/>
                          <a:gdLst>
                            <a:gd name="T0" fmla="*/ 0 w 1697"/>
                            <a:gd name="T1" fmla="*/ 945 h 945"/>
                            <a:gd name="T2" fmla="*/ 1697 w 1697"/>
                            <a:gd name="T3" fmla="*/ 945 h 945"/>
                            <a:gd name="T4" fmla="*/ 995 w 1697"/>
                            <a:gd name="T5" fmla="*/ 0 h 945"/>
                            <a:gd name="T6" fmla="*/ 0 w 1697"/>
                            <a:gd name="T7" fmla="*/ 0 h 945"/>
                            <a:gd name="T8" fmla="*/ 0 w 1697"/>
                            <a:gd name="T9" fmla="*/ 945 h 9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97" h="945">
                              <a:moveTo>
                                <a:pt x="0" y="945"/>
                              </a:moveTo>
                              <a:lnTo>
                                <a:pt x="1697" y="945"/>
                              </a:lnTo>
                              <a:lnTo>
                                <a:pt x="995" y="0"/>
                              </a:lnTo>
                              <a:lnTo>
                                <a:pt x="0" y="0"/>
                              </a:lnTo>
                              <a:lnTo>
                                <a:pt x="0" y="9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E07AD" id="Freeform 2282" o:spid="_x0000_s1026" style="position:absolute;margin-left:132.1pt;margin-top:7.1pt;width:84.85pt;height:47.25pt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97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" path="m,945r1697,l995,,,,,945xe">
                <v:path arrowok="t" o:connecttype="custom" o:connectlocs="0,600075;1077595,600075;631825,0;0,0;0,600075" o:connectangles="0,0,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147320</wp:posOffset>
                </wp:positionV>
                <wp:extent cx="1292225" cy="542925"/>
                <wp:effectExtent l="19050" t="9525" r="22225" b="9525"/>
                <wp:wrapNone/>
                <wp:docPr id="148" name="AutoShape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292225" cy="54292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2F235" id="AutoShape 2281" o:spid="_x0000_s1026" style="position:absolute;margin-left:6.35pt;margin-top:11.6pt;width:101.75pt;height:42.75pt;rotation:180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" path="m,l5400,21600r10800,l21600,,,xe">
                <v:stroke joinstyle="miter"/>
                <v:path o:connecttype="custom" o:connectlocs="1130697,271463;646113,542925;161528,271463;646113,0" o:connectangles="0,0,0,0" textboxrect="4500,4500,17100,17100"/>
              </v:shape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</w:p>
    <w:p w:rsidR="00273FB5" w:rsidRDefault="00797826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2109470</wp:posOffset>
                </wp:positionH>
                <wp:positionV relativeFrom="paragraph">
                  <wp:posOffset>-3810</wp:posOffset>
                </wp:positionV>
                <wp:extent cx="95250" cy="104775"/>
                <wp:effectExtent l="9525" t="9525" r="9525" b="9525"/>
                <wp:wrapNone/>
                <wp:docPr id="139" name="Group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140" name="Group 2298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42" name="AutoShape 22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" name="AutoShape 230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44" name="Group 2301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45" name="AutoShape 23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" name="AutoShape 23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C72A58" id="Group 2297" o:spid="_x0000_s1026" style="position:absolute;margin-left:166.1pt;margin-top:-.3pt;width:7.5pt;height:8.25pt;z-index:252689408" coordorigin="7650,3135" coordsize="15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">
                <v:group id="Group 2298" o:spid="_x0000_s1027" style="position:absolute;left:7650;top:3135;width:75;height:165" coordorigin="7650,3135" coordsize="7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AutoShape 2299" o:spid="_x0000_s1028" type="#_x0000_t32" style="position:absolute;left:7650;top:3135;width:75;height: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"/>
                  <v:shape id="AutoShape 2300" o:spid="_x0000_s1029" type="#_x0000_t32" style="position:absolute;left:7650;top:3224;width:75;height:7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"/>
                </v:group>
                <v:group id="Group 2301" o:spid="_x0000_s1030" style="position:absolute;left:7725;top:3135;width:75;height:165" coordorigin="7650,3135" coordsize="7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AutoShape 2302" o:spid="_x0000_s1031" type="#_x0000_t32" style="position:absolute;left:7650;top:3135;width:75;height: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"/>
                  <v:shape id="AutoShape 2303" o:spid="_x0000_s1032" type="#_x0000_t32" style="position:absolute;left:7650;top:3224;width:75;height:7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"/>
                </v:group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633095</wp:posOffset>
                </wp:positionH>
                <wp:positionV relativeFrom="paragraph">
                  <wp:posOffset>-3810</wp:posOffset>
                </wp:positionV>
                <wp:extent cx="95250" cy="104775"/>
                <wp:effectExtent l="9525" t="9525" r="9525" b="9525"/>
                <wp:wrapNone/>
                <wp:docPr id="129" name="Group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130" name="Group 2291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31" name="AutoShape 22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" name="AutoShape 22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4" name="Group 2294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36" name="AutoShape 22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AutoShape 22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0E12E4" id="Group 2290" o:spid="_x0000_s1026" style="position:absolute;margin-left:49.85pt;margin-top:-.3pt;width:7.5pt;height:8.25pt;z-index:252688384" coordorigin="7650,3135" coordsize="15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">
                <v:group id="Group 2291" o:spid="_x0000_s1027" style="position:absolute;left:7650;top:3135;width:75;height:165" coordorigin="7650,3135" coordsize="7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AutoShape 2292" o:spid="_x0000_s1028" type="#_x0000_t32" style="position:absolute;left:7650;top:3135;width:75;height: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"/>
                  <v:shape id="AutoShape 2293" o:spid="_x0000_s1029" type="#_x0000_t32" style="position:absolute;left:7650;top:3224;width:75;height:7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"/>
                </v:group>
                <v:group id="Group 2294" o:spid="_x0000_s1030" style="position:absolute;left:7725;top:3135;width:75;height:165" coordorigin="7650,3135" coordsize="7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AutoShape 2295" o:spid="_x0000_s1031" type="#_x0000_t32" style="position:absolute;left:7650;top:3135;width:75;height: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"/>
                  <v:shape id="AutoShape 2296" o:spid="_x0000_s1032" type="#_x0000_t32" style="position:absolute;left:7650;top:3224;width:75;height:7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"/>
                </v:group>
              </v:group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  <w:b/>
          <w:i/>
        </w:rPr>
      </w:pPr>
    </w:p>
    <w:p w:rsidR="00273FB5" w:rsidRDefault="00797826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199390</wp:posOffset>
                </wp:positionV>
                <wp:extent cx="3076575" cy="2305050"/>
                <wp:effectExtent l="9525" t="8890" r="9525" b="10160"/>
                <wp:wrapNone/>
                <wp:docPr id="128" name="AutoShape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2305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47D8E7" id="AutoShape 2324" o:spid="_x0000_s1026" style="position:absolute;margin-left:-1.9pt;margin-top:15.7pt;width:242.25pt;height:181.5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" filled="f"/>
            </w:pict>
          </mc:Fallback>
        </mc:AlternateContent>
      </w:r>
      <w:r w:rsidR="00273FB5">
        <w:rPr>
          <w:rFonts w:ascii="Comic Sans MS" w:hAnsi="Comic Sans MS"/>
          <w:b/>
          <w:i/>
        </w:rPr>
        <w:t xml:space="preserve">Kite 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One pair of opposite angles equal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2 pairs of adjacent sides equal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ONE line of symmetry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No rotational symmetry</w:t>
      </w:r>
    </w:p>
    <w:p w:rsidR="00273FB5" w:rsidRDefault="00797826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1852295</wp:posOffset>
                </wp:positionH>
                <wp:positionV relativeFrom="paragraph">
                  <wp:posOffset>118745</wp:posOffset>
                </wp:positionV>
                <wp:extent cx="0" cy="1276350"/>
                <wp:effectExtent l="9525" t="18415" r="9525" b="10160"/>
                <wp:wrapNone/>
                <wp:docPr id="127" name="AutoShape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6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C811F" id="AutoShape 2311" o:spid="_x0000_s1026" type="#_x0000_t32" style="position:absolute;margin-left:145.85pt;margin-top:9.35pt;width:0;height:100.5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1480820</wp:posOffset>
                </wp:positionH>
                <wp:positionV relativeFrom="paragraph">
                  <wp:posOffset>138430</wp:posOffset>
                </wp:positionV>
                <wp:extent cx="763905" cy="1170940"/>
                <wp:effectExtent l="19050" t="19050" r="17145" b="10160"/>
                <wp:wrapNone/>
                <wp:docPr id="125" name="Freeform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3905" cy="1170940"/>
                        </a:xfrm>
                        <a:custGeom>
                          <a:avLst/>
                          <a:gdLst>
                            <a:gd name="T0" fmla="*/ 585 w 1203"/>
                            <a:gd name="T1" fmla="*/ 1844 h 1844"/>
                            <a:gd name="T2" fmla="*/ 1203 w 1203"/>
                            <a:gd name="T3" fmla="*/ 509 h 1844"/>
                            <a:gd name="T4" fmla="*/ 585 w 1203"/>
                            <a:gd name="T5" fmla="*/ 0 h 1844"/>
                            <a:gd name="T6" fmla="*/ 0 w 1203"/>
                            <a:gd name="T7" fmla="*/ 509 h 1844"/>
                            <a:gd name="T8" fmla="*/ 585 w 1203"/>
                            <a:gd name="T9" fmla="*/ 1844 h 18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3" h="1844">
                              <a:moveTo>
                                <a:pt x="585" y="1844"/>
                              </a:moveTo>
                              <a:lnTo>
                                <a:pt x="1203" y="509"/>
                              </a:lnTo>
                              <a:lnTo>
                                <a:pt x="585" y="0"/>
                              </a:lnTo>
                              <a:lnTo>
                                <a:pt x="0" y="509"/>
                              </a:lnTo>
                              <a:lnTo>
                                <a:pt x="585" y="1844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7AB34" id="Freeform 2313" o:spid="_x0000_s1026" style="position:absolute;margin-left:116.6pt;margin-top:10.9pt;width:60.15pt;height:92.2pt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3,1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" path="m585,1844l1203,509,585,,,509,585,1844xe" filled="f">
                <v:path arrowok="t" o:connecttype="custom" o:connectlocs="371475,1170940;763905,323215;371475,0;0,323215;371475,1170940" o:connectangles="0,0,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356870</wp:posOffset>
                </wp:positionH>
                <wp:positionV relativeFrom="paragraph">
                  <wp:posOffset>138430</wp:posOffset>
                </wp:positionV>
                <wp:extent cx="763905" cy="1170940"/>
                <wp:effectExtent l="19050" t="19050" r="17145" b="19685"/>
                <wp:wrapNone/>
                <wp:docPr id="124" name="Freeform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3905" cy="1170940"/>
                        </a:xfrm>
                        <a:custGeom>
                          <a:avLst/>
                          <a:gdLst>
                            <a:gd name="T0" fmla="*/ 585 w 1203"/>
                            <a:gd name="T1" fmla="*/ 1844 h 1844"/>
                            <a:gd name="T2" fmla="*/ 1203 w 1203"/>
                            <a:gd name="T3" fmla="*/ 509 h 1844"/>
                            <a:gd name="T4" fmla="*/ 585 w 1203"/>
                            <a:gd name="T5" fmla="*/ 0 h 1844"/>
                            <a:gd name="T6" fmla="*/ 0 w 1203"/>
                            <a:gd name="T7" fmla="*/ 509 h 1844"/>
                            <a:gd name="T8" fmla="*/ 585 w 1203"/>
                            <a:gd name="T9" fmla="*/ 1844 h 18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3" h="1844">
                              <a:moveTo>
                                <a:pt x="585" y="1844"/>
                              </a:moveTo>
                              <a:lnTo>
                                <a:pt x="1203" y="509"/>
                              </a:lnTo>
                              <a:lnTo>
                                <a:pt x="585" y="0"/>
                              </a:lnTo>
                              <a:lnTo>
                                <a:pt x="0" y="509"/>
                              </a:lnTo>
                              <a:lnTo>
                                <a:pt x="585" y="1844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B245D" id="Freeform 2312" o:spid="_x0000_s1026" style="position:absolute;margin-left:28.1pt;margin-top:10.9pt;width:60.15pt;height:92.2p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3,1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" path="m585,1844l1203,509,585,,,509,585,1844xe" filled="f">
                <v:path arrowok="t" o:connecttype="custom" o:connectlocs="371475,1170940;763905,323215;371475,0;0,323215;371475,1170940" o:connectangles="0,0,0,0,0"/>
              </v:shape>
            </w:pict>
          </mc:Fallback>
        </mc:AlternateContent>
      </w:r>
    </w:p>
    <w:p w:rsidR="00273FB5" w:rsidRDefault="00797826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6985</wp:posOffset>
                </wp:positionV>
                <wp:extent cx="95250" cy="123190"/>
                <wp:effectExtent l="9525" t="5080" r="9525" b="5080"/>
                <wp:wrapNone/>
                <wp:docPr id="122" name="AutoShape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0" cy="123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04E86" id="AutoShape 2317" o:spid="_x0000_s1026" type="#_x0000_t32" style="position:absolute;margin-left:66.35pt;margin-top:.55pt;width:7.5pt;height:9.7pt;flip:x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518795</wp:posOffset>
                </wp:positionH>
                <wp:positionV relativeFrom="paragraph">
                  <wp:posOffset>6985</wp:posOffset>
                </wp:positionV>
                <wp:extent cx="114300" cy="123190"/>
                <wp:effectExtent l="9525" t="5080" r="9525" b="5080"/>
                <wp:wrapNone/>
                <wp:docPr id="121" name="AutoShape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23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4D213" id="AutoShape 2316" o:spid="_x0000_s1026" type="#_x0000_t32" style="position:absolute;margin-left:40.85pt;margin-top:.55pt;width:9pt;height:9.7pt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95250</wp:posOffset>
                </wp:positionV>
                <wp:extent cx="209550" cy="394970"/>
                <wp:effectExtent l="19050" t="17145" r="0" b="26035"/>
                <wp:wrapNone/>
                <wp:docPr id="120" name="Arc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1431206">
                          <a:off x="0" y="0"/>
                          <a:ext cx="209550" cy="39497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33385"/>
                            <a:gd name="T2" fmla="*/ 18102 w 21600"/>
                            <a:gd name="T3" fmla="*/ 33385 h 33385"/>
                            <a:gd name="T4" fmla="*/ 0 w 21600"/>
                            <a:gd name="T5" fmla="*/ 21600 h 33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33385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784"/>
                                <a:pt x="20384" y="29878"/>
                                <a:pt x="18101" y="33384"/>
                              </a:cubicBezTo>
                            </a:path>
                            <a:path w="21600" h="33385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784"/>
                                <a:pt x="20384" y="29878"/>
                                <a:pt x="18101" y="33384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D4325" id="Arc 2315" o:spid="_x0000_s1026" style="position:absolute;margin-left:66.35pt;margin-top:7.5pt;width:16.5pt;height:31.1pt;rotation:-11107035fd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33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" path="m,nfc11929,,21600,9670,21600,21600v,4184,-1216,8278,-3499,11784em,nsc11929,,21600,9670,21600,21600v,4184,-1216,8278,-3499,11784l,21600,,xe" filled="f">
                <v:path arrowok="t" o:extrusionok="f" o:connecttype="custom" o:connectlocs="0,0;175615,394970;0,255544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420370</wp:posOffset>
                </wp:positionH>
                <wp:positionV relativeFrom="paragraph">
                  <wp:posOffset>130175</wp:posOffset>
                </wp:positionV>
                <wp:extent cx="209550" cy="394970"/>
                <wp:effectExtent l="0" t="33020" r="31750" b="19685"/>
                <wp:wrapNone/>
                <wp:docPr id="119" name="Arc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32099">
                          <a:off x="0" y="0"/>
                          <a:ext cx="209550" cy="39497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33385"/>
                            <a:gd name="T2" fmla="*/ 18102 w 21600"/>
                            <a:gd name="T3" fmla="*/ 33385 h 33385"/>
                            <a:gd name="T4" fmla="*/ 0 w 21600"/>
                            <a:gd name="T5" fmla="*/ 21600 h 33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33385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784"/>
                                <a:pt x="20384" y="29878"/>
                                <a:pt x="18101" y="33384"/>
                              </a:cubicBezTo>
                            </a:path>
                            <a:path w="21600" h="33385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784"/>
                                <a:pt x="20384" y="29878"/>
                                <a:pt x="18101" y="33384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82941" id="Arc 2314" o:spid="_x0000_s1026" style="position:absolute;margin-left:33.1pt;margin-top:10.25pt;width:16.5pt;height:31.1pt;rotation:1782687fd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33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" path="m,nfc11929,,21600,9670,21600,21600v,4184,-1216,8278,-3499,11784em,nsc11929,,21600,9670,21600,21600v,4184,-1216,8278,-3499,11784l,21600,,xe" filled="f">
                <v:path arrowok="t" o:extrusionok="f" o:connecttype="custom" o:connectlocs="0,0;175615,394970;0,255544" o:connectangles="0,0,0"/>
              </v:shape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</w:rPr>
      </w:pPr>
    </w:p>
    <w:p w:rsidR="00273FB5" w:rsidRDefault="00797826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795020</wp:posOffset>
                </wp:positionH>
                <wp:positionV relativeFrom="paragraph">
                  <wp:posOffset>196215</wp:posOffset>
                </wp:positionV>
                <wp:extent cx="228600" cy="95250"/>
                <wp:effectExtent l="9525" t="9525" r="9525" b="9525"/>
                <wp:wrapNone/>
                <wp:docPr id="116" name="Group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228600" cy="95250"/>
                          <a:chOff x="7080" y="13200"/>
                          <a:chExt cx="315" cy="150"/>
                        </a:xfrm>
                      </wpg:grpSpPr>
                      <wps:wsp>
                        <wps:cNvPr id="117" name="AutoShape 2322"/>
                        <wps:cNvCnPr>
                          <a:cxnSpLocks noChangeShapeType="1"/>
                        </wps:cNvCnPr>
                        <wps:spPr bwMode="auto">
                          <a:xfrm flipH="1">
                            <a:off x="7080" y="13200"/>
                            <a:ext cx="285" cy="1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AutoShape 2323"/>
                        <wps:cNvCnPr>
                          <a:cxnSpLocks noChangeShapeType="1"/>
                        </wps:cNvCnPr>
                        <wps:spPr bwMode="auto">
                          <a:xfrm flipH="1">
                            <a:off x="7110" y="13245"/>
                            <a:ext cx="285" cy="1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95E934" id="Group 2321" o:spid="_x0000_s1026" style="position:absolute;margin-left:62.6pt;margin-top:15.45pt;width:18pt;height:7.5pt;flip:x;z-index:252699648" coordorigin="7080,13200" coordsize="315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">
                <v:shape id="AutoShape 2322" o:spid="_x0000_s1027" type="#_x0000_t32" style="position:absolute;left:7080;top:13200;width:285;height:1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"/>
                <v:shape id="AutoShape 2323" o:spid="_x0000_s1028" type="#_x0000_t32" style="position:absolute;left:7110;top:13245;width:285;height:1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"/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433070</wp:posOffset>
                </wp:positionH>
                <wp:positionV relativeFrom="paragraph">
                  <wp:posOffset>196215</wp:posOffset>
                </wp:positionV>
                <wp:extent cx="200025" cy="95250"/>
                <wp:effectExtent l="9525" t="9525" r="9525" b="9525"/>
                <wp:wrapNone/>
                <wp:docPr id="113" name="Group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" cy="95250"/>
                          <a:chOff x="7080" y="13200"/>
                          <a:chExt cx="315" cy="150"/>
                        </a:xfrm>
                      </wpg:grpSpPr>
                      <wps:wsp>
                        <wps:cNvPr id="114" name="AutoShape 2319"/>
                        <wps:cNvCnPr>
                          <a:cxnSpLocks noChangeShapeType="1"/>
                        </wps:cNvCnPr>
                        <wps:spPr bwMode="auto">
                          <a:xfrm flipH="1">
                            <a:off x="7080" y="13200"/>
                            <a:ext cx="285" cy="1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AutoShape 2320"/>
                        <wps:cNvCnPr>
                          <a:cxnSpLocks noChangeShapeType="1"/>
                        </wps:cNvCnPr>
                        <wps:spPr bwMode="auto">
                          <a:xfrm flipH="1">
                            <a:off x="7110" y="13245"/>
                            <a:ext cx="285" cy="1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8EC000" id="Group 2318" o:spid="_x0000_s1026" style="position:absolute;margin-left:34.1pt;margin-top:15.45pt;width:15.75pt;height:7.5pt;z-index:252698624" coordorigin="7080,13200" coordsize="315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">
                <v:shape id="AutoShape 2319" o:spid="_x0000_s1027" type="#_x0000_t32" style="position:absolute;left:7080;top:13200;width:285;height:1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"/>
                <v:shape id="AutoShape 2320" o:spid="_x0000_s1028" type="#_x0000_t32" style="position:absolute;left:7110;top:13245;width:285;height:1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zftwgAAANw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"/>
              </v:group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</w:t>
      </w:r>
    </w:p>
    <w:p w:rsidR="002D02C2" w:rsidRDefault="002D02C2" w:rsidP="00273FB5">
      <w:pPr>
        <w:rPr>
          <w:rFonts w:ascii="Comic Sans MS" w:hAnsi="Comic Sans MS"/>
        </w:rPr>
      </w:pPr>
    </w:p>
    <w:p w:rsidR="002D02C2" w:rsidRDefault="002D02C2" w:rsidP="00273FB5">
      <w:pPr>
        <w:rPr>
          <w:rFonts w:ascii="Comic Sans MS" w:hAnsi="Comic Sans MS"/>
        </w:rPr>
      </w:pPr>
    </w:p>
    <w:p w:rsidR="002D02C2" w:rsidRDefault="002D02C2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4/24  </w:t>
      </w:r>
      <w:r w:rsidRPr="00596E1D">
        <w:rPr>
          <w:rFonts w:ascii="Comic Sans MS" w:hAnsi="Comic Sans MS"/>
          <w:b/>
          <w:u w:val="single"/>
        </w:rPr>
        <w:t>Types of angles</w:t>
      </w:r>
    </w:p>
    <w:p w:rsidR="006D34A9" w:rsidRDefault="006D34A9" w:rsidP="006D34A9">
      <w:pPr>
        <w:rPr>
          <w:rFonts w:ascii="Comic Sans MS" w:hAnsi="Comic Sans MS"/>
        </w:rPr>
      </w:pPr>
    </w:p>
    <w:p w:rsidR="006D34A9" w:rsidRDefault="006D34A9" w:rsidP="006D34A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Acute             Right                Obtuse</w:t>
      </w:r>
    </w:p>
    <w:p w:rsidR="006D34A9" w:rsidRDefault="006D34A9" w:rsidP="006D34A9">
      <w:pPr>
        <w:rPr>
          <w:rFonts w:ascii="Comic Sans MS" w:hAnsi="Comic Sans MS"/>
          <w:sz w:val="18"/>
          <w:szCs w:val="18"/>
        </w:rPr>
      </w:pPr>
      <w:r w:rsidRPr="0091782F">
        <w:rPr>
          <w:rFonts w:ascii="Comic Sans MS" w:hAnsi="Comic Sans MS"/>
          <w:sz w:val="18"/>
          <w:szCs w:val="18"/>
        </w:rPr>
        <w:t>(less than 90</w:t>
      </w:r>
      <w:r w:rsidRPr="0091782F">
        <w:rPr>
          <w:rFonts w:ascii="Comic Sans MS" w:hAnsi="Comic Sans MS"/>
          <w:sz w:val="18"/>
          <w:szCs w:val="18"/>
          <w:vertAlign w:val="superscript"/>
        </w:rPr>
        <w:t>0</w:t>
      </w:r>
      <w:r w:rsidRPr="0091782F">
        <w:rPr>
          <w:rFonts w:ascii="Comic Sans MS" w:hAnsi="Comic Sans MS"/>
          <w:sz w:val="18"/>
          <w:szCs w:val="18"/>
        </w:rPr>
        <w:t>)</w:t>
      </w:r>
      <w:r>
        <w:rPr>
          <w:rFonts w:ascii="Comic Sans MS" w:hAnsi="Comic Sans MS"/>
          <w:sz w:val="18"/>
          <w:szCs w:val="18"/>
        </w:rPr>
        <w:t xml:space="preserve">       (Exactly 90</w:t>
      </w:r>
      <w:r>
        <w:rPr>
          <w:rFonts w:ascii="Comic Sans MS" w:hAnsi="Comic Sans MS"/>
          <w:sz w:val="18"/>
          <w:szCs w:val="18"/>
          <w:vertAlign w:val="superscript"/>
        </w:rPr>
        <w:t>0</w:t>
      </w:r>
      <w:r>
        <w:rPr>
          <w:rFonts w:ascii="Comic Sans MS" w:hAnsi="Comic Sans MS"/>
          <w:sz w:val="18"/>
          <w:szCs w:val="18"/>
        </w:rPr>
        <w:t>)       (Between 90</w:t>
      </w:r>
      <w:r>
        <w:rPr>
          <w:rFonts w:ascii="Comic Sans MS" w:hAnsi="Comic Sans MS"/>
          <w:sz w:val="18"/>
          <w:szCs w:val="18"/>
          <w:vertAlign w:val="superscript"/>
        </w:rPr>
        <w:t>0</w:t>
      </w:r>
      <w:r>
        <w:rPr>
          <w:rFonts w:ascii="Comic Sans MS" w:hAnsi="Comic Sans MS"/>
          <w:sz w:val="18"/>
          <w:szCs w:val="18"/>
        </w:rPr>
        <w:t xml:space="preserve"> &amp; 180</w:t>
      </w:r>
      <w:r>
        <w:rPr>
          <w:rFonts w:ascii="Comic Sans MS" w:hAnsi="Comic Sans MS"/>
          <w:sz w:val="18"/>
          <w:szCs w:val="18"/>
          <w:vertAlign w:val="superscript"/>
        </w:rPr>
        <w:t>0</w:t>
      </w:r>
      <w:r>
        <w:rPr>
          <w:rFonts w:ascii="Comic Sans MS" w:hAnsi="Comic Sans MS"/>
          <w:sz w:val="18"/>
          <w:szCs w:val="18"/>
        </w:rPr>
        <w:t>)</w:t>
      </w:r>
    </w:p>
    <w:p w:rsidR="006D34A9" w:rsidRPr="0091782F" w:rsidRDefault="00797826" w:rsidP="006D34A9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1918970</wp:posOffset>
                </wp:positionH>
                <wp:positionV relativeFrom="paragraph">
                  <wp:posOffset>98425</wp:posOffset>
                </wp:positionV>
                <wp:extent cx="400050" cy="467995"/>
                <wp:effectExtent l="9525" t="9525" r="9525" b="8255"/>
                <wp:wrapNone/>
                <wp:docPr id="112" name="AutoShape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0050" cy="467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AFB2C" id="AutoShape 2337" o:spid="_x0000_s1026" type="#_x0000_t32" style="position:absolute;margin-left:151.1pt;margin-top:7.75pt;width:31.5pt;height:36.85pt;flip:x y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"/>
            </w:pict>
          </mc:Fallback>
        </mc:AlternateContent>
      </w:r>
      <w:r>
        <w:rPr>
          <w:rFonts w:ascii="Comic Sans MS" w:hAnsi="Comic Sans M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1052195</wp:posOffset>
                </wp:positionH>
                <wp:positionV relativeFrom="paragraph">
                  <wp:posOffset>22225</wp:posOffset>
                </wp:positionV>
                <wp:extent cx="0" cy="544195"/>
                <wp:effectExtent l="9525" t="9525" r="9525" b="8255"/>
                <wp:wrapNone/>
                <wp:docPr id="111" name="AutoShape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44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7D0C7" id="AutoShape 2335" o:spid="_x0000_s1026" type="#_x0000_t32" style="position:absolute;margin-left:82.85pt;margin-top:1.75pt;width:0;height:42.85pt;flip:y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"/>
            </w:pict>
          </mc:Fallback>
        </mc:AlternateContent>
      </w:r>
      <w:r w:rsidR="006D34A9">
        <w:rPr>
          <w:rFonts w:ascii="Comic Sans MS" w:hAnsi="Comic Sans MS"/>
          <w:sz w:val="18"/>
          <w:szCs w:val="18"/>
        </w:rPr>
        <w:t xml:space="preserve">                                                     </w:t>
      </w:r>
    </w:p>
    <w:p w:rsidR="006D34A9" w:rsidRDefault="00797826" w:rsidP="006D34A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2063750</wp:posOffset>
                </wp:positionH>
                <wp:positionV relativeFrom="paragraph">
                  <wp:posOffset>111125</wp:posOffset>
                </wp:positionV>
                <wp:extent cx="517525" cy="409575"/>
                <wp:effectExtent l="20955" t="76835" r="71120" b="0"/>
                <wp:wrapNone/>
                <wp:docPr id="110" name="Arc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7525" cy="409575"/>
                        </a:xfrm>
                        <a:custGeom>
                          <a:avLst/>
                          <a:gdLst>
                            <a:gd name="G0" fmla="+- 2222 0 0"/>
                            <a:gd name="G1" fmla="+- 21600 0 0"/>
                            <a:gd name="G2" fmla="+- 21600 0 0"/>
                            <a:gd name="T0" fmla="*/ 0 w 23027"/>
                            <a:gd name="T1" fmla="*/ 115 h 21600"/>
                            <a:gd name="T2" fmla="*/ 23027 w 23027"/>
                            <a:gd name="T3" fmla="*/ 15794 h 21600"/>
                            <a:gd name="T4" fmla="*/ 2222 w 23027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3027" h="21600" fill="none" extrusionOk="0">
                              <a:moveTo>
                                <a:pt x="-1" y="114"/>
                              </a:moveTo>
                              <a:cubicBezTo>
                                <a:pt x="738" y="38"/>
                                <a:pt x="1479" y="0"/>
                                <a:pt x="2222" y="0"/>
                              </a:cubicBezTo>
                              <a:cubicBezTo>
                                <a:pt x="11915" y="0"/>
                                <a:pt x="20421" y="6457"/>
                                <a:pt x="23027" y="15793"/>
                              </a:cubicBezTo>
                            </a:path>
                            <a:path w="23027" h="21600" stroke="0" extrusionOk="0">
                              <a:moveTo>
                                <a:pt x="-1" y="114"/>
                              </a:moveTo>
                              <a:cubicBezTo>
                                <a:pt x="738" y="38"/>
                                <a:pt x="1479" y="0"/>
                                <a:pt x="2222" y="0"/>
                              </a:cubicBezTo>
                              <a:cubicBezTo>
                                <a:pt x="11915" y="0"/>
                                <a:pt x="20421" y="6457"/>
                                <a:pt x="23027" y="15793"/>
                              </a:cubicBezTo>
                              <a:lnTo>
                                <a:pt x="2222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D063B" id="Arc 2349" o:spid="_x0000_s1026" style="position:absolute;margin-left:162.5pt;margin-top:8.75pt;width:40.75pt;height:32.25pt;z-index:2527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027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" path="m-1,114nfc738,38,1479,,2222,v9693,,18199,6457,20805,15793em-1,114nsc738,38,1479,,2222,v9693,,18199,6457,20805,15793l2222,21600,-1,114xe" filled="f">
                <v:stroke startarrow="open" endarrow="open"/>
                <v:path arrowok="t" o:extrusionok="f" o:connecttype="custom" o:connectlocs="0,2181;517525,299483;49939,409575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225425</wp:posOffset>
                </wp:positionH>
                <wp:positionV relativeFrom="paragraph">
                  <wp:posOffset>194945</wp:posOffset>
                </wp:positionV>
                <wp:extent cx="151765" cy="222250"/>
                <wp:effectExtent l="20955" t="74930" r="74930" b="17145"/>
                <wp:wrapNone/>
                <wp:docPr id="109" name="Arc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765" cy="222250"/>
                        </a:xfrm>
                        <a:custGeom>
                          <a:avLst/>
                          <a:gdLst>
                            <a:gd name="G0" fmla="+- 1317 0 0"/>
                            <a:gd name="G1" fmla="+- 21600 0 0"/>
                            <a:gd name="G2" fmla="+- 21600 0 0"/>
                            <a:gd name="T0" fmla="*/ 0 w 22917"/>
                            <a:gd name="T1" fmla="*/ 40 h 21600"/>
                            <a:gd name="T2" fmla="*/ 22917 w 22917"/>
                            <a:gd name="T3" fmla="*/ 21600 h 21600"/>
                            <a:gd name="T4" fmla="*/ 1317 w 22917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2917" h="21600" fill="none" extrusionOk="0">
                              <a:moveTo>
                                <a:pt x="0" y="40"/>
                              </a:moveTo>
                              <a:cubicBezTo>
                                <a:pt x="438" y="13"/>
                                <a:pt x="877" y="0"/>
                                <a:pt x="1317" y="0"/>
                              </a:cubicBezTo>
                              <a:cubicBezTo>
                                <a:pt x="13246" y="0"/>
                                <a:pt x="22917" y="9670"/>
                                <a:pt x="22917" y="21600"/>
                              </a:cubicBezTo>
                            </a:path>
                            <a:path w="22917" h="21600" stroke="0" extrusionOk="0">
                              <a:moveTo>
                                <a:pt x="0" y="40"/>
                              </a:moveTo>
                              <a:cubicBezTo>
                                <a:pt x="438" y="13"/>
                                <a:pt x="877" y="0"/>
                                <a:pt x="1317" y="0"/>
                              </a:cubicBezTo>
                              <a:cubicBezTo>
                                <a:pt x="13246" y="0"/>
                                <a:pt x="22917" y="9670"/>
                                <a:pt x="22917" y="21600"/>
                              </a:cubicBezTo>
                              <a:lnTo>
                                <a:pt x="1317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D2CD1" id="Arc 2338" o:spid="_x0000_s1026" style="position:absolute;margin-left:17.75pt;margin-top:15.35pt;width:11.95pt;height:17.5pt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917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" path="m,40nfc438,13,877,,1317,,13246,,22917,9670,22917,21600em,40nsc438,13,877,,1317,,13246,,22917,9670,22917,21600r-21600,l,40xe" filled="f">
                <v:stroke startarrow="open" endarrow="open"/>
                <v:path arrowok="t" o:extrusionok="f" o:connecttype="custom" o:connectlocs="0,412;151765,222250;8722,22225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7620</wp:posOffset>
                </wp:positionV>
                <wp:extent cx="527050" cy="400050"/>
                <wp:effectExtent l="6350" t="11430" r="9525" b="7620"/>
                <wp:wrapNone/>
                <wp:docPr id="108" name="AutoShape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705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C4252" id="AutoShape 2333" o:spid="_x0000_s1026" type="#_x0000_t32" style="position:absolute;margin-left:-3.65pt;margin-top:.6pt;width:41.5pt;height:31.5pt;flip:y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"/>
            </w:pict>
          </mc:Fallback>
        </mc:AlternateContent>
      </w:r>
    </w:p>
    <w:p w:rsidR="006D34A9" w:rsidRDefault="00797826" w:rsidP="006D34A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1185545</wp:posOffset>
                </wp:positionH>
                <wp:positionV relativeFrom="paragraph">
                  <wp:posOffset>41275</wp:posOffset>
                </wp:positionV>
                <wp:extent cx="635" cy="151130"/>
                <wp:effectExtent l="9525" t="9525" r="8890" b="10795"/>
                <wp:wrapNone/>
                <wp:docPr id="107" name="AutoShape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51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6ED51" id="AutoShape 2341" o:spid="_x0000_s1026" type="#_x0000_t32" style="position:absolute;margin-left:93.35pt;margin-top:3.25pt;width:.05pt;height:11.9pt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1052195</wp:posOffset>
                </wp:positionH>
                <wp:positionV relativeFrom="paragraph">
                  <wp:posOffset>41275</wp:posOffset>
                </wp:positionV>
                <wp:extent cx="133350" cy="0"/>
                <wp:effectExtent l="9525" t="9525" r="9525" b="9525"/>
                <wp:wrapNone/>
                <wp:docPr id="106" name="AutoShape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88661" id="AutoShape 2340" o:spid="_x0000_s1026" type="#_x0000_t32" style="position:absolute;margin-left:82.85pt;margin-top:3.25pt;width:10.5pt;height:0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2319020</wp:posOffset>
                </wp:positionH>
                <wp:positionV relativeFrom="paragraph">
                  <wp:posOffset>194945</wp:posOffset>
                </wp:positionV>
                <wp:extent cx="723900" cy="0"/>
                <wp:effectExtent l="9525" t="10795" r="9525" b="8255"/>
                <wp:wrapNone/>
                <wp:docPr id="105" name="AutoShape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42593" id="AutoShape 2336" o:spid="_x0000_s1026" type="#_x0000_t32" style="position:absolute;margin-left:182.6pt;margin-top:15.35pt;width:57pt;height:0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1052195</wp:posOffset>
                </wp:positionH>
                <wp:positionV relativeFrom="paragraph">
                  <wp:posOffset>194945</wp:posOffset>
                </wp:positionV>
                <wp:extent cx="657225" cy="0"/>
                <wp:effectExtent l="9525" t="10795" r="9525" b="8255"/>
                <wp:wrapNone/>
                <wp:docPr id="104" name="AutoShape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80059" id="AutoShape 2334" o:spid="_x0000_s1026" type="#_x0000_t32" style="position:absolute;margin-left:82.85pt;margin-top:15.35pt;width:51.75pt;height:0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194945</wp:posOffset>
                </wp:positionV>
                <wp:extent cx="688975" cy="0"/>
                <wp:effectExtent l="6350" t="10795" r="9525" b="8255"/>
                <wp:wrapNone/>
                <wp:docPr id="103" name="AutoShape 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8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CFBA2" id="AutoShape 2332" o:spid="_x0000_s1026" type="#_x0000_t32" style="position:absolute;margin-left:-3.65pt;margin-top:15.35pt;width:54.25pt;height:0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fKeIgIAAD8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"/>
            </w:pict>
          </mc:Fallback>
        </mc:AlternateContent>
      </w:r>
    </w:p>
    <w:p w:rsidR="006D34A9" w:rsidRDefault="006D34A9" w:rsidP="006D34A9">
      <w:pPr>
        <w:rPr>
          <w:rFonts w:ascii="Comic Sans MS" w:hAnsi="Comic Sans MS"/>
        </w:rPr>
      </w:pPr>
    </w:p>
    <w:p w:rsidR="006D34A9" w:rsidRDefault="006D34A9" w:rsidP="006D34A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Straight  line                                                      </w:t>
      </w:r>
    </w:p>
    <w:p w:rsidR="006D34A9" w:rsidRDefault="006D34A9" w:rsidP="006D34A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</w:t>
      </w:r>
      <w:r>
        <w:rPr>
          <w:rFonts w:ascii="Comic Sans MS" w:hAnsi="Comic Sans MS"/>
          <w:sz w:val="20"/>
          <w:szCs w:val="20"/>
        </w:rPr>
        <w:t>(180</w:t>
      </w:r>
      <w:r>
        <w:rPr>
          <w:rFonts w:ascii="Comic Sans MS" w:hAnsi="Comic Sans MS"/>
          <w:sz w:val="20"/>
          <w:szCs w:val="20"/>
          <w:vertAlign w:val="superscript"/>
        </w:rPr>
        <w:t>0</w:t>
      </w:r>
      <w:r>
        <w:rPr>
          <w:rFonts w:ascii="Comic Sans MS" w:hAnsi="Comic Sans MS"/>
          <w:sz w:val="20"/>
          <w:szCs w:val="20"/>
        </w:rPr>
        <w:t xml:space="preserve"> or two right angles)        </w:t>
      </w:r>
      <w:r>
        <w:rPr>
          <w:rFonts w:ascii="Comic Sans MS" w:hAnsi="Comic Sans MS"/>
        </w:rPr>
        <w:t xml:space="preserve">                               </w:t>
      </w:r>
    </w:p>
    <w:p w:rsidR="006D34A9" w:rsidRDefault="00797826" w:rsidP="006D34A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728832" behindDoc="0" locked="0" layoutInCell="1" allowOverlap="1">
                <wp:simplePos x="0" y="0"/>
                <wp:positionH relativeFrom="column">
                  <wp:posOffset>737870</wp:posOffset>
                </wp:positionH>
                <wp:positionV relativeFrom="paragraph">
                  <wp:posOffset>196215</wp:posOffset>
                </wp:positionV>
                <wp:extent cx="1866900" cy="792480"/>
                <wp:effectExtent l="9525" t="54610" r="9525" b="0"/>
                <wp:wrapNone/>
                <wp:docPr id="100" name="Group 2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792480"/>
                          <a:chOff x="7560" y="13646"/>
                          <a:chExt cx="2940" cy="1248"/>
                        </a:xfrm>
                      </wpg:grpSpPr>
                      <wps:wsp>
                        <wps:cNvPr id="101" name="AutoShape 2342"/>
                        <wps:cNvCnPr>
                          <a:cxnSpLocks noChangeShapeType="1"/>
                        </wps:cNvCnPr>
                        <wps:spPr bwMode="auto">
                          <a:xfrm>
                            <a:off x="7560" y="14322"/>
                            <a:ext cx="294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Arc 2343"/>
                        <wps:cNvSpPr>
                          <a:spLocks/>
                        </wps:cNvSpPr>
                        <wps:spPr bwMode="auto">
                          <a:xfrm rot="12837698" flipV="1">
                            <a:off x="8187" y="13646"/>
                            <a:ext cx="1577" cy="1248"/>
                          </a:xfrm>
                          <a:custGeom>
                            <a:avLst/>
                            <a:gdLst>
                              <a:gd name="G0" fmla="+- 10786 0 0"/>
                              <a:gd name="G1" fmla="+- 21600 0 0"/>
                              <a:gd name="G2" fmla="+- 21600 0 0"/>
                              <a:gd name="T0" fmla="*/ 0 w 32386"/>
                              <a:gd name="T1" fmla="*/ 2886 h 22009"/>
                              <a:gd name="T2" fmla="*/ 32382 w 32386"/>
                              <a:gd name="T3" fmla="*/ 22009 h 22009"/>
                              <a:gd name="T4" fmla="*/ 10786 w 32386"/>
                              <a:gd name="T5" fmla="*/ 21600 h 220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386" h="22009" fill="none" extrusionOk="0">
                                <a:moveTo>
                                  <a:pt x="-1" y="2885"/>
                                </a:moveTo>
                                <a:cubicBezTo>
                                  <a:pt x="3280" y="995"/>
                                  <a:pt x="6999" y="0"/>
                                  <a:pt x="10786" y="0"/>
                                </a:cubicBezTo>
                                <a:cubicBezTo>
                                  <a:pt x="22715" y="0"/>
                                  <a:pt x="32386" y="9670"/>
                                  <a:pt x="32386" y="21600"/>
                                </a:cubicBezTo>
                                <a:cubicBezTo>
                                  <a:pt x="32386" y="21736"/>
                                  <a:pt x="32384" y="21872"/>
                                  <a:pt x="32382" y="22009"/>
                                </a:cubicBezTo>
                              </a:path>
                              <a:path w="32386" h="22009" stroke="0" extrusionOk="0">
                                <a:moveTo>
                                  <a:pt x="-1" y="2885"/>
                                </a:moveTo>
                                <a:cubicBezTo>
                                  <a:pt x="3280" y="995"/>
                                  <a:pt x="6999" y="0"/>
                                  <a:pt x="10786" y="0"/>
                                </a:cubicBezTo>
                                <a:cubicBezTo>
                                  <a:pt x="22715" y="0"/>
                                  <a:pt x="32386" y="9670"/>
                                  <a:pt x="32386" y="21600"/>
                                </a:cubicBezTo>
                                <a:cubicBezTo>
                                  <a:pt x="32386" y="21736"/>
                                  <a:pt x="32384" y="21872"/>
                                  <a:pt x="32382" y="22009"/>
                                </a:cubicBezTo>
                                <a:lnTo>
                                  <a:pt x="10786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E65099" id="Group 2564" o:spid="_x0000_s1026" style="position:absolute;margin-left:58.1pt;margin-top:15.45pt;width:147pt;height:62.4pt;z-index:252728832" coordorigin="7560,13646" coordsize="2940,1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">
                <v:shape id="AutoShape 2342" o:spid="_x0000_s1027" type="#_x0000_t32" style="position:absolute;left:7560;top:14322;width:294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"/>
                <v:shape id="Arc 2343" o:spid="_x0000_s1028" style="position:absolute;left:8187;top:13646;width:1577;height:1248;rotation:9570770fd;flip:y;visibility:visible;mso-wrap-style:square;v-text-anchor:top" coordsize="32386,2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" path="m-1,2885nfc3280,995,6999,,10786,,22715,,32386,9670,32386,21600v,136,-2,272,-4,409em-1,2885nsc3280,995,6999,,10786,,22715,,32386,9670,32386,21600v,136,-2,272,-4,409l10786,21600,-1,2885xe" filled="f">
                  <v:stroke startarrow="open" endarrow="open"/>
                  <v:path arrowok="t" o:extrusionok="f" o:connecttype="custom" o:connectlocs="0,164;1577,1248;525,1225" o:connectangles="0,0,0"/>
                </v:shape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1637030</wp:posOffset>
                </wp:positionH>
                <wp:positionV relativeFrom="paragraph">
                  <wp:posOffset>27940</wp:posOffset>
                </wp:positionV>
                <wp:extent cx="0" cy="590550"/>
                <wp:effectExtent l="13335" t="10160" r="5715" b="8890"/>
                <wp:wrapNone/>
                <wp:docPr id="99" name="AutoShape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8FE4A" id="AutoShape 2351" o:spid="_x0000_s1026" type="#_x0000_t32" style="position:absolute;margin-left:128.9pt;margin-top:2.2pt;width:0;height:46.5pt;flip:y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">
                <v:stroke dashstyle="dash"/>
              </v:shape>
            </w:pict>
          </mc:Fallback>
        </mc:AlternateContent>
      </w:r>
    </w:p>
    <w:p w:rsidR="006D34A9" w:rsidRDefault="006D34A9" w:rsidP="006D34A9">
      <w:pPr>
        <w:rPr>
          <w:rFonts w:ascii="Comic Sans MS" w:hAnsi="Comic Sans MS"/>
        </w:rPr>
      </w:pPr>
    </w:p>
    <w:p w:rsidR="006D34A9" w:rsidRDefault="006D34A9" w:rsidP="006D34A9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</w:p>
    <w:p w:rsidR="002D02C2" w:rsidRDefault="00797826" w:rsidP="002D02C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3333115</wp:posOffset>
                </wp:positionH>
                <wp:positionV relativeFrom="paragraph">
                  <wp:posOffset>-235585</wp:posOffset>
                </wp:positionV>
                <wp:extent cx="8890" cy="10067925"/>
                <wp:effectExtent l="10160" t="9525" r="9525" b="9525"/>
                <wp:wrapNone/>
                <wp:docPr id="98" name="AutoShape 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F2DC4" id="AutoShape 2476" o:spid="_x0000_s1026" type="#_x0000_t32" style="position:absolute;margin-left:262.45pt;margin-top:-18.55pt;width:.7pt;height:792.75pt;flip:x;z-index:2527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"/>
            </w:pict>
          </mc:Fallback>
        </mc:AlternateContent>
      </w:r>
      <w:r w:rsidR="002D02C2">
        <w:rPr>
          <w:rFonts w:ascii="Comic Sans MS" w:hAnsi="Comic Sans MS"/>
          <w:b/>
        </w:rPr>
        <w:t xml:space="preserve">4/25  </w:t>
      </w:r>
      <w:r w:rsidR="002D02C2" w:rsidRPr="00596E1D">
        <w:rPr>
          <w:rFonts w:ascii="Comic Sans MS" w:hAnsi="Comic Sans MS"/>
          <w:b/>
          <w:u w:val="single"/>
        </w:rPr>
        <w:t>Identify lines of symmetry</w:t>
      </w:r>
      <w:r w:rsidR="002D02C2">
        <w:rPr>
          <w:rFonts w:ascii="Comic Sans MS" w:hAnsi="Comic Sans MS"/>
          <w:b/>
        </w:rPr>
        <w:t xml:space="preserve"> </w:t>
      </w: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</w:p>
    <w:p w:rsidR="002D02C2" w:rsidRPr="002D02C2" w:rsidRDefault="002D02C2" w:rsidP="002D02C2">
      <w:pPr>
        <w:pStyle w:val="ListParagraph"/>
        <w:numPr>
          <w:ilvl w:val="0"/>
          <w:numId w:val="43"/>
        </w:numPr>
        <w:rPr>
          <w:rFonts w:ascii="Comic Sans MS" w:hAnsi="Comic Sans MS"/>
          <w:b/>
          <w:color w:val="FF0000"/>
          <w:sz w:val="20"/>
          <w:szCs w:val="20"/>
        </w:rPr>
      </w:pPr>
      <w:r w:rsidRPr="002D02C2">
        <w:rPr>
          <w:rFonts w:ascii="Comic Sans MS" w:hAnsi="Comic Sans MS"/>
          <w:b/>
          <w:color w:val="FF0000"/>
          <w:sz w:val="20"/>
          <w:szCs w:val="20"/>
        </w:rPr>
        <w:t>Horizontal line of symmetry</w:t>
      </w: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1438275" cy="1438275"/>
            <wp:effectExtent l="19050" t="0" r="9525" b="0"/>
            <wp:docPr id="91" name="Picture 91" descr="http://www.mathsisfun.com/geometry/images/symmetry-art-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mathsisfun.com/geometry/images/symmetry-art-x.gif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</w:p>
    <w:p w:rsidR="002D02C2" w:rsidRPr="002D02C2" w:rsidRDefault="002D02C2" w:rsidP="002D02C2">
      <w:pPr>
        <w:pStyle w:val="ListParagraph"/>
        <w:numPr>
          <w:ilvl w:val="0"/>
          <w:numId w:val="43"/>
        </w:num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Vertical</w:t>
      </w:r>
      <w:r w:rsidRPr="002D02C2">
        <w:rPr>
          <w:rFonts w:ascii="Comic Sans MS" w:hAnsi="Comic Sans MS"/>
          <w:b/>
          <w:color w:val="FF0000"/>
          <w:sz w:val="20"/>
          <w:szCs w:val="20"/>
        </w:rPr>
        <w:t xml:space="preserve"> line of symmetry</w:t>
      </w: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1438275" cy="1438275"/>
            <wp:effectExtent l="19050" t="0" r="9525" b="0"/>
            <wp:docPr id="94" name="Picture 94" descr="http://www.mathsisfun.com/geometry/images/symmetry-art-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mathsisfun.com/geometry/images/symmetry-art-y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</w:p>
    <w:p w:rsidR="002D02C2" w:rsidRPr="002D02C2" w:rsidRDefault="002D02C2" w:rsidP="002D02C2">
      <w:pPr>
        <w:pStyle w:val="ListParagraph"/>
        <w:numPr>
          <w:ilvl w:val="0"/>
          <w:numId w:val="43"/>
        </w:num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Oblique</w:t>
      </w:r>
      <w:r w:rsidRPr="002D02C2">
        <w:rPr>
          <w:rFonts w:ascii="Comic Sans MS" w:hAnsi="Comic Sans MS"/>
          <w:b/>
          <w:color w:val="FF0000"/>
          <w:sz w:val="20"/>
          <w:szCs w:val="20"/>
        </w:rPr>
        <w:t xml:space="preserve"> line of symmetry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797826" w:rsidP="00886BF2">
      <w:pPr>
        <w:rPr>
          <w:rFonts w:ascii="Comic Sans MS" w:hAnsi="Comic Sans MS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3332480</wp:posOffset>
                </wp:positionH>
                <wp:positionV relativeFrom="paragraph">
                  <wp:posOffset>1210310</wp:posOffset>
                </wp:positionV>
                <wp:extent cx="3438525" cy="0"/>
                <wp:effectExtent l="9525" t="9525" r="9525" b="9525"/>
                <wp:wrapNone/>
                <wp:docPr id="97" name="AutoShape 2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8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D368B" id="AutoShape 2477" o:spid="_x0000_s1026" type="#_x0000_t32" style="position:absolute;margin-left:262.4pt;margin-top:95.3pt;width:270.75pt;height:0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"/>
            </w:pict>
          </mc:Fallback>
        </mc:AlternateContent>
      </w:r>
      <w:r w:rsidR="00585BD4">
        <w:rPr>
          <w:noProof/>
        </w:rPr>
        <w:drawing>
          <wp:inline distT="0" distB="0" distL="0" distR="0">
            <wp:extent cx="1438275" cy="1438275"/>
            <wp:effectExtent l="19050" t="0" r="9525" b="0"/>
            <wp:docPr id="88" name="Picture 88" descr="http://www.mathsisfun.com/geometry/images/symmetry-art-y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mathsisfun.com/geometry/images/symmetry-art-yx.gif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D02C2" w:rsidRPr="002D02C2" w:rsidRDefault="002D02C2" w:rsidP="002D02C2">
      <w:pPr>
        <w:pStyle w:val="ListParagraph"/>
        <w:numPr>
          <w:ilvl w:val="0"/>
          <w:numId w:val="43"/>
        </w:num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Horizontal, Vertical &amp; Oblique</w:t>
      </w:r>
      <w:r w:rsidRPr="002D02C2">
        <w:rPr>
          <w:rFonts w:ascii="Comic Sans MS" w:hAnsi="Comic Sans MS"/>
          <w:b/>
          <w:color w:val="FF0000"/>
          <w:sz w:val="20"/>
          <w:szCs w:val="20"/>
        </w:rPr>
        <w:t xml:space="preserve"> line</w:t>
      </w:r>
      <w:r w:rsidR="004415A2">
        <w:rPr>
          <w:rFonts w:ascii="Comic Sans MS" w:hAnsi="Comic Sans MS"/>
          <w:b/>
          <w:color w:val="FF0000"/>
          <w:sz w:val="20"/>
          <w:szCs w:val="20"/>
        </w:rPr>
        <w:t>s</w:t>
      </w:r>
      <w:r w:rsidRPr="002D02C2">
        <w:rPr>
          <w:rFonts w:ascii="Comic Sans MS" w:hAnsi="Comic Sans MS"/>
          <w:b/>
          <w:color w:val="FF0000"/>
          <w:sz w:val="20"/>
          <w:szCs w:val="20"/>
        </w:rPr>
        <w:t xml:space="preserve"> of symmetry</w:t>
      </w:r>
    </w:p>
    <w:p w:rsidR="002D02C2" w:rsidRDefault="00797826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937895</wp:posOffset>
                </wp:positionH>
                <wp:positionV relativeFrom="paragraph">
                  <wp:posOffset>89535</wp:posOffset>
                </wp:positionV>
                <wp:extent cx="0" cy="1514475"/>
                <wp:effectExtent l="15240" t="9525" r="13335" b="9525"/>
                <wp:wrapNone/>
                <wp:docPr id="96" name="AutoShape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44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B1853" id="AutoShape 2353" o:spid="_x0000_s1026" type="#_x0000_t32" style="position:absolute;margin-left:73.85pt;margin-top:7.05pt;width:0;height:119.25pt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" strokecolor="blue" strokeweight="1.5pt">
                <v:stroke dashstyle="dash"/>
              </v:shape>
            </w:pict>
          </mc:Fallback>
        </mc:AlternateContent>
      </w:r>
    </w:p>
    <w:p w:rsidR="00273FB5" w:rsidRDefault="00797826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347345</wp:posOffset>
                </wp:positionH>
                <wp:positionV relativeFrom="paragraph">
                  <wp:posOffset>9525</wp:posOffset>
                </wp:positionV>
                <wp:extent cx="1238250" cy="1257300"/>
                <wp:effectExtent l="15240" t="9525" r="13335" b="9525"/>
                <wp:wrapNone/>
                <wp:docPr id="95" name="AutoShape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38250" cy="12573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9E335" id="AutoShape 2356" o:spid="_x0000_s1026" type="#_x0000_t32" style="position:absolute;margin-left:27.35pt;margin-top:.75pt;width:97.5pt;height:99pt;flip:y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" strokecolor="#00b050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309245</wp:posOffset>
                </wp:positionH>
                <wp:positionV relativeFrom="paragraph">
                  <wp:posOffset>28575</wp:posOffset>
                </wp:positionV>
                <wp:extent cx="1304925" cy="1304925"/>
                <wp:effectExtent l="15240" t="9525" r="13335" b="9525"/>
                <wp:wrapNone/>
                <wp:docPr id="93" name="AutoShape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4925" cy="13049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C9BBE" id="AutoShape 2355" o:spid="_x0000_s1026" type="#_x0000_t32" style="position:absolute;margin-left:24.35pt;margin-top:2.25pt;width:102.75pt;height:102.75pt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" strokecolor="#00b050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385445</wp:posOffset>
                </wp:positionH>
                <wp:positionV relativeFrom="paragraph">
                  <wp:posOffset>120015</wp:posOffset>
                </wp:positionV>
                <wp:extent cx="1104900" cy="1104900"/>
                <wp:effectExtent l="5715" t="5715" r="13335" b="13335"/>
                <wp:wrapNone/>
                <wp:docPr id="92" name="Rectangle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6936E8" id="Rectangle 2352" o:spid="_x0000_s1026" style="position:absolute;margin-left:30.35pt;margin-top:9.45pt;width:87pt;height:87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"/>
            </w:pict>
          </mc:Fallback>
        </mc:AlternateConten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797826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271145</wp:posOffset>
                </wp:positionH>
                <wp:positionV relativeFrom="paragraph">
                  <wp:posOffset>101600</wp:posOffset>
                </wp:positionV>
                <wp:extent cx="1352550" cy="0"/>
                <wp:effectExtent l="15240" t="9525" r="13335" b="9525"/>
                <wp:wrapNone/>
                <wp:docPr id="90" name="AutoShape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25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5FB0F" id="AutoShape 2354" o:spid="_x0000_s1026" type="#_x0000_t32" style="position:absolute;margin-left:21.35pt;margin-top:8pt;width:106.5pt;height:0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" strokeweight="1.5pt">
                <v:stroke dashstyle="dash"/>
              </v:shape>
            </w:pict>
          </mc:Fallback>
        </mc:AlternateConten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D02C2" w:rsidRDefault="002D02C2" w:rsidP="002D02C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4/26</w:t>
      </w:r>
      <w:r w:rsidRPr="0091452C">
        <w:rPr>
          <w:rFonts w:ascii="Comic Sans MS" w:hAnsi="Comic Sans MS"/>
          <w:b/>
        </w:rPr>
        <w:t xml:space="preserve"> </w:t>
      </w:r>
      <w:r w:rsidRPr="00596E1D">
        <w:rPr>
          <w:rFonts w:ascii="Comic Sans MS" w:hAnsi="Comic Sans MS"/>
          <w:b/>
          <w:u w:val="single"/>
        </w:rPr>
        <w:t>Complete a symmetrical figure</w:t>
      </w:r>
    </w:p>
    <w:p w:rsidR="002D02C2" w:rsidRPr="00D95E55" w:rsidRDefault="00D95E55" w:rsidP="00D95E55">
      <w:pPr>
        <w:pStyle w:val="ListParagraph"/>
        <w:numPr>
          <w:ilvl w:val="0"/>
          <w:numId w:val="43"/>
        </w:numPr>
        <w:rPr>
          <w:rFonts w:ascii="Comic Sans MS" w:hAnsi="Comic Sans MS"/>
          <w:b/>
          <w:sz w:val="20"/>
          <w:szCs w:val="20"/>
        </w:rPr>
      </w:pPr>
      <w:r w:rsidRPr="00D95E55">
        <w:rPr>
          <w:rFonts w:ascii="Comic Sans MS" w:hAnsi="Comic Sans MS"/>
          <w:b/>
          <w:sz w:val="20"/>
          <w:szCs w:val="20"/>
        </w:rPr>
        <w:t>Tracing paper is brilliant for this</w:t>
      </w:r>
    </w:p>
    <w:tbl>
      <w:tblPr>
        <w:tblW w:w="2400" w:type="dxa"/>
        <w:jc w:val="center"/>
        <w:tblLook w:val="04A0" w:firstRow="1" w:lastRow="0" w:firstColumn="1" w:lastColumn="0" w:noHBand="0" w:noVBand="1"/>
      </w:tblPr>
      <w:tblGrid>
        <w:gridCol w:w="300"/>
        <w:gridCol w:w="300"/>
        <w:gridCol w:w="300"/>
        <w:gridCol w:w="300"/>
        <w:gridCol w:w="300"/>
        <w:gridCol w:w="300"/>
        <w:gridCol w:w="300"/>
        <w:gridCol w:w="300"/>
      </w:tblGrid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00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Example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797826" w:rsidP="002D02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6752" behindDoc="0" locked="0" layoutInCell="1" allowOverlap="1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-3175</wp:posOffset>
                      </wp:positionV>
                      <wp:extent cx="0" cy="1438275"/>
                      <wp:effectExtent l="19685" t="21590" r="18415" b="16510"/>
                      <wp:wrapNone/>
                      <wp:docPr id="89" name="AutoShape 2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38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0CE90E" id="AutoShape 2367" o:spid="_x0000_s1026" type="#_x0000_t32" style="position:absolute;margin-left:8.75pt;margin-top:-.25pt;width:0;height:113.25pt;z-index:2527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" strokecolor="red" strokeweight="2.25pt">
                      <v:stroke dashstyle="dash"/>
                    </v:shape>
                  </w:pict>
                </mc:Fallback>
              </mc:AlternateContent>
            </w:r>
            <w:r w:rsidR="002D02C2"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6699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6699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6699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6699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6699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2D02C2" w:rsidRDefault="002D02C2" w:rsidP="002D02C2">
      <w:pPr>
        <w:rPr>
          <w:rFonts w:ascii="Comic Sans MS" w:hAnsi="Comic Sans MS"/>
          <w:b/>
        </w:rPr>
      </w:pPr>
    </w:p>
    <w:tbl>
      <w:tblPr>
        <w:tblW w:w="2400" w:type="dxa"/>
        <w:jc w:val="center"/>
        <w:tblLook w:val="04A0" w:firstRow="1" w:lastRow="0" w:firstColumn="1" w:lastColumn="0" w:noHBand="0" w:noVBand="1"/>
      </w:tblPr>
      <w:tblGrid>
        <w:gridCol w:w="300"/>
        <w:gridCol w:w="300"/>
        <w:gridCol w:w="300"/>
        <w:gridCol w:w="300"/>
        <w:gridCol w:w="300"/>
        <w:gridCol w:w="300"/>
        <w:gridCol w:w="300"/>
        <w:gridCol w:w="300"/>
      </w:tblGrid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797826" w:rsidP="0033697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7776" behindDoc="0" locked="0" layoutInCell="1" allowOverlap="1">
                      <wp:simplePos x="0" y="0"/>
                      <wp:positionH relativeFrom="column">
                        <wp:posOffset>-205740</wp:posOffset>
                      </wp:positionH>
                      <wp:positionV relativeFrom="paragraph">
                        <wp:posOffset>173355</wp:posOffset>
                      </wp:positionV>
                      <wp:extent cx="1781810" cy="19050"/>
                      <wp:effectExtent l="17145" t="17145" r="20320" b="20955"/>
                      <wp:wrapNone/>
                      <wp:docPr id="87" name="AutoShape 2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81810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8A3219" id="AutoShape 2368" o:spid="_x0000_s1026" type="#_x0000_t32" style="position:absolute;margin-left:-16.2pt;margin-top:13.65pt;width:140.3pt;height:1.5pt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" strokecolor="red" strokeweight="2.25pt">
                      <v:stroke dashstyle="dash"/>
                    </v:shape>
                  </w:pict>
                </mc:Fallback>
              </mc:AlternateContent>
            </w:r>
            <w:r w:rsidR="00336976"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2D02C2" w:rsidRDefault="00797826" w:rsidP="002D02C2">
      <w:pPr>
        <w:rPr>
          <w:rFonts w:ascii="Comic Sans MS" w:hAnsi="Comic Sans MS"/>
          <w:b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763270</wp:posOffset>
                </wp:positionH>
                <wp:positionV relativeFrom="paragraph">
                  <wp:posOffset>160020</wp:posOffset>
                </wp:positionV>
                <wp:extent cx="1619885" cy="1676400"/>
                <wp:effectExtent l="15875" t="19685" r="21590" b="18415"/>
                <wp:wrapNone/>
                <wp:docPr id="86" name="AutoShape 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19885" cy="16764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6DBC2" id="AutoShape 2369" o:spid="_x0000_s1026" type="#_x0000_t32" style="position:absolute;margin-left:60.1pt;margin-top:12.6pt;width:127.55pt;height:132pt;flip:y;z-index:2527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" strokecolor="red" strokeweight="2.25pt">
                <v:stroke dashstyle="dash"/>
              </v:shape>
            </w:pict>
          </mc:Fallback>
        </mc:AlternateContent>
      </w:r>
    </w:p>
    <w:tbl>
      <w:tblPr>
        <w:tblW w:w="2400" w:type="dxa"/>
        <w:jc w:val="center"/>
        <w:tblLook w:val="04A0" w:firstRow="1" w:lastRow="0" w:firstColumn="1" w:lastColumn="0" w:noHBand="0" w:noVBand="1"/>
      </w:tblPr>
      <w:tblGrid>
        <w:gridCol w:w="300"/>
        <w:gridCol w:w="300"/>
        <w:gridCol w:w="300"/>
        <w:gridCol w:w="300"/>
        <w:gridCol w:w="300"/>
        <w:gridCol w:w="300"/>
        <w:gridCol w:w="300"/>
        <w:gridCol w:w="300"/>
      </w:tblGrid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2D02C2" w:rsidRDefault="002D02C2" w:rsidP="00336976">
      <w:pPr>
        <w:jc w:val="center"/>
        <w:rPr>
          <w:rFonts w:ascii="Comic Sans MS" w:hAnsi="Comic Sans MS"/>
          <w:b/>
        </w:rPr>
      </w:pPr>
    </w:p>
    <w:p w:rsidR="002D02C2" w:rsidRDefault="002D02C2" w:rsidP="002D02C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4/27</w:t>
      </w:r>
      <w:r w:rsidRPr="0091452C">
        <w:rPr>
          <w:rFonts w:ascii="Comic Sans MS" w:hAnsi="Comic Sans MS"/>
          <w:b/>
        </w:rPr>
        <w:t xml:space="preserve"> </w:t>
      </w:r>
      <w:r w:rsidR="00336976" w:rsidRPr="00596E1D">
        <w:rPr>
          <w:rFonts w:ascii="Comic Sans MS" w:hAnsi="Comic Sans MS"/>
          <w:b/>
          <w:u w:val="single"/>
        </w:rPr>
        <w:t>Describe position of points</w:t>
      </w:r>
    </w:p>
    <w:p w:rsidR="002D02C2" w:rsidRDefault="002D02C2" w:rsidP="002D02C2">
      <w:pPr>
        <w:rPr>
          <w:rFonts w:ascii="Comic Sans MS" w:hAnsi="Comic Sans MS"/>
          <w:b/>
          <w:color w:val="FF0000"/>
          <w:sz w:val="20"/>
          <w:szCs w:val="20"/>
        </w:rPr>
      </w:pPr>
    </w:p>
    <w:p w:rsidR="002D02C2" w:rsidRPr="00547DDE" w:rsidRDefault="002D02C2" w:rsidP="002D02C2">
      <w:pPr>
        <w:pStyle w:val="ListParagraph"/>
        <w:numPr>
          <w:ilvl w:val="0"/>
          <w:numId w:val="27"/>
        </w:numPr>
        <w:rPr>
          <w:rFonts w:ascii="Comic Sans MS" w:hAnsi="Comic Sans MS"/>
          <w:sz w:val="20"/>
          <w:szCs w:val="20"/>
        </w:rPr>
      </w:pPr>
      <w:r w:rsidRPr="00547DDE">
        <w:rPr>
          <w:rFonts w:ascii="Comic Sans MS" w:hAnsi="Comic Sans MS"/>
          <w:sz w:val="20"/>
          <w:szCs w:val="20"/>
        </w:rPr>
        <w:t>The horizontal axis is the x-axis</w:t>
      </w:r>
    </w:p>
    <w:p w:rsidR="002D02C2" w:rsidRPr="00547DDE" w:rsidRDefault="002D02C2" w:rsidP="002D02C2">
      <w:pPr>
        <w:pStyle w:val="ListParagraph"/>
        <w:numPr>
          <w:ilvl w:val="0"/>
          <w:numId w:val="27"/>
        </w:numPr>
        <w:rPr>
          <w:rFonts w:ascii="Comic Sans MS" w:hAnsi="Comic Sans MS"/>
          <w:sz w:val="20"/>
          <w:szCs w:val="20"/>
        </w:rPr>
      </w:pPr>
      <w:r w:rsidRPr="00547DDE">
        <w:rPr>
          <w:rFonts w:ascii="Comic Sans MS" w:hAnsi="Comic Sans MS"/>
          <w:sz w:val="20"/>
          <w:szCs w:val="20"/>
        </w:rPr>
        <w:t>The vertical axis is called the y-axis</w:t>
      </w:r>
    </w:p>
    <w:p w:rsidR="002D02C2" w:rsidRPr="00547DDE" w:rsidRDefault="002D02C2" w:rsidP="002D02C2">
      <w:pPr>
        <w:pStyle w:val="ListParagraph"/>
        <w:numPr>
          <w:ilvl w:val="0"/>
          <w:numId w:val="27"/>
        </w:numPr>
        <w:rPr>
          <w:rFonts w:ascii="Comic Sans MS" w:hAnsi="Comic Sans MS"/>
          <w:sz w:val="20"/>
          <w:szCs w:val="20"/>
        </w:rPr>
      </w:pPr>
      <w:r w:rsidRPr="00547DDE">
        <w:rPr>
          <w:rFonts w:ascii="Comic Sans MS" w:hAnsi="Comic Sans MS"/>
          <w:sz w:val="20"/>
          <w:szCs w:val="20"/>
        </w:rPr>
        <w:t>The origin is where the axes meet</w:t>
      </w:r>
    </w:p>
    <w:p w:rsidR="002D02C2" w:rsidRPr="00547DDE" w:rsidRDefault="002D02C2" w:rsidP="002D02C2">
      <w:pPr>
        <w:pStyle w:val="ListParagraph"/>
        <w:numPr>
          <w:ilvl w:val="0"/>
          <w:numId w:val="27"/>
        </w:numPr>
        <w:rPr>
          <w:rFonts w:ascii="Comic Sans MS" w:hAnsi="Comic Sans MS"/>
          <w:sz w:val="20"/>
          <w:szCs w:val="20"/>
        </w:rPr>
      </w:pPr>
      <w:r w:rsidRPr="00547DDE">
        <w:rPr>
          <w:rFonts w:ascii="Comic Sans MS" w:hAnsi="Comic Sans MS"/>
          <w:sz w:val="20"/>
          <w:szCs w:val="20"/>
        </w:rPr>
        <w:t>A point is described by two numbers</w:t>
      </w:r>
    </w:p>
    <w:p w:rsidR="002D02C2" w:rsidRPr="00547DDE" w:rsidRDefault="002D02C2" w:rsidP="002D02C2">
      <w:pPr>
        <w:pStyle w:val="ListParagraph"/>
        <w:rPr>
          <w:rFonts w:ascii="Comic Sans MS" w:hAnsi="Comic Sans MS"/>
          <w:sz w:val="20"/>
          <w:szCs w:val="20"/>
        </w:rPr>
      </w:pPr>
      <w:r w:rsidRPr="00547DDE">
        <w:rPr>
          <w:rFonts w:ascii="Comic Sans MS" w:hAnsi="Comic Sans MS"/>
          <w:sz w:val="20"/>
          <w:szCs w:val="20"/>
        </w:rPr>
        <w:t>The 1</w:t>
      </w:r>
      <w:r w:rsidRPr="00547DDE">
        <w:rPr>
          <w:rFonts w:ascii="Comic Sans MS" w:hAnsi="Comic Sans MS"/>
          <w:sz w:val="20"/>
          <w:szCs w:val="20"/>
          <w:vertAlign w:val="superscript"/>
        </w:rPr>
        <w:t>st</w:t>
      </w:r>
      <w:r w:rsidRPr="00547DDE">
        <w:rPr>
          <w:rFonts w:ascii="Comic Sans MS" w:hAnsi="Comic Sans MS"/>
          <w:sz w:val="20"/>
          <w:szCs w:val="20"/>
        </w:rPr>
        <w:t xml:space="preserve"> number is off the x-axis</w:t>
      </w:r>
    </w:p>
    <w:p w:rsidR="002D02C2" w:rsidRPr="00547DDE" w:rsidRDefault="002D02C2" w:rsidP="002D02C2">
      <w:pPr>
        <w:pStyle w:val="ListParagraph"/>
        <w:rPr>
          <w:rFonts w:ascii="Comic Sans MS" w:hAnsi="Comic Sans MS"/>
          <w:sz w:val="20"/>
          <w:szCs w:val="20"/>
        </w:rPr>
      </w:pPr>
      <w:r w:rsidRPr="00547DDE">
        <w:rPr>
          <w:rFonts w:ascii="Comic Sans MS" w:hAnsi="Comic Sans MS"/>
          <w:sz w:val="20"/>
          <w:szCs w:val="20"/>
        </w:rPr>
        <w:t>The 2</w:t>
      </w:r>
      <w:r w:rsidRPr="00547DDE">
        <w:rPr>
          <w:rFonts w:ascii="Comic Sans MS" w:hAnsi="Comic Sans MS"/>
          <w:sz w:val="20"/>
          <w:szCs w:val="20"/>
          <w:vertAlign w:val="superscript"/>
        </w:rPr>
        <w:t>nd</w:t>
      </w:r>
      <w:r w:rsidRPr="00547DDE">
        <w:rPr>
          <w:rFonts w:ascii="Comic Sans MS" w:hAnsi="Comic Sans MS"/>
          <w:sz w:val="20"/>
          <w:szCs w:val="20"/>
        </w:rPr>
        <w:t xml:space="preserve"> number is off the y-axis</w:t>
      </w:r>
    </w:p>
    <w:p w:rsidR="002D02C2" w:rsidRPr="007525CA" w:rsidRDefault="00797826" w:rsidP="002D02C2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94615</wp:posOffset>
                </wp:positionV>
                <wp:extent cx="0" cy="1493520"/>
                <wp:effectExtent l="70485" t="33020" r="72390" b="16510"/>
                <wp:wrapNone/>
                <wp:docPr id="84" name="AutoShape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935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24AC1" id="AutoShape 2358" o:spid="_x0000_s1026" type="#_x0000_t32" style="position:absolute;margin-left:59.9pt;margin-top:7.45pt;width:0;height:117.6pt;flip:y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" strokeweight="2.25pt">
                <v:stroke endarrow="block"/>
              </v:shape>
            </w:pict>
          </mc:Fallback>
        </mc:AlternateContent>
      </w:r>
      <w:r w:rsidR="002D02C2" w:rsidRPr="007525CA">
        <w:rPr>
          <w:rFonts w:ascii="Comic Sans MS" w:hAnsi="Comic Sans MS"/>
          <w:b/>
          <w:sz w:val="20"/>
          <w:szCs w:val="20"/>
        </w:rPr>
        <w:t xml:space="preserve">           y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17"/>
        <w:gridCol w:w="417"/>
        <w:gridCol w:w="417"/>
        <w:gridCol w:w="418"/>
        <w:gridCol w:w="418"/>
        <w:gridCol w:w="418"/>
      </w:tblGrid>
      <w:tr w:rsidR="002D02C2" w:rsidTr="00604F3C">
        <w:trPr>
          <w:trHeight w:val="357"/>
          <w:jc w:val="center"/>
        </w:trPr>
        <w:tc>
          <w:tcPr>
            <w:tcW w:w="417" w:type="dxa"/>
          </w:tcPr>
          <w:p w:rsidR="002D02C2" w:rsidRDefault="0079782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val="en-US" w:eastAsia="zh-TW"/>
              </w:rPr>
              <mc:AlternateContent>
                <mc:Choice Requires="wps">
                  <w:drawing>
                    <wp:anchor distT="0" distB="0" distL="114300" distR="114300" simplePos="0" relativeHeight="252739584" behindDoc="0" locked="0" layoutInCell="1" allowOverlap="1">
                      <wp:simplePos x="0" y="0"/>
                      <wp:positionH relativeFrom="column">
                        <wp:posOffset>-328930</wp:posOffset>
                      </wp:positionH>
                      <wp:positionV relativeFrom="paragraph">
                        <wp:posOffset>53975</wp:posOffset>
                      </wp:positionV>
                      <wp:extent cx="209550" cy="1389380"/>
                      <wp:effectExtent l="3810" t="4445" r="0" b="0"/>
                      <wp:wrapNone/>
                      <wp:docPr id="83" name="Text Box 2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389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  <w:p w:rsidR="00A8299C" w:rsidRDefault="00A8299C" w:rsidP="002D02C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59" o:spid="_x0000_s1089" type="#_x0000_t202" style="position:absolute;margin-left:-25.9pt;margin-top:4.25pt;width:16.5pt;height:109.4pt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" stroked="f">
                      <v:textbox>
                        <w:txbxContent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6"/>
                                <w:szCs w:val="6"/>
                              </w:rPr>
                            </w:pPr>
                          </w:p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:rsidR="00A8299C" w:rsidRDefault="00A8299C" w:rsidP="002D02C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2D02C2" w:rsidTr="00604F3C">
        <w:trPr>
          <w:trHeight w:val="357"/>
          <w:jc w:val="center"/>
        </w:trPr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2D02C2" w:rsidTr="00604F3C">
        <w:trPr>
          <w:trHeight w:val="357"/>
          <w:jc w:val="center"/>
        </w:trPr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79782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2656" behindDoc="0" locked="0" layoutInCell="1" allowOverlap="1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159385</wp:posOffset>
                      </wp:positionV>
                      <wp:extent cx="123825" cy="114300"/>
                      <wp:effectExtent l="13335" t="13970" r="5715" b="5080"/>
                      <wp:wrapNone/>
                      <wp:docPr id="81" name="AutoShape 2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3825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62CB1F" id="AutoShape 2362" o:spid="_x0000_s1026" type="#_x0000_t32" style="position:absolute;margin-left:9.9pt;margin-top:12.55pt;width:9.75pt;height:9pt;flip:x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"/>
                  </w:pict>
                </mc:Fallback>
              </mc:AlternateContent>
            </w: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1632" behindDoc="0" locked="0" layoutInCell="1" allowOverlap="1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159385</wp:posOffset>
                      </wp:positionV>
                      <wp:extent cx="123825" cy="114300"/>
                      <wp:effectExtent l="13335" t="13970" r="5715" b="5080"/>
                      <wp:wrapNone/>
                      <wp:docPr id="80" name="AutoShape 2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3825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5ECB61" id="AutoShape 2361" o:spid="_x0000_s1026" type="#_x0000_t32" style="position:absolute;margin-left:9.9pt;margin-top:12.55pt;width:9.75pt;height:9pt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"/>
                  </w:pict>
                </mc:Fallback>
              </mc:AlternateContent>
            </w:r>
          </w:p>
        </w:tc>
        <w:tc>
          <w:tcPr>
            <w:tcW w:w="418" w:type="dxa"/>
          </w:tcPr>
          <w:p w:rsidR="002D02C2" w:rsidRDefault="0079782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5728" behindDoc="0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159385</wp:posOffset>
                      </wp:positionV>
                      <wp:extent cx="523875" cy="1104900"/>
                      <wp:effectExtent l="22860" t="80645" r="5715" b="5080"/>
                      <wp:wrapNone/>
                      <wp:docPr id="79" name="Arc 2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23875" cy="110490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3CA228" id="Arc 2365" o:spid="_x0000_s1026" style="position:absolute;margin-left:6.25pt;margin-top:12.55pt;width:41.25pt;height:87pt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" path="m,nfc11929,,21600,9670,21600,21600em,nsc11929,,21600,9670,21600,21600l,21600,,xe" filled="f">
                      <v:stroke startarrow="open"/>
                      <v:path arrowok="t" o:extrusionok="f" o:connecttype="custom" o:connectlocs="0,0;523875,1104900;0,1104900" o:connectangles="0,0,0"/>
                    </v:shape>
                  </w:pict>
                </mc:Fallback>
              </mc:AlternateContent>
            </w:r>
            <w:r w:rsidR="002D02C2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P</w:t>
            </w:r>
          </w:p>
        </w:tc>
      </w:tr>
      <w:tr w:rsidR="002D02C2" w:rsidTr="00604F3C">
        <w:trPr>
          <w:trHeight w:val="357"/>
          <w:jc w:val="center"/>
        </w:trPr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2D02C2" w:rsidTr="00604F3C">
        <w:trPr>
          <w:trHeight w:val="357"/>
          <w:jc w:val="center"/>
        </w:trPr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2D02C2" w:rsidTr="00604F3C">
        <w:trPr>
          <w:trHeight w:val="377"/>
          <w:jc w:val="center"/>
        </w:trPr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</w:tbl>
    <w:p w:rsidR="002D02C2" w:rsidRPr="00547DDE" w:rsidRDefault="00797826" w:rsidP="002D02C2">
      <w:pPr>
        <w:rPr>
          <w:rFonts w:ascii="Comic Sans MS" w:hAnsi="Comic Sans MS"/>
          <w:b/>
          <w:sz w:val="28"/>
          <w:szCs w:val="28"/>
          <w:vertAlign w:val="superscript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417830</wp:posOffset>
                </wp:positionH>
                <wp:positionV relativeFrom="paragraph">
                  <wp:posOffset>3175</wp:posOffset>
                </wp:positionV>
                <wp:extent cx="304800" cy="440055"/>
                <wp:effectExtent l="13335" t="78740" r="15240" b="5080"/>
                <wp:wrapNone/>
                <wp:docPr id="78" name="Arc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04800" cy="44005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62F06" id="Arc 2360" o:spid="_x0000_s1026" style="position:absolute;margin-left:32.9pt;margin-top:.25pt;width:24pt;height:34.65pt;flip:x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" path="m,nfc11929,,21600,9670,21600,21600em,nsc11929,,21600,9670,21600,21600l,21600,,xe" filled="f">
                <v:stroke startarrow="open"/>
                <v:path arrowok="t" o:extrusionok="f" o:connecttype="custom" o:connectlocs="0,0;304800,440055;0,440055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-6350</wp:posOffset>
                </wp:positionV>
                <wp:extent cx="1762125" cy="0"/>
                <wp:effectExtent l="22860" t="69215" r="24765" b="73660"/>
                <wp:wrapNone/>
                <wp:docPr id="77" name="AutoShape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21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548CB" id="AutoShape 2357" o:spid="_x0000_s1026" type="#_x0000_t32" style="position:absolute;margin-left:59.9pt;margin-top:-.5pt;width:138.75pt;height:0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" strokeweight="2.25pt">
                <v:stroke endarrow="block"/>
              </v:shape>
            </w:pict>
          </mc:Fallback>
        </mc:AlternateContent>
      </w:r>
      <w:r w:rsidR="002D02C2">
        <w:rPr>
          <w:rFonts w:ascii="Comic Sans MS" w:hAnsi="Comic Sans MS"/>
          <w:b/>
          <w:color w:val="FF0000"/>
          <w:sz w:val="20"/>
          <w:szCs w:val="20"/>
        </w:rPr>
        <w:t xml:space="preserve">            </w:t>
      </w:r>
      <w:r w:rsidR="002D02C2" w:rsidRPr="007525CA">
        <w:rPr>
          <w:rFonts w:ascii="Comic Sans MS" w:hAnsi="Comic Sans MS"/>
          <w:b/>
          <w:sz w:val="20"/>
          <w:szCs w:val="20"/>
        </w:rPr>
        <w:t xml:space="preserve"> 0</w:t>
      </w:r>
      <w:r w:rsidR="002D02C2">
        <w:rPr>
          <w:rFonts w:ascii="Comic Sans MS" w:hAnsi="Comic Sans MS"/>
          <w:b/>
          <w:sz w:val="20"/>
          <w:szCs w:val="20"/>
        </w:rPr>
        <w:t xml:space="preserve">    </w:t>
      </w:r>
      <w:r w:rsidR="002D02C2" w:rsidRPr="00707FDB">
        <w:rPr>
          <w:rFonts w:ascii="Comic Sans MS" w:hAnsi="Comic Sans MS"/>
          <w:b/>
          <w:color w:val="0066FF"/>
          <w:sz w:val="20"/>
          <w:szCs w:val="20"/>
        </w:rPr>
        <w:t>1   2    3   4   5    6</w:t>
      </w:r>
      <w:r w:rsidR="002D02C2">
        <w:rPr>
          <w:rFonts w:ascii="Comic Sans MS" w:hAnsi="Comic Sans MS"/>
          <w:b/>
          <w:sz w:val="20"/>
          <w:szCs w:val="20"/>
        </w:rPr>
        <w:t xml:space="preserve">   </w:t>
      </w:r>
      <w:r w:rsidR="002D02C2" w:rsidRPr="00547DDE">
        <w:rPr>
          <w:rFonts w:ascii="Comic Sans MS" w:hAnsi="Comic Sans MS"/>
          <w:b/>
          <w:sz w:val="28"/>
          <w:szCs w:val="28"/>
          <w:vertAlign w:val="superscript"/>
        </w:rPr>
        <w:t>x</w:t>
      </w:r>
    </w:p>
    <w:p w:rsidR="002D02C2" w:rsidRDefault="002D02C2" w:rsidP="002D02C2">
      <w:pPr>
        <w:rPr>
          <w:rFonts w:ascii="Comic Sans MS" w:hAnsi="Comic Sans MS"/>
          <w:b/>
          <w:color w:val="FF0000"/>
          <w:sz w:val="20"/>
          <w:szCs w:val="20"/>
        </w:rPr>
      </w:pPr>
    </w:p>
    <w:p w:rsidR="002D02C2" w:rsidRDefault="002D02C2" w:rsidP="002D02C2">
      <w:p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  Origin (0,0)                           P is (</w:t>
      </w:r>
      <w:r w:rsidRPr="00707FDB">
        <w:rPr>
          <w:rFonts w:ascii="Comic Sans MS" w:hAnsi="Comic Sans MS"/>
          <w:b/>
          <w:color w:val="0066FF"/>
          <w:sz w:val="20"/>
          <w:szCs w:val="20"/>
        </w:rPr>
        <w:t>5</w:t>
      </w:r>
      <w:r>
        <w:rPr>
          <w:rFonts w:ascii="Comic Sans MS" w:hAnsi="Comic Sans MS"/>
          <w:b/>
          <w:color w:val="FF0000"/>
          <w:sz w:val="20"/>
          <w:szCs w:val="20"/>
        </w:rPr>
        <w:t xml:space="preserve">, </w:t>
      </w:r>
      <w:r w:rsidRPr="00707FDB">
        <w:rPr>
          <w:rFonts w:ascii="Comic Sans MS" w:hAnsi="Comic Sans MS"/>
          <w:b/>
          <w:color w:val="FF00FF"/>
          <w:sz w:val="20"/>
          <w:szCs w:val="20"/>
        </w:rPr>
        <w:t>3</w:t>
      </w:r>
      <w:r>
        <w:rPr>
          <w:rFonts w:ascii="Comic Sans MS" w:hAnsi="Comic Sans MS"/>
          <w:b/>
          <w:color w:val="FF0000"/>
          <w:sz w:val="20"/>
          <w:szCs w:val="20"/>
        </w:rPr>
        <w:t>)</w:t>
      </w:r>
    </w:p>
    <w:p w:rsidR="00336976" w:rsidRDefault="00797826" w:rsidP="0033697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3361055</wp:posOffset>
                </wp:positionH>
                <wp:positionV relativeFrom="paragraph">
                  <wp:posOffset>-235585</wp:posOffset>
                </wp:positionV>
                <wp:extent cx="635" cy="10077450"/>
                <wp:effectExtent l="9525" t="9525" r="8890" b="9525"/>
                <wp:wrapNone/>
                <wp:docPr id="76" name="AutoShape 2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ED1E9" id="AutoShape 2478" o:spid="_x0000_s1026" type="#_x0000_t32" style="position:absolute;margin-left:264.65pt;margin-top:-18.55pt;width:.05pt;height:793.5pt;z-index:2527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"/>
            </w:pict>
          </mc:Fallback>
        </mc:AlternateContent>
      </w:r>
      <w:r w:rsidR="00336976">
        <w:rPr>
          <w:rFonts w:ascii="Comic Sans MS" w:hAnsi="Comic Sans MS"/>
          <w:b/>
        </w:rPr>
        <w:t>4/27</w:t>
      </w:r>
      <w:r w:rsidR="00336976" w:rsidRPr="0091452C">
        <w:rPr>
          <w:rFonts w:ascii="Comic Sans MS" w:hAnsi="Comic Sans MS"/>
          <w:b/>
        </w:rPr>
        <w:t xml:space="preserve"> </w:t>
      </w:r>
      <w:r w:rsidR="00336976" w:rsidRPr="00596E1D">
        <w:rPr>
          <w:rFonts w:ascii="Comic Sans MS" w:hAnsi="Comic Sans MS"/>
          <w:b/>
          <w:u w:val="single"/>
        </w:rPr>
        <w:t>Describe movement of shapes</w:t>
      </w:r>
    </w:p>
    <w:p w:rsidR="002D02C2" w:rsidRDefault="002D02C2" w:rsidP="002D02C2">
      <w:pPr>
        <w:rPr>
          <w:rFonts w:ascii="Comic Sans MS" w:hAnsi="Comic Sans MS"/>
          <w:b/>
          <w:color w:val="FF0000"/>
          <w:sz w:val="20"/>
          <w:szCs w:val="20"/>
        </w:rPr>
      </w:pPr>
    </w:p>
    <w:p w:rsidR="00336976" w:rsidRPr="007525CA" w:rsidRDefault="00797826" w:rsidP="00336976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94615</wp:posOffset>
                </wp:positionV>
                <wp:extent cx="0" cy="1493520"/>
                <wp:effectExtent l="66675" t="24130" r="66675" b="15875"/>
                <wp:wrapNone/>
                <wp:docPr id="75" name="AutoShape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935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F2204" id="AutoShape 2371" o:spid="_x0000_s1026" type="#_x0000_t32" style="position:absolute;margin-left:59.9pt;margin-top:7.45pt;width:0;height:117.6pt;flip:y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" strokeweight="2.25pt">
                <v:stroke endarrow="block"/>
              </v:shape>
            </w:pict>
          </mc:Fallback>
        </mc:AlternateContent>
      </w:r>
      <w:r w:rsidR="00336976" w:rsidRPr="007525CA">
        <w:rPr>
          <w:rFonts w:ascii="Comic Sans MS" w:hAnsi="Comic Sans MS"/>
          <w:b/>
          <w:sz w:val="20"/>
          <w:szCs w:val="20"/>
        </w:rPr>
        <w:t xml:space="preserve">           y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17"/>
        <w:gridCol w:w="417"/>
        <w:gridCol w:w="417"/>
        <w:gridCol w:w="418"/>
        <w:gridCol w:w="418"/>
        <w:gridCol w:w="418"/>
      </w:tblGrid>
      <w:tr w:rsidR="00336976" w:rsidTr="00604F3C">
        <w:trPr>
          <w:trHeight w:val="357"/>
          <w:jc w:val="center"/>
        </w:trPr>
        <w:tc>
          <w:tcPr>
            <w:tcW w:w="417" w:type="dxa"/>
          </w:tcPr>
          <w:p w:rsidR="00336976" w:rsidRDefault="0079782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val="en-US" w:eastAsia="zh-TW"/>
              </w:rPr>
              <mc:AlternateContent>
                <mc:Choice Requires="wps">
                  <w:drawing>
                    <wp:anchor distT="0" distB="0" distL="114300" distR="114300" simplePos="0" relativeHeight="252752896" behindDoc="0" locked="0" layoutInCell="1" allowOverlap="1">
                      <wp:simplePos x="0" y="0"/>
                      <wp:positionH relativeFrom="column">
                        <wp:posOffset>-328930</wp:posOffset>
                      </wp:positionH>
                      <wp:positionV relativeFrom="paragraph">
                        <wp:posOffset>53975</wp:posOffset>
                      </wp:positionV>
                      <wp:extent cx="209550" cy="1389380"/>
                      <wp:effectExtent l="0" t="0" r="0" b="0"/>
                      <wp:wrapNone/>
                      <wp:docPr id="74" name="Text Box 2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389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  <w:p w:rsidR="00A8299C" w:rsidRDefault="00A8299C" w:rsidP="0033697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72" o:spid="_x0000_s1090" type="#_x0000_t202" style="position:absolute;margin-left:-25.9pt;margin-top:4.25pt;width:16.5pt;height:109.4pt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" stroked="f">
                      <v:textbox>
                        <w:txbxContent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6"/>
                                <w:szCs w:val="6"/>
                              </w:rPr>
                            </w:pPr>
                          </w:p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:rsidR="00A8299C" w:rsidRDefault="00A8299C" w:rsidP="0033697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7" w:type="dxa"/>
          </w:tcPr>
          <w:p w:rsidR="00336976" w:rsidRDefault="0079782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5968" behindDoc="0" locked="0" layoutInCell="1" allowOverlap="1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120650</wp:posOffset>
                      </wp:positionV>
                      <wp:extent cx="200025" cy="180975"/>
                      <wp:effectExtent l="42545" t="0" r="90805" b="0"/>
                      <wp:wrapNone/>
                      <wp:docPr id="73" name="Arc 2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9108381" flipV="1">
                                <a:off x="0" y="0"/>
                                <a:ext cx="200025" cy="1809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0 0 0"/>
                                  <a:gd name="G2" fmla="+- 21600 0 0"/>
                                  <a:gd name="T0" fmla="*/ 21582 w 21582"/>
                                  <a:gd name="T1" fmla="*/ 871 h 21596"/>
                                  <a:gd name="T2" fmla="*/ 417 w 21582"/>
                                  <a:gd name="T3" fmla="*/ 21596 h 21596"/>
                                  <a:gd name="T4" fmla="*/ 0 w 21582"/>
                                  <a:gd name="T5" fmla="*/ 0 h 215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582" h="21596" fill="none" extrusionOk="0">
                                    <a:moveTo>
                                      <a:pt x="21582" y="871"/>
                                    </a:moveTo>
                                    <a:cubicBezTo>
                                      <a:pt x="21121" y="12291"/>
                                      <a:pt x="11844" y="21375"/>
                                      <a:pt x="416" y="21595"/>
                                    </a:cubicBezTo>
                                  </a:path>
                                  <a:path w="21582" h="21596" stroke="0" extrusionOk="0">
                                    <a:moveTo>
                                      <a:pt x="21582" y="871"/>
                                    </a:moveTo>
                                    <a:cubicBezTo>
                                      <a:pt x="21121" y="12291"/>
                                      <a:pt x="11844" y="21375"/>
                                      <a:pt x="416" y="21595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F559CD" id="Arc 2379" o:spid="_x0000_s1026" style="position:absolute;margin-left:-2.15pt;margin-top:9.5pt;width:15.75pt;height:14.25pt;rotation:2721512fd;flip:y;z-index:2527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82,21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" path="m21582,871nfc21121,12291,11844,21375,416,21595em21582,871nsc21121,12291,11844,21375,416,21595l,,21582,871xe" filled="f">
                      <v:stroke startarrow="open"/>
                      <v:path arrowok="t" o:extrusionok="f" o:connecttype="custom" o:connectlocs="200025,7299;3865,180975;0,0" o:connectangles="0,0,0"/>
                    </v:shape>
                  </w:pict>
                </mc:Fallback>
              </mc:AlternateContent>
            </w:r>
          </w:p>
        </w:tc>
        <w:tc>
          <w:tcPr>
            <w:tcW w:w="417" w:type="dxa"/>
          </w:tcPr>
          <w:p w:rsidR="00336976" w:rsidRDefault="0079782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6992" behindDoc="0" locked="0" layoutInCell="1" allowOverlap="1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120650</wp:posOffset>
                      </wp:positionV>
                      <wp:extent cx="200025" cy="180975"/>
                      <wp:effectExtent l="42545" t="0" r="90805" b="0"/>
                      <wp:wrapNone/>
                      <wp:docPr id="72" name="Arc 2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9108381" flipV="1">
                                <a:off x="0" y="0"/>
                                <a:ext cx="200025" cy="1809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0 0 0"/>
                                  <a:gd name="G2" fmla="+- 21600 0 0"/>
                                  <a:gd name="T0" fmla="*/ 21582 w 21582"/>
                                  <a:gd name="T1" fmla="*/ 871 h 21596"/>
                                  <a:gd name="T2" fmla="*/ 417 w 21582"/>
                                  <a:gd name="T3" fmla="*/ 21596 h 21596"/>
                                  <a:gd name="T4" fmla="*/ 0 w 21582"/>
                                  <a:gd name="T5" fmla="*/ 0 h 215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582" h="21596" fill="none" extrusionOk="0">
                                    <a:moveTo>
                                      <a:pt x="21582" y="871"/>
                                    </a:moveTo>
                                    <a:cubicBezTo>
                                      <a:pt x="21121" y="12291"/>
                                      <a:pt x="11844" y="21375"/>
                                      <a:pt x="416" y="21595"/>
                                    </a:cubicBezTo>
                                  </a:path>
                                  <a:path w="21582" h="21596" stroke="0" extrusionOk="0">
                                    <a:moveTo>
                                      <a:pt x="21582" y="871"/>
                                    </a:moveTo>
                                    <a:cubicBezTo>
                                      <a:pt x="21121" y="12291"/>
                                      <a:pt x="11844" y="21375"/>
                                      <a:pt x="416" y="21595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B6AB7B" id="Arc 2380" o:spid="_x0000_s1026" style="position:absolute;margin-left:-2.75pt;margin-top:9.5pt;width:15.75pt;height:14.25pt;rotation:2721512fd;flip:y;z-index:2527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82,21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" path="m21582,871nfc21121,12291,11844,21375,416,21595em21582,871nsc21121,12291,11844,21375,416,21595l,,21582,871xe" filled="f">
                      <v:stroke startarrow="open"/>
                      <v:path arrowok="t" o:extrusionok="f" o:connecttype="custom" o:connectlocs="200025,7299;3865,180975;0,0" o:connectangles="0,0,0"/>
                    </v:shape>
                  </w:pict>
                </mc:Fallback>
              </mc:AlternateContent>
            </w:r>
          </w:p>
        </w:tc>
        <w:tc>
          <w:tcPr>
            <w:tcW w:w="418" w:type="dxa"/>
          </w:tcPr>
          <w:p w:rsidR="00336976" w:rsidRDefault="0079782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8016" behindDoc="0" locked="0" layoutInCell="1" allowOverlap="1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120650</wp:posOffset>
                      </wp:positionV>
                      <wp:extent cx="200025" cy="180975"/>
                      <wp:effectExtent l="42545" t="0" r="90805" b="0"/>
                      <wp:wrapNone/>
                      <wp:docPr id="71" name="Arc 2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9108381" flipV="1">
                                <a:off x="0" y="0"/>
                                <a:ext cx="200025" cy="1809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0 0 0"/>
                                  <a:gd name="G2" fmla="+- 21600 0 0"/>
                                  <a:gd name="T0" fmla="*/ 21582 w 21582"/>
                                  <a:gd name="T1" fmla="*/ 871 h 21596"/>
                                  <a:gd name="T2" fmla="*/ 417 w 21582"/>
                                  <a:gd name="T3" fmla="*/ 21596 h 21596"/>
                                  <a:gd name="T4" fmla="*/ 0 w 21582"/>
                                  <a:gd name="T5" fmla="*/ 0 h 215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582" h="21596" fill="none" extrusionOk="0">
                                    <a:moveTo>
                                      <a:pt x="21582" y="871"/>
                                    </a:moveTo>
                                    <a:cubicBezTo>
                                      <a:pt x="21121" y="12291"/>
                                      <a:pt x="11844" y="21375"/>
                                      <a:pt x="416" y="21595"/>
                                    </a:cubicBezTo>
                                  </a:path>
                                  <a:path w="21582" h="21596" stroke="0" extrusionOk="0">
                                    <a:moveTo>
                                      <a:pt x="21582" y="871"/>
                                    </a:moveTo>
                                    <a:cubicBezTo>
                                      <a:pt x="21121" y="12291"/>
                                      <a:pt x="11844" y="21375"/>
                                      <a:pt x="416" y="21595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90B43D" id="Arc 2381" o:spid="_x0000_s1026" style="position:absolute;margin-left:-1.85pt;margin-top:9.5pt;width:15.75pt;height:14.25pt;rotation:2721512fd;flip:y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82,21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" path="m21582,871nfc21121,12291,11844,21375,416,21595em21582,871nsc21121,12291,11844,21375,416,21595l,,21582,871xe" filled="f">
                      <v:stroke startarrow="open"/>
                      <v:path arrowok="t" o:extrusionok="f" o:connecttype="custom" o:connectlocs="200025,7299;3865,180975;0,0" o:connectangles="0,0,0"/>
                    </v:shape>
                  </w:pict>
                </mc:Fallback>
              </mc:AlternateContent>
            </w: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336976" w:rsidTr="00604F3C">
        <w:trPr>
          <w:trHeight w:val="357"/>
          <w:jc w:val="center"/>
        </w:trPr>
        <w:tc>
          <w:tcPr>
            <w:tcW w:w="417" w:type="dxa"/>
          </w:tcPr>
          <w:p w:rsidR="00336976" w:rsidRDefault="0079782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3920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-3175</wp:posOffset>
                      </wp:positionV>
                      <wp:extent cx="533400" cy="695325"/>
                      <wp:effectExtent l="5715" t="19050" r="22860" b="9525"/>
                      <wp:wrapNone/>
                      <wp:docPr id="70" name="AutoShape 2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69532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846526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AutoShape 2377" o:spid="_x0000_s1026" type="#_x0000_t6" style="position:absolute;margin-left:15.05pt;margin-top:-.25pt;width:42pt;height:54.75pt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" fillcolor="red"/>
                  </w:pict>
                </mc:Fallback>
              </mc:AlternateContent>
            </w:r>
            <w:r w:rsidR="00336976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A</w:t>
            </w: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79782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9040" behindDoc="0" locked="0" layoutInCell="1" allowOverlap="1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39370</wp:posOffset>
                      </wp:positionV>
                      <wp:extent cx="200025" cy="180340"/>
                      <wp:effectExtent l="0" t="52070" r="0" b="72390"/>
                      <wp:wrapNone/>
                      <wp:docPr id="69" name="Arc 2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9108381" flipV="1">
                                <a:off x="0" y="0"/>
                                <a:ext cx="200025" cy="18034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098 0 0"/>
                                  <a:gd name="G2" fmla="+- 21600 0 0"/>
                                  <a:gd name="T0" fmla="*/ 4628 w 21600"/>
                                  <a:gd name="T1" fmla="*/ 0 h 21567"/>
                                  <a:gd name="T2" fmla="*/ 21595 w 21600"/>
                                  <a:gd name="T3" fmla="*/ 21567 h 21567"/>
                                  <a:gd name="T4" fmla="*/ 0 w 21600"/>
                                  <a:gd name="T5" fmla="*/ 21098 h 215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567" fill="none" extrusionOk="0">
                                    <a:moveTo>
                                      <a:pt x="4628" y="-1"/>
                                    </a:moveTo>
                                    <a:cubicBezTo>
                                      <a:pt x="14538" y="2173"/>
                                      <a:pt x="21600" y="10952"/>
                                      <a:pt x="21600" y="21098"/>
                                    </a:cubicBezTo>
                                    <a:cubicBezTo>
                                      <a:pt x="21600" y="21254"/>
                                      <a:pt x="21598" y="21410"/>
                                      <a:pt x="21594" y="21566"/>
                                    </a:cubicBezTo>
                                  </a:path>
                                  <a:path w="21600" h="21567" stroke="0" extrusionOk="0">
                                    <a:moveTo>
                                      <a:pt x="4628" y="-1"/>
                                    </a:moveTo>
                                    <a:cubicBezTo>
                                      <a:pt x="14538" y="2173"/>
                                      <a:pt x="21600" y="10952"/>
                                      <a:pt x="21600" y="21098"/>
                                    </a:cubicBezTo>
                                    <a:cubicBezTo>
                                      <a:pt x="21600" y="21254"/>
                                      <a:pt x="21598" y="21410"/>
                                      <a:pt x="21594" y="21566"/>
                                    </a:cubicBezTo>
                                    <a:lnTo>
                                      <a:pt x="0" y="2109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9C716A" id="Arc 2382" o:spid="_x0000_s1026" style="position:absolute;margin-left:8.15pt;margin-top:3.1pt;width:15.75pt;height:14.2pt;rotation:2721512fd;flip:y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" path="m4628,-1nfc14538,2173,21600,10952,21600,21098v,156,-2,312,-6,468em4628,-1nsc14538,2173,21600,10952,21600,21098v,156,-2,312,-6,468l,21098,4628,-1xe" filled="f">
                      <v:stroke startarrow="open"/>
                      <v:path arrowok="t" o:extrusionok="f" o:connecttype="custom" o:connectlocs="42857,0;199979,180340;0,176418" o:connectangles="0,0,0"/>
                    </v:shape>
                  </w:pict>
                </mc:Fallback>
              </mc:AlternateContent>
            </w: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336976" w:rsidTr="00604F3C">
        <w:trPr>
          <w:trHeight w:val="357"/>
          <w:jc w:val="center"/>
        </w:trPr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79782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0064" behindDoc="0" locked="0" layoutInCell="1" allowOverlap="1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53975</wp:posOffset>
                      </wp:positionV>
                      <wp:extent cx="200025" cy="180340"/>
                      <wp:effectExtent l="0" t="52070" r="0" b="72390"/>
                      <wp:wrapNone/>
                      <wp:docPr id="68" name="Arc 2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9108381" flipV="1">
                                <a:off x="0" y="0"/>
                                <a:ext cx="200025" cy="18034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098 0 0"/>
                                  <a:gd name="G2" fmla="+- 21600 0 0"/>
                                  <a:gd name="T0" fmla="*/ 4628 w 21600"/>
                                  <a:gd name="T1" fmla="*/ 0 h 21567"/>
                                  <a:gd name="T2" fmla="*/ 21595 w 21600"/>
                                  <a:gd name="T3" fmla="*/ 21567 h 21567"/>
                                  <a:gd name="T4" fmla="*/ 0 w 21600"/>
                                  <a:gd name="T5" fmla="*/ 21098 h 215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567" fill="none" extrusionOk="0">
                                    <a:moveTo>
                                      <a:pt x="4628" y="-1"/>
                                    </a:moveTo>
                                    <a:cubicBezTo>
                                      <a:pt x="14538" y="2173"/>
                                      <a:pt x="21600" y="10952"/>
                                      <a:pt x="21600" y="21098"/>
                                    </a:cubicBezTo>
                                    <a:cubicBezTo>
                                      <a:pt x="21600" y="21254"/>
                                      <a:pt x="21598" y="21410"/>
                                      <a:pt x="21594" y="21566"/>
                                    </a:cubicBezTo>
                                  </a:path>
                                  <a:path w="21600" h="21567" stroke="0" extrusionOk="0">
                                    <a:moveTo>
                                      <a:pt x="4628" y="-1"/>
                                    </a:moveTo>
                                    <a:cubicBezTo>
                                      <a:pt x="14538" y="2173"/>
                                      <a:pt x="21600" y="10952"/>
                                      <a:pt x="21600" y="21098"/>
                                    </a:cubicBezTo>
                                    <a:cubicBezTo>
                                      <a:pt x="21600" y="21254"/>
                                      <a:pt x="21598" y="21410"/>
                                      <a:pt x="21594" y="21566"/>
                                    </a:cubicBezTo>
                                    <a:lnTo>
                                      <a:pt x="0" y="2109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5BCC7B" id="Arc 2383" o:spid="_x0000_s1026" style="position:absolute;margin-left:8.9pt;margin-top:4.25pt;width:15.75pt;height:14.2pt;rotation:2721512fd;flip:y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" path="m4628,-1nfc14538,2173,21600,10952,21600,21098v,156,-2,312,-6,468em4628,-1nsc14538,2173,21600,10952,21600,21098v,156,-2,312,-6,468l,21098,4628,-1xe" filled="f">
                      <v:stroke startarrow="open"/>
                      <v:path arrowok="t" o:extrusionok="f" o:connecttype="custom" o:connectlocs="42857,0;199979,180340;0,176418" o:connectangles="0,0,0"/>
                    </v:shape>
                  </w:pict>
                </mc:Fallback>
              </mc:AlternateContent>
            </w: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336976" w:rsidTr="00604F3C">
        <w:trPr>
          <w:trHeight w:val="357"/>
          <w:jc w:val="center"/>
        </w:trPr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79782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4944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6985</wp:posOffset>
                      </wp:positionV>
                      <wp:extent cx="533400" cy="695325"/>
                      <wp:effectExtent l="5715" t="19050" r="22860" b="9525"/>
                      <wp:wrapNone/>
                      <wp:docPr id="67" name="AutoShape 2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69532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246AAC" id="AutoShape 2378" o:spid="_x0000_s1026" type="#_x0000_t6" style="position:absolute;margin-left:-5.4pt;margin-top:.55pt;width:42pt;height:54.75pt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" fillcolor="blue"/>
                  </w:pict>
                </mc:Fallback>
              </mc:AlternateContent>
            </w: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336976" w:rsidTr="00604F3C">
        <w:trPr>
          <w:trHeight w:val="357"/>
          <w:jc w:val="center"/>
        </w:trPr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Pr="006F4704" w:rsidRDefault="006F4704" w:rsidP="006F4704">
            <w:pPr>
              <w:jc w:val="right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6F4704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B</w:t>
            </w: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336976" w:rsidTr="00604F3C">
        <w:trPr>
          <w:trHeight w:val="377"/>
          <w:jc w:val="center"/>
        </w:trPr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Pr="00336976" w:rsidRDefault="00336976" w:rsidP="00604F3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</w:tbl>
    <w:p w:rsidR="00336976" w:rsidRPr="00547DDE" w:rsidRDefault="00797826" w:rsidP="00336976">
      <w:pPr>
        <w:rPr>
          <w:rFonts w:ascii="Comic Sans MS" w:hAnsi="Comic Sans MS"/>
          <w:b/>
          <w:sz w:val="28"/>
          <w:szCs w:val="28"/>
          <w:vertAlign w:val="superscript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-6350</wp:posOffset>
                </wp:positionV>
                <wp:extent cx="1762125" cy="0"/>
                <wp:effectExtent l="19050" t="69850" r="28575" b="73025"/>
                <wp:wrapNone/>
                <wp:docPr id="66" name="AutoShape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21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467AC" id="AutoShape 2370" o:spid="_x0000_s1026" type="#_x0000_t32" style="position:absolute;margin-left:59.9pt;margin-top:-.5pt;width:138.75pt;height:0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" strokeweight="2.25pt">
                <v:stroke endarrow="block"/>
              </v:shape>
            </w:pict>
          </mc:Fallback>
        </mc:AlternateContent>
      </w:r>
      <w:r w:rsidR="00336976">
        <w:rPr>
          <w:rFonts w:ascii="Comic Sans MS" w:hAnsi="Comic Sans MS"/>
          <w:b/>
          <w:color w:val="FF0000"/>
          <w:sz w:val="20"/>
          <w:szCs w:val="20"/>
        </w:rPr>
        <w:t xml:space="preserve">            </w:t>
      </w:r>
      <w:r w:rsidR="00336976" w:rsidRPr="007525CA">
        <w:rPr>
          <w:rFonts w:ascii="Comic Sans MS" w:hAnsi="Comic Sans MS"/>
          <w:b/>
          <w:sz w:val="20"/>
          <w:szCs w:val="20"/>
        </w:rPr>
        <w:t xml:space="preserve"> 0</w:t>
      </w:r>
      <w:r w:rsidR="00336976">
        <w:rPr>
          <w:rFonts w:ascii="Comic Sans MS" w:hAnsi="Comic Sans MS"/>
          <w:b/>
          <w:sz w:val="20"/>
          <w:szCs w:val="20"/>
        </w:rPr>
        <w:t xml:space="preserve">    </w:t>
      </w:r>
      <w:r w:rsidR="00336976" w:rsidRPr="00707FDB">
        <w:rPr>
          <w:rFonts w:ascii="Comic Sans MS" w:hAnsi="Comic Sans MS"/>
          <w:b/>
          <w:color w:val="0066FF"/>
          <w:sz w:val="20"/>
          <w:szCs w:val="20"/>
        </w:rPr>
        <w:t>1   2    3   4   5    6</w:t>
      </w:r>
      <w:r w:rsidR="00336976">
        <w:rPr>
          <w:rFonts w:ascii="Comic Sans MS" w:hAnsi="Comic Sans MS"/>
          <w:b/>
          <w:sz w:val="20"/>
          <w:szCs w:val="20"/>
        </w:rPr>
        <w:t xml:space="preserve">   </w:t>
      </w:r>
      <w:r w:rsidR="00336976" w:rsidRPr="00547DDE">
        <w:rPr>
          <w:rFonts w:ascii="Comic Sans MS" w:hAnsi="Comic Sans MS"/>
          <w:b/>
          <w:sz w:val="28"/>
          <w:szCs w:val="28"/>
          <w:vertAlign w:val="superscript"/>
        </w:rPr>
        <w:t>x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6F4704" w:rsidRPr="006F4704" w:rsidRDefault="006F4704" w:rsidP="00886BF2">
      <w:pPr>
        <w:rPr>
          <w:rFonts w:ascii="Comic Sans MS" w:hAnsi="Comic Sans MS"/>
          <w:sz w:val="20"/>
          <w:szCs w:val="20"/>
        </w:rPr>
      </w:pPr>
      <w:r w:rsidRPr="006F4704">
        <w:rPr>
          <w:rFonts w:ascii="Comic Sans MS" w:hAnsi="Comic Sans MS"/>
          <w:sz w:val="20"/>
          <w:szCs w:val="20"/>
        </w:rPr>
        <w:t xml:space="preserve">Shape A has been moved 3 squares right and 2 </w:t>
      </w:r>
      <w:r w:rsidR="000F5DF3">
        <w:rPr>
          <w:rFonts w:ascii="Comic Sans MS" w:hAnsi="Comic Sans MS"/>
          <w:sz w:val="20"/>
          <w:szCs w:val="20"/>
        </w:rPr>
        <w:t>down</w:t>
      </w:r>
      <w:r w:rsidRPr="006F4704">
        <w:rPr>
          <w:rFonts w:ascii="Comic Sans MS" w:hAnsi="Comic Sans MS"/>
          <w:sz w:val="20"/>
          <w:szCs w:val="20"/>
        </w:rPr>
        <w:t>.</w:t>
      </w:r>
    </w:p>
    <w:p w:rsidR="006F4704" w:rsidRPr="006F4704" w:rsidRDefault="006F4704" w:rsidP="00886BF2">
      <w:pPr>
        <w:rPr>
          <w:rFonts w:ascii="Comic Sans MS" w:hAnsi="Comic Sans MS"/>
          <w:sz w:val="20"/>
          <w:szCs w:val="20"/>
        </w:rPr>
      </w:pPr>
      <w:r w:rsidRPr="006F4704">
        <w:rPr>
          <w:rFonts w:ascii="Comic Sans MS" w:hAnsi="Comic Sans MS"/>
          <w:sz w:val="20"/>
          <w:szCs w:val="20"/>
        </w:rPr>
        <w:t>This movement is called TRANSLATION</w:t>
      </w:r>
    </w:p>
    <w:p w:rsidR="00273FB5" w:rsidRDefault="00797826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93345</wp:posOffset>
                </wp:positionV>
                <wp:extent cx="3514725" cy="0"/>
                <wp:effectExtent l="9525" t="13335" r="9525" b="5715"/>
                <wp:wrapNone/>
                <wp:docPr id="65" name="AutoShape 2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4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693C8" id="AutoShape 2479" o:spid="_x0000_s1026" type="#_x0000_t32" style="position:absolute;margin-left:-12.85pt;margin-top:7.35pt;width:276.75pt;height:0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"/>
            </w:pict>
          </mc:Fallback>
        </mc:AlternateContent>
      </w:r>
    </w:p>
    <w:p w:rsidR="006F4704" w:rsidRDefault="006F4704" w:rsidP="006F4704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4/28</w:t>
      </w:r>
      <w:r w:rsidRPr="0091452C">
        <w:rPr>
          <w:rFonts w:ascii="Comic Sans MS" w:hAnsi="Comic Sans MS"/>
          <w:b/>
        </w:rPr>
        <w:t xml:space="preserve"> </w:t>
      </w:r>
      <w:r w:rsidRPr="00596E1D">
        <w:rPr>
          <w:rFonts w:ascii="Comic Sans MS" w:hAnsi="Comic Sans MS"/>
          <w:b/>
          <w:u w:val="single"/>
        </w:rPr>
        <w:t>Complete a 2D shape</w:t>
      </w:r>
    </w:p>
    <w:p w:rsidR="00273FB5" w:rsidRDefault="006F4704" w:rsidP="00886BF2">
      <w:pPr>
        <w:rPr>
          <w:rFonts w:ascii="Comic Sans MS" w:hAnsi="Comic Sans MS"/>
          <w:sz w:val="20"/>
          <w:szCs w:val="20"/>
        </w:rPr>
      </w:pPr>
      <w:r w:rsidRPr="006F4704">
        <w:rPr>
          <w:rFonts w:ascii="Comic Sans MS" w:hAnsi="Comic Sans MS"/>
          <w:sz w:val="20"/>
          <w:szCs w:val="20"/>
        </w:rPr>
        <w:t>Example</w:t>
      </w:r>
      <w:r>
        <w:rPr>
          <w:rFonts w:ascii="Comic Sans MS" w:hAnsi="Comic Sans MS"/>
          <w:sz w:val="20"/>
          <w:szCs w:val="20"/>
        </w:rPr>
        <w:t>: Draw on lines to complete parallelogram</w:t>
      </w:r>
    </w:p>
    <w:p w:rsidR="006F4704" w:rsidRPr="006F4704" w:rsidRDefault="00797826" w:rsidP="00886BF2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1042670</wp:posOffset>
                </wp:positionH>
                <wp:positionV relativeFrom="paragraph">
                  <wp:posOffset>166370</wp:posOffset>
                </wp:positionV>
                <wp:extent cx="276225" cy="1171575"/>
                <wp:effectExtent l="15240" t="22860" r="22860" b="15240"/>
                <wp:wrapNone/>
                <wp:docPr id="64" name="AutoShape 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6225" cy="11715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8E512" id="AutoShape 2394" o:spid="_x0000_s1026" type="#_x0000_t32" style="position:absolute;margin-left:82.1pt;margin-top:13.1pt;width:21.75pt;height:92.25pt;flip:y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" strokecolor="red" strokeweight="2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770255</wp:posOffset>
                </wp:positionH>
                <wp:positionV relativeFrom="paragraph">
                  <wp:posOffset>104775</wp:posOffset>
                </wp:positionV>
                <wp:extent cx="0" cy="1493520"/>
                <wp:effectExtent l="66675" t="27940" r="66675" b="21590"/>
                <wp:wrapNone/>
                <wp:docPr id="63" name="AutoShape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935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8EDEB" id="AutoShape 2393" o:spid="_x0000_s1026" type="#_x0000_t32" style="position:absolute;margin-left:60.65pt;margin-top:8.25pt;width:0;height:117.6pt;flip:y;z-index:2527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" strokeweight="2.25pt">
                <v:stroke endarrow="block"/>
              </v:shape>
            </w:pict>
          </mc:Fallback>
        </mc:AlternateContent>
      </w:r>
      <w:r w:rsidR="006F4704">
        <w:rPr>
          <w:rFonts w:ascii="Comic Sans MS" w:hAnsi="Comic Sans MS"/>
          <w:sz w:val="20"/>
          <w:szCs w:val="20"/>
        </w:rPr>
        <w:t xml:space="preserve">                 </w:t>
      </w:r>
      <w:r w:rsidR="006F4704" w:rsidRPr="006F4704">
        <w:rPr>
          <w:rFonts w:ascii="Comic Sans MS" w:hAnsi="Comic Sans MS"/>
          <w:b/>
          <w:sz w:val="20"/>
          <w:szCs w:val="20"/>
        </w:rPr>
        <w:t>y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17"/>
        <w:gridCol w:w="417"/>
        <w:gridCol w:w="417"/>
        <w:gridCol w:w="418"/>
        <w:gridCol w:w="418"/>
        <w:gridCol w:w="418"/>
      </w:tblGrid>
      <w:tr w:rsidR="006F4704" w:rsidTr="00604F3C">
        <w:trPr>
          <w:trHeight w:val="357"/>
          <w:jc w:val="center"/>
        </w:trPr>
        <w:tc>
          <w:tcPr>
            <w:tcW w:w="417" w:type="dxa"/>
          </w:tcPr>
          <w:p w:rsidR="006F4704" w:rsidRDefault="0079782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val="en-US" w:eastAsia="zh-TW"/>
              </w:rPr>
              <mc:AlternateContent>
                <mc:Choice Requires="wps">
                  <w:drawing>
                    <wp:anchor distT="0" distB="0" distL="114300" distR="114300" simplePos="0" relativeHeight="252763136" behindDoc="0" locked="0" layoutInCell="1" allowOverlap="1">
                      <wp:simplePos x="0" y="0"/>
                      <wp:positionH relativeFrom="column">
                        <wp:posOffset>-328930</wp:posOffset>
                      </wp:positionH>
                      <wp:positionV relativeFrom="paragraph">
                        <wp:posOffset>53975</wp:posOffset>
                      </wp:positionV>
                      <wp:extent cx="209550" cy="1389380"/>
                      <wp:effectExtent l="0" t="0" r="0" b="2540"/>
                      <wp:wrapNone/>
                      <wp:docPr id="62" name="Text Box 2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389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  <w:p w:rsidR="00A8299C" w:rsidRDefault="00A8299C" w:rsidP="006F470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85" o:spid="_x0000_s1091" type="#_x0000_t202" style="position:absolute;margin-left:-25.9pt;margin-top:4.25pt;width:16.5pt;height:109.4pt;z-index:2527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" stroked="f">
                      <v:textbox>
                        <w:txbxContent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6"/>
                                <w:szCs w:val="6"/>
                              </w:rPr>
                            </w:pPr>
                          </w:p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:rsidR="00A8299C" w:rsidRDefault="00A8299C" w:rsidP="006F4704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7" w:type="dxa"/>
          </w:tcPr>
          <w:p w:rsidR="006F4704" w:rsidRDefault="0079782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0304" behindDoc="0" locked="0" layoutInCell="1" allowOverlap="1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2540</wp:posOffset>
                      </wp:positionV>
                      <wp:extent cx="781050" cy="0"/>
                      <wp:effectExtent l="15240" t="23495" r="22860" b="14605"/>
                      <wp:wrapNone/>
                      <wp:docPr id="61" name="AutoShape 2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81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341085" id="AutoShape 2395" o:spid="_x0000_s1026" type="#_x0000_t32" style="position:absolute;margin-left:15.2pt;margin-top:.2pt;width:61.5pt;height:0;z-index:2527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" strokecolor="red" strokeweight="2.25pt">
                      <v:stroke dashstyle="dash"/>
                    </v:shape>
                  </w:pict>
                </mc:Fallback>
              </mc:AlternateContent>
            </w: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79782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7232" behindDoc="0" locked="0" layoutInCell="1" allowOverlap="1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-6985</wp:posOffset>
                      </wp:positionV>
                      <wp:extent cx="276225" cy="1171575"/>
                      <wp:effectExtent l="15240" t="23495" r="22860" b="14605"/>
                      <wp:wrapNone/>
                      <wp:docPr id="60" name="AutoShape 2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76225" cy="1171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FC6B3E" id="AutoShape 2392" o:spid="_x0000_s1026" type="#_x0000_t32" style="position:absolute;margin-left:13.25pt;margin-top:-.55pt;width:21.75pt;height:92.25pt;flip:y;z-index:2527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" strokeweight="2.25pt"/>
                  </w:pict>
                </mc:Fallback>
              </mc:AlternateContent>
            </w: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6F4704" w:rsidTr="00604F3C">
        <w:trPr>
          <w:trHeight w:val="357"/>
          <w:jc w:val="center"/>
        </w:trPr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79782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1808" behindDoc="0" locked="0" layoutInCell="1" allowOverlap="1">
                      <wp:simplePos x="0" y="0"/>
                      <wp:positionH relativeFrom="column">
                        <wp:posOffset>1193800</wp:posOffset>
                      </wp:positionH>
                      <wp:positionV relativeFrom="paragraph">
                        <wp:posOffset>7620</wp:posOffset>
                      </wp:positionV>
                      <wp:extent cx="3419475" cy="0"/>
                      <wp:effectExtent l="9525" t="13970" r="9525" b="5080"/>
                      <wp:wrapNone/>
                      <wp:docPr id="59" name="AutoShape 2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194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885D06" id="AutoShape 2481" o:spid="_x0000_s1026" type="#_x0000_t32" style="position:absolute;margin-left:94pt;margin-top:.6pt;width:269.25pt;height:0;z-index:2527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UpfIwIAAD8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"/>
                  </w:pict>
                </mc:Fallback>
              </mc:AlternateContent>
            </w:r>
          </w:p>
        </w:tc>
      </w:tr>
      <w:tr w:rsidR="006F4704" w:rsidTr="00604F3C">
        <w:trPr>
          <w:trHeight w:val="357"/>
          <w:jc w:val="center"/>
        </w:trPr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6F4704" w:rsidTr="00604F3C">
        <w:trPr>
          <w:trHeight w:val="357"/>
          <w:jc w:val="center"/>
        </w:trPr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6F4704" w:rsidTr="00604F3C">
        <w:trPr>
          <w:trHeight w:val="357"/>
          <w:jc w:val="center"/>
        </w:trPr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6F4704" w:rsidTr="00604F3C">
        <w:trPr>
          <w:trHeight w:val="377"/>
          <w:jc w:val="center"/>
        </w:trPr>
        <w:tc>
          <w:tcPr>
            <w:tcW w:w="417" w:type="dxa"/>
          </w:tcPr>
          <w:p w:rsidR="006F4704" w:rsidRDefault="0079782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6208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-10160</wp:posOffset>
                      </wp:positionV>
                      <wp:extent cx="781050" cy="0"/>
                      <wp:effectExtent l="15240" t="13970" r="13335" b="14605"/>
                      <wp:wrapNone/>
                      <wp:docPr id="58" name="AutoShape 2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81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B1351E" id="AutoShape 2391" o:spid="_x0000_s1026" type="#_x0000_t32" style="position:absolute;margin-left:15.05pt;margin-top:-.8pt;width:61.5pt;height:0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" strokeweight="2pt"/>
                  </w:pict>
                </mc:Fallback>
              </mc:AlternateContent>
            </w: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</w:tbl>
    <w:p w:rsidR="006F4704" w:rsidRPr="00547DDE" w:rsidRDefault="00797826" w:rsidP="006F4704">
      <w:pPr>
        <w:rPr>
          <w:rFonts w:ascii="Comic Sans MS" w:hAnsi="Comic Sans MS"/>
          <w:b/>
          <w:sz w:val="28"/>
          <w:szCs w:val="28"/>
          <w:vertAlign w:val="superscript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-6350</wp:posOffset>
                </wp:positionV>
                <wp:extent cx="1762125" cy="0"/>
                <wp:effectExtent l="19050" t="73025" r="28575" b="69850"/>
                <wp:wrapNone/>
                <wp:docPr id="57" name="AutoShape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21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179FD" id="AutoShape 2389" o:spid="_x0000_s1026" type="#_x0000_t32" style="position:absolute;margin-left:59.9pt;margin-top:-.5pt;width:138.75pt;height:0;z-index:2527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" strokeweight="2.25pt">
                <v:stroke endarrow="block"/>
              </v:shape>
            </w:pict>
          </mc:Fallback>
        </mc:AlternateContent>
      </w:r>
      <w:r w:rsidR="006F4704">
        <w:rPr>
          <w:rFonts w:ascii="Comic Sans MS" w:hAnsi="Comic Sans MS"/>
          <w:b/>
          <w:color w:val="FF0000"/>
          <w:sz w:val="20"/>
          <w:szCs w:val="20"/>
        </w:rPr>
        <w:t xml:space="preserve">            </w:t>
      </w:r>
      <w:r w:rsidR="006F4704" w:rsidRPr="007525CA">
        <w:rPr>
          <w:rFonts w:ascii="Comic Sans MS" w:hAnsi="Comic Sans MS"/>
          <w:b/>
          <w:sz w:val="20"/>
          <w:szCs w:val="20"/>
        </w:rPr>
        <w:t xml:space="preserve"> 0</w:t>
      </w:r>
      <w:r w:rsidR="006F4704">
        <w:rPr>
          <w:rFonts w:ascii="Comic Sans MS" w:hAnsi="Comic Sans MS"/>
          <w:b/>
          <w:sz w:val="20"/>
          <w:szCs w:val="20"/>
        </w:rPr>
        <w:t xml:space="preserve">    </w:t>
      </w:r>
      <w:r w:rsidR="006F4704" w:rsidRPr="00707FDB">
        <w:rPr>
          <w:rFonts w:ascii="Comic Sans MS" w:hAnsi="Comic Sans MS"/>
          <w:b/>
          <w:color w:val="0066FF"/>
          <w:sz w:val="20"/>
          <w:szCs w:val="20"/>
        </w:rPr>
        <w:t>1   2    3   4   5    6</w:t>
      </w:r>
      <w:r w:rsidR="006F4704">
        <w:rPr>
          <w:rFonts w:ascii="Comic Sans MS" w:hAnsi="Comic Sans MS"/>
          <w:b/>
          <w:sz w:val="20"/>
          <w:szCs w:val="20"/>
        </w:rPr>
        <w:t xml:space="preserve">   </w:t>
      </w:r>
      <w:r w:rsidR="006F4704" w:rsidRPr="00547DDE">
        <w:rPr>
          <w:rFonts w:ascii="Comic Sans MS" w:hAnsi="Comic Sans MS"/>
          <w:b/>
          <w:sz w:val="28"/>
          <w:szCs w:val="28"/>
          <w:vertAlign w:val="superscript"/>
        </w:rPr>
        <w:t>x</w:t>
      </w:r>
    </w:p>
    <w:p w:rsidR="006D7C58" w:rsidRDefault="006D7C58" w:rsidP="006D7C58">
      <w:pPr>
        <w:rPr>
          <w:rFonts w:ascii="Comic Sans MS" w:hAnsi="Comic Sans MS"/>
          <w:b/>
        </w:rPr>
      </w:pPr>
    </w:p>
    <w:p w:rsidR="006D7C58" w:rsidRDefault="00BA369A" w:rsidP="006D7C58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2796928" behindDoc="1" locked="0" layoutInCell="1" allowOverlap="1">
            <wp:simplePos x="0" y="0"/>
            <wp:positionH relativeFrom="column">
              <wp:posOffset>3332480</wp:posOffset>
            </wp:positionH>
            <wp:positionV relativeFrom="paragraph">
              <wp:posOffset>22860</wp:posOffset>
            </wp:positionV>
            <wp:extent cx="3333750" cy="2505075"/>
            <wp:effectExtent l="19050" t="0" r="0" b="0"/>
            <wp:wrapTight wrapText="bothSides">
              <wp:wrapPolygon edited="0">
                <wp:start x="-123" y="0"/>
                <wp:lineTo x="-123" y="21518"/>
                <wp:lineTo x="21600" y="21518"/>
                <wp:lineTo x="21600" y="0"/>
                <wp:lineTo x="-123" y="0"/>
              </wp:wrapPolygon>
            </wp:wrapTight>
            <wp:docPr id="18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l="33391" t="22917" r="20695" b="31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826"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-153670</wp:posOffset>
                </wp:positionH>
                <wp:positionV relativeFrom="paragraph">
                  <wp:posOffset>17145</wp:posOffset>
                </wp:positionV>
                <wp:extent cx="3514725" cy="0"/>
                <wp:effectExtent l="9525" t="13335" r="9525" b="5715"/>
                <wp:wrapNone/>
                <wp:docPr id="56" name="AutoShape 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4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4586B" id="AutoShape 2480" o:spid="_x0000_s1026" type="#_x0000_t32" style="position:absolute;margin-left:-12.1pt;margin-top:1.35pt;width:276.75pt;height:0;z-index:2527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"/>
            </w:pict>
          </mc:Fallback>
        </mc:AlternateContent>
      </w:r>
    </w:p>
    <w:p w:rsidR="006D7C58" w:rsidRDefault="006D7C58" w:rsidP="006D7C5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4/29</w:t>
      </w:r>
      <w:r w:rsidRPr="0091452C">
        <w:rPr>
          <w:rFonts w:ascii="Comic Sans MS" w:hAnsi="Comic Sans MS"/>
          <w:b/>
        </w:rPr>
        <w:t xml:space="preserve"> </w:t>
      </w:r>
      <w:r w:rsidRPr="00596E1D">
        <w:rPr>
          <w:rFonts w:ascii="Comic Sans MS" w:hAnsi="Comic Sans MS"/>
          <w:b/>
          <w:u w:val="single"/>
        </w:rPr>
        <w:t>Present discrete &amp; continuous data</w:t>
      </w:r>
      <w:r>
        <w:rPr>
          <w:rFonts w:ascii="Comic Sans MS" w:hAnsi="Comic Sans MS"/>
          <w:b/>
        </w:rPr>
        <w:t xml:space="preserve"> 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6D7C58" w:rsidRPr="000F5DF3" w:rsidRDefault="006D7C58" w:rsidP="00886BF2">
      <w:pPr>
        <w:rPr>
          <w:rFonts w:ascii="Comic Sans MS" w:hAnsi="Comic Sans MS"/>
          <w:sz w:val="20"/>
          <w:szCs w:val="20"/>
        </w:rPr>
      </w:pPr>
      <w:r w:rsidRPr="000F5DF3">
        <w:rPr>
          <w:rFonts w:ascii="Comic Sans MS" w:hAnsi="Comic Sans MS"/>
          <w:b/>
          <w:bCs/>
          <w:sz w:val="20"/>
          <w:szCs w:val="20"/>
        </w:rPr>
        <w:t>Discrete data</w:t>
      </w:r>
      <w:r w:rsidRPr="000F5DF3">
        <w:rPr>
          <w:rFonts w:ascii="Comic Sans MS" w:hAnsi="Comic Sans MS"/>
          <w:sz w:val="20"/>
          <w:szCs w:val="20"/>
        </w:rPr>
        <w:t xml:space="preserve"> is counted</w:t>
      </w:r>
    </w:p>
    <w:p w:rsidR="006D7C58" w:rsidRPr="000F5DF3" w:rsidRDefault="006D7C58" w:rsidP="00886BF2">
      <w:pPr>
        <w:rPr>
          <w:rFonts w:ascii="Comic Sans MS" w:hAnsi="Comic Sans MS"/>
          <w:sz w:val="20"/>
          <w:szCs w:val="20"/>
        </w:rPr>
      </w:pPr>
      <w:r w:rsidRPr="000F5DF3">
        <w:rPr>
          <w:rFonts w:ascii="Comic Sans MS" w:hAnsi="Comic Sans MS"/>
          <w:sz w:val="20"/>
          <w:szCs w:val="20"/>
        </w:rPr>
        <w:t>e.g. cars, students, animals</w:t>
      </w:r>
    </w:p>
    <w:p w:rsidR="006D7C58" w:rsidRDefault="006D7C58" w:rsidP="00886BF2">
      <w:pPr>
        <w:rPr>
          <w:rFonts w:ascii="Comic Sans MS" w:hAnsi="Comic Sans MS"/>
        </w:rPr>
      </w:pPr>
    </w:p>
    <w:p w:rsidR="006D7C58" w:rsidRPr="006D7C58" w:rsidRDefault="006D7C58" w:rsidP="00886BF2">
      <w:pPr>
        <w:rPr>
          <w:rFonts w:ascii="Comic Sans MS" w:hAnsi="Comic Sans MS"/>
          <w:b/>
          <w:sz w:val="20"/>
          <w:szCs w:val="20"/>
          <w:u w:val="single"/>
        </w:rPr>
      </w:pPr>
      <w:r w:rsidRPr="006D7C58">
        <w:rPr>
          <w:rFonts w:ascii="Comic Sans MS" w:hAnsi="Comic Sans MS"/>
          <w:b/>
          <w:sz w:val="20"/>
          <w:szCs w:val="20"/>
          <w:u w:val="single"/>
        </w:rPr>
        <w:t>Graph to show favourite colours in Class 4</w:t>
      </w:r>
    </w:p>
    <w:p w:rsidR="006D7C58" w:rsidRDefault="006D7C58" w:rsidP="00886BF2">
      <w:pPr>
        <w:rPr>
          <w:rFonts w:ascii="Comic Sans MS" w:hAnsi="Comic Sans MS"/>
        </w:rPr>
      </w:pPr>
    </w:p>
    <w:p w:rsidR="006D7C58" w:rsidRDefault="00797826" w:rsidP="00886BF2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c">
            <w:drawing>
              <wp:inline distT="0" distB="0" distL="0" distR="0">
                <wp:extent cx="3143250" cy="1925955"/>
                <wp:effectExtent l="1270" t="0" r="0" b="0"/>
                <wp:docPr id="2508" name="Canvas 25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9" name="Line 2510"/>
                        <wps:cNvCnPr>
                          <a:cxnSpLocks noChangeShapeType="1"/>
                        </wps:cNvCnPr>
                        <wps:spPr bwMode="auto">
                          <a:xfrm>
                            <a:off x="802005" y="1186815"/>
                            <a:ext cx="229044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2511"/>
                        <wps:cNvCnPr>
                          <a:cxnSpLocks noChangeShapeType="1"/>
                        </wps:cNvCnPr>
                        <wps:spPr bwMode="auto">
                          <a:xfrm>
                            <a:off x="802005" y="901700"/>
                            <a:ext cx="229044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2512"/>
                        <wps:cNvCnPr>
                          <a:cxnSpLocks noChangeShapeType="1"/>
                        </wps:cNvCnPr>
                        <wps:spPr bwMode="auto">
                          <a:xfrm>
                            <a:off x="802005" y="615950"/>
                            <a:ext cx="229044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513"/>
                        <wps:cNvCnPr>
                          <a:cxnSpLocks noChangeShapeType="1"/>
                        </wps:cNvCnPr>
                        <wps:spPr bwMode="auto">
                          <a:xfrm>
                            <a:off x="802005" y="330835"/>
                            <a:ext cx="229044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514"/>
                        <wps:cNvCnPr>
                          <a:cxnSpLocks noChangeShapeType="1"/>
                        </wps:cNvCnPr>
                        <wps:spPr bwMode="auto">
                          <a:xfrm flipV="1">
                            <a:off x="1088390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515"/>
                        <wps:cNvCnPr>
                          <a:cxnSpLocks noChangeShapeType="1"/>
                        </wps:cNvCnPr>
                        <wps:spPr bwMode="auto">
                          <a:xfrm flipV="1">
                            <a:off x="1374775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516"/>
                        <wps:cNvCnPr>
                          <a:cxnSpLocks noChangeShapeType="1"/>
                        </wps:cNvCnPr>
                        <wps:spPr bwMode="auto">
                          <a:xfrm flipV="1">
                            <a:off x="1661160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517"/>
                        <wps:cNvCnPr>
                          <a:cxnSpLocks noChangeShapeType="1"/>
                        </wps:cNvCnPr>
                        <wps:spPr bwMode="auto">
                          <a:xfrm flipV="1">
                            <a:off x="1947545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518"/>
                        <wps:cNvCnPr>
                          <a:cxnSpLocks noChangeShapeType="1"/>
                        </wps:cNvCnPr>
                        <wps:spPr bwMode="auto">
                          <a:xfrm flipV="1">
                            <a:off x="2233930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519"/>
                        <wps:cNvCnPr>
                          <a:cxnSpLocks noChangeShapeType="1"/>
                        </wps:cNvCnPr>
                        <wps:spPr bwMode="auto">
                          <a:xfrm flipV="1">
                            <a:off x="2520315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2520"/>
                        <wps:cNvCnPr>
                          <a:cxnSpLocks noChangeShapeType="1"/>
                        </wps:cNvCnPr>
                        <wps:spPr bwMode="auto">
                          <a:xfrm flipV="1">
                            <a:off x="2806065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Rectangle 2521"/>
                        <wps:cNvSpPr>
                          <a:spLocks noChangeArrowheads="1"/>
                        </wps:cNvSpPr>
                        <wps:spPr bwMode="auto">
                          <a:xfrm>
                            <a:off x="802005" y="1186815"/>
                            <a:ext cx="286385" cy="28575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2522"/>
                        <wps:cNvSpPr>
                          <a:spLocks noChangeArrowheads="1"/>
                        </wps:cNvSpPr>
                        <wps:spPr bwMode="auto">
                          <a:xfrm>
                            <a:off x="802005" y="1186815"/>
                            <a:ext cx="286385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2523"/>
                        <wps:cNvSpPr>
                          <a:spLocks noChangeArrowheads="1"/>
                        </wps:cNvSpPr>
                        <wps:spPr bwMode="auto">
                          <a:xfrm>
                            <a:off x="1374775" y="321310"/>
                            <a:ext cx="286385" cy="1151255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2524"/>
                        <wps:cNvSpPr>
                          <a:spLocks noChangeArrowheads="1"/>
                        </wps:cNvSpPr>
                        <wps:spPr bwMode="auto">
                          <a:xfrm>
                            <a:off x="1374775" y="330835"/>
                            <a:ext cx="286385" cy="1141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2525"/>
                        <wps:cNvSpPr>
                          <a:spLocks noChangeArrowheads="1"/>
                        </wps:cNvSpPr>
                        <wps:spPr bwMode="auto">
                          <a:xfrm>
                            <a:off x="1947545" y="615950"/>
                            <a:ext cx="286385" cy="85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2526"/>
                        <wps:cNvSpPr>
                          <a:spLocks noChangeArrowheads="1"/>
                        </wps:cNvSpPr>
                        <wps:spPr bwMode="auto">
                          <a:xfrm>
                            <a:off x="1947545" y="758825"/>
                            <a:ext cx="286385" cy="71374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2527"/>
                        <wps:cNvSpPr>
                          <a:spLocks noChangeArrowheads="1"/>
                        </wps:cNvSpPr>
                        <wps:spPr bwMode="auto">
                          <a:xfrm>
                            <a:off x="2520315" y="1025525"/>
                            <a:ext cx="285750" cy="44704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2528"/>
                        <wps:cNvSpPr>
                          <a:spLocks noChangeArrowheads="1"/>
                        </wps:cNvSpPr>
                        <wps:spPr bwMode="auto">
                          <a:xfrm>
                            <a:off x="2520315" y="1044575"/>
                            <a:ext cx="285750" cy="427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2529"/>
                        <wps:cNvSpPr>
                          <a:spLocks noChangeArrowheads="1"/>
                        </wps:cNvSpPr>
                        <wps:spPr bwMode="auto">
                          <a:xfrm>
                            <a:off x="802005" y="45085"/>
                            <a:ext cx="2290445" cy="142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2530"/>
                        <wps:cNvSpPr>
                          <a:spLocks noChangeArrowheads="1"/>
                        </wps:cNvSpPr>
                        <wps:spPr bwMode="auto">
                          <a:xfrm>
                            <a:off x="704215" y="24701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" name="Rectangle 2531"/>
                        <wps:cNvSpPr>
                          <a:spLocks noChangeArrowheads="1"/>
                        </wps:cNvSpPr>
                        <wps:spPr bwMode="auto">
                          <a:xfrm>
                            <a:off x="704215" y="53403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" name="Rectangle 2532"/>
                        <wps:cNvSpPr>
                          <a:spLocks noChangeArrowheads="1"/>
                        </wps:cNvSpPr>
                        <wps:spPr bwMode="auto">
                          <a:xfrm>
                            <a:off x="704215" y="820420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" name="Rectangle 2533"/>
                        <wps:cNvSpPr>
                          <a:spLocks noChangeArrowheads="1"/>
                        </wps:cNvSpPr>
                        <wps:spPr bwMode="auto">
                          <a:xfrm>
                            <a:off x="704215" y="1107440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" name="Rectangle 2534"/>
                        <wps:cNvSpPr>
                          <a:spLocks noChangeArrowheads="1"/>
                        </wps:cNvSpPr>
                        <wps:spPr bwMode="auto">
                          <a:xfrm>
                            <a:off x="704215" y="1394460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" name="Rectangle 2535"/>
                        <wps:cNvSpPr>
                          <a:spLocks noChangeArrowheads="1"/>
                        </wps:cNvSpPr>
                        <wps:spPr bwMode="auto">
                          <a:xfrm>
                            <a:off x="833120" y="1506855"/>
                            <a:ext cx="24574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Red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" name="Rectangle 2536"/>
                        <wps:cNvSpPr>
                          <a:spLocks noChangeArrowheads="1"/>
                        </wps:cNvSpPr>
                        <wps:spPr bwMode="auto">
                          <a:xfrm>
                            <a:off x="1388745" y="1506855"/>
                            <a:ext cx="2882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Blue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2" name="Rectangle 2537"/>
                        <wps:cNvSpPr>
                          <a:spLocks noChangeArrowheads="1"/>
                        </wps:cNvSpPr>
                        <wps:spPr bwMode="auto">
                          <a:xfrm>
                            <a:off x="2493645" y="1505585"/>
                            <a:ext cx="37274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Green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3" name="Rectangle 2538"/>
                        <wps:cNvSpPr>
                          <a:spLocks noChangeArrowheads="1"/>
                        </wps:cNvSpPr>
                        <wps:spPr bwMode="auto">
                          <a:xfrm>
                            <a:off x="1557020" y="1741170"/>
                            <a:ext cx="4832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Colours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4" name="Rectangle 2539"/>
                        <wps:cNvSpPr>
                          <a:spLocks noChangeArrowheads="1"/>
                        </wps:cNvSpPr>
                        <wps:spPr bwMode="auto">
                          <a:xfrm>
                            <a:off x="43180" y="648970"/>
                            <a:ext cx="64325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Frequency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5" name="Text Box 2397"/>
                        <wps:cNvSpPr txBox="1">
                          <a:spLocks noChangeArrowheads="1"/>
                        </wps:cNvSpPr>
                        <wps:spPr bwMode="auto">
                          <a:xfrm>
                            <a:off x="1760220" y="1473200"/>
                            <a:ext cx="65341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>
                              <w:r>
                                <w:t>Yellow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508" o:spid="_x0000_s1092" editas="canvas" style="width:247.5pt;height:151.65pt;mso-position-horizontal-relative:char;mso-position-vertical-relative:line" coordsize="31432,19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">
                <v:shape id="_x0000_s1093" type="#_x0000_t75" style="position:absolute;width:31432;height:19259;visibility:visible;mso-wrap-style:square">
                  <v:fill o:detectmouseclick="t"/>
                  <v:path o:connecttype="none"/>
                </v:shape>
                <v:line id="Line 2510" o:spid="_x0000_s1094" style="position:absolute;visibility:visible;mso-wrap-style:square" from="8020,11868" to="30924,11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" strokecolor="#71706f" strokeweight=".5pt"/>
                <v:line id="Line 2511" o:spid="_x0000_s1095" style="position:absolute;visibility:visible;mso-wrap-style:square" from="8020,9017" to="30924,9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" strokecolor="#71706f" strokeweight=".5pt"/>
                <v:line id="Line 2512" o:spid="_x0000_s1096" style="position:absolute;visibility:visible;mso-wrap-style:square" from="8020,6159" to="30924,6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" strokecolor="#71706f" strokeweight=".5pt"/>
                <v:line id="Line 2513" o:spid="_x0000_s1097" style="position:absolute;visibility:visible;mso-wrap-style:square" from="8020,3308" to="30924,3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" strokecolor="#71706f" strokeweight=".5pt"/>
                <v:line id="Line 2514" o:spid="_x0000_s1098" style="position:absolute;flip:y;visibility:visible;mso-wrap-style:square" from="10883,450" to="10890,14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" strokecolor="#71706f" strokeweight=".5pt"/>
                <v:line id="Line 2515" o:spid="_x0000_s1099" style="position:absolute;flip:y;visibility:visible;mso-wrap-style:square" from="13747,450" to="13754,14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" strokecolor="#71706f" strokeweight=".5pt"/>
                <v:line id="Line 2516" o:spid="_x0000_s1100" style="position:absolute;flip:y;visibility:visible;mso-wrap-style:square" from="16611,450" to="16617,14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" strokecolor="#71706f" strokeweight=".5pt"/>
                <v:line id="Line 2517" o:spid="_x0000_s1101" style="position:absolute;flip:y;visibility:visible;mso-wrap-style:square" from="19475,450" to="19481,14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" strokecolor="#71706f" strokeweight=".5pt"/>
                <v:line id="Line 2518" o:spid="_x0000_s1102" style="position:absolute;flip:y;visibility:visible;mso-wrap-style:square" from="22339,450" to="22345,14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" strokecolor="#71706f" strokeweight=".5pt"/>
                <v:line id="Line 2519" o:spid="_x0000_s1103" style="position:absolute;flip:y;visibility:visible;mso-wrap-style:square" from="25203,450" to="25209,14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" strokecolor="#71706f" strokeweight=".5pt"/>
                <v:line id="Line 2520" o:spid="_x0000_s1104" style="position:absolute;flip:y;visibility:visible;mso-wrap-style:square" from="28060,450" to="28067,14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" strokecolor="#71706f" strokeweight=".5pt"/>
                <v:rect id="Rectangle 2521" o:spid="_x0000_s1105" style="position:absolute;left:8020;top:11868;width:286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" fillcolor="red" stroked="f"/>
                <v:rect id="Rectangle 2522" o:spid="_x0000_s1106" style="position:absolute;left:8020;top:11868;width:286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" filled="f" strokecolor="#1f1a17" strokeweight=".5pt"/>
                <v:rect id="Rectangle 2523" o:spid="_x0000_s1107" style="position:absolute;left:13747;top:3213;width:2864;height:1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" fillcolor="blue" stroked="f"/>
                <v:rect id="Rectangle 2524" o:spid="_x0000_s1108" style="position:absolute;left:13747;top:3308;width:2864;height:1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" filled="f" strokecolor="#1f1a17" strokeweight=".5pt"/>
                <v:rect id="Rectangle 2525" o:spid="_x0000_s1109" style="position:absolute;left:19475;top:6159;width:2864;height:8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" filled="f" fillcolor="yellow" stroked="f"/>
                <v:rect id="Rectangle 2526" o:spid="_x0000_s1110" style="position:absolute;left:19475;top:7588;width:2864;height:7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" fillcolor="yellow" strokecolor="black [3213]" strokeweight=".5pt"/>
                <v:rect id="Rectangle 2527" o:spid="_x0000_s1111" style="position:absolute;left:25203;top:10255;width:2857;height:4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" fillcolor="#92d050" stroked="f"/>
                <v:rect id="Rectangle 2528" o:spid="_x0000_s1112" style="position:absolute;left:25203;top:10445;width:2857;height:4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" filled="f" strokecolor="#1f1a17" strokeweight=".5pt"/>
                <v:rect id="Rectangle 2529" o:spid="_x0000_s1113" style="position:absolute;left:8020;top:450;width:22904;height:14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" filled="f" strokecolor="#71706f" strokeweight=".5pt"/>
                <v:rect id="Rectangle 2530" o:spid="_x0000_s1114" style="position:absolute;left:7042;top:2470;width:768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poHwQAAANsAAAAPAAAAZHJzL2Rvd25yZXYueG1sRI/NigIx&#10;EITvgu8QWvCmGcVd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FfymgfBAAAA2wAAAA8AAAAA&#10;AAAAAAAAAAAABwIAAGRycy9kb3ducmV2LnhtbFBLBQYAAAAAAwADALcAAAD1AgAAAAA=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8</w:t>
                        </w:r>
                      </w:p>
                    </w:txbxContent>
                  </v:textbox>
                </v:rect>
                <v:rect id="Rectangle 2531" o:spid="_x0000_s1115" style="position:absolute;left:7042;top:5340;width:768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ARwwAAAANsAAAAPAAAAZHJzL2Rvd25yZXYueG1sRI/NigIx&#10;EITvC75DaMHbmlFE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pyAEcMAAAADbAAAADwAAAAAA&#10;AAAAAAAAAAAHAgAAZHJzL2Rvd25yZXYueG1sUEsFBgAAAAADAAMAtwAAAPQCAAAAAA==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6</w:t>
                        </w:r>
                      </w:p>
                    </w:txbxContent>
                  </v:textbox>
                </v:rect>
                <v:rect id="Rectangle 2532" o:spid="_x0000_s1116" style="position:absolute;left:7042;top:8204;width:768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rect id="Rectangle 2533" o:spid="_x0000_s1117" style="position:absolute;left:7042;top:11074;width:768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zWZvwAAANsAAAAPAAAAZHJzL2Rvd25yZXYueG1sRE9LasMw&#10;EN0XcgcxhexquSa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C58zWZvwAAANsAAAAPAAAAAAAA&#10;AAAAAAAAAAcCAABkcnMvZG93bnJldi54bWxQSwUGAAAAAAMAAwC3AAAA8wIAAAAA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2534" o:spid="_x0000_s1118" style="position:absolute;left:7042;top:13944;width:768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5ACwQAAANsAAAAPAAAAZHJzL2Rvd25yZXYueG1sRI/NigIx&#10;EITvC75DaMHbmlFk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Na/kALBAAAA2wAAAA8AAAAA&#10;AAAAAAAAAAAABwIAAGRycy9kb3ducmV2LnhtbFBLBQYAAAAAAwADALcAAAD1AgAAAAA=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  <v:rect id="Rectangle 2535" o:spid="_x0000_s1119" style="position:absolute;left:8331;top:15068;width:2457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K9CvwAAANsAAAAPAAAAZHJzL2Rvd25yZXYueG1sRE9LasMw&#10;EN0XcgcxhexquYa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DCXK9CvwAAANsAAAAPAAAAAAAA&#10;AAAAAAAAAAcCAABkcnMvZG93bnJldi54bWxQSwUGAAAAAAMAAwC3AAAA8wIAAAAA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Red</w:t>
                        </w:r>
                      </w:p>
                    </w:txbxContent>
                  </v:textbox>
                </v:rect>
                <v:rect id="Rectangle 2536" o:spid="_x0000_s1120" style="position:absolute;left:13887;top:15068;width:2883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ArZwAAAANsAAAAPAAAAZHJzL2Rvd25yZXYueG1sRI/NigIx&#10;EITvC75DaMHbmlHY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rRAK2cAAAADbAAAADwAAAAAA&#10;AAAAAAAAAAAHAgAAZHJzL2Rvd25yZXYueG1sUEsFBgAAAAADAAMAtwAAAPQCAAAAAA==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Blue</w:t>
                        </w:r>
                      </w:p>
                    </w:txbxContent>
                  </v:textbox>
                </v:rect>
                <v:rect id="Rectangle 2537" o:spid="_x0000_s1121" style="position:absolute;left:24936;top:15055;width:3727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pSuwQAAANsAAAAPAAAAZHJzL2Rvd25yZXYueG1sRI/disIw&#10;FITvBd8hHGHvNLXg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F3ClK7BAAAA2wAAAA8AAAAA&#10;AAAAAAAAAAAABwIAAGRycy9kb3ducmV2LnhtbFBLBQYAAAAAAwADALcAAAD1AgAAAAA=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Green</w:t>
                        </w:r>
                      </w:p>
                    </w:txbxContent>
                  </v:textbox>
                </v:rect>
                <v:rect id="Rectangle 2538" o:spid="_x0000_s1122" style="position:absolute;left:15570;top:17411;width:4832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E1wQAAANsAAAAPAAAAZHJzL2Rvd25yZXYueG1sRI/NigIx&#10;EITvgu8QWvCmGZVd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DKOMTXBAAAA2wAAAA8AAAAA&#10;AAAAAAAAAAAABwIAAGRycy9kb3ducmV2LnhtbFBLBQYAAAAAAwADALcAAAD1AgAAAAA=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Colours</w:t>
                        </w:r>
                      </w:p>
                    </w:txbxContent>
                  </v:textbox>
                </v:rect>
                <v:rect id="Rectangle 2539" o:spid="_x0000_s1123" style="position:absolute;left:431;top:6489;width:6433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6lBwQAAANsAAAAPAAAAZHJzL2Rvd25yZXYueG1sRI/NigIx&#10;EITvgu8QWvCmGcVd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L1nqUHBAAAA2wAAAA8AAAAA&#10;AAAAAAAAAAAABwIAAGRycy9kb3ducmV2LnhtbFBLBQYAAAAAAwADALcAAAD1AgAAAAA=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Frequency</w:t>
                        </w:r>
                      </w:p>
                    </w:txbxContent>
                  </v:textbox>
                </v:rect>
                <v:shape id="Text Box 2397" o:spid="_x0000_s1124" type="#_x0000_t202" style="position:absolute;left:17602;top:14732;width:653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" filled="f" stroked="f">
                  <v:textbox style="mso-fit-shape-to-text:t">
                    <w:txbxContent>
                      <w:p w:rsidR="00A8299C" w:rsidRDefault="00A8299C">
                        <w:r>
                          <w:t>Yellow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D7C58" w:rsidRDefault="006D7C58" w:rsidP="00886BF2">
      <w:pPr>
        <w:rPr>
          <w:rFonts w:ascii="Comic Sans MS" w:hAnsi="Comic Sans MS"/>
        </w:rPr>
      </w:pPr>
    </w:p>
    <w:p w:rsidR="006D7C58" w:rsidRDefault="006D7C58" w:rsidP="00886BF2">
      <w:pPr>
        <w:rPr>
          <w:rFonts w:ascii="Comic Sans MS" w:hAnsi="Comic Sans MS"/>
        </w:rPr>
      </w:pPr>
    </w:p>
    <w:p w:rsidR="000F5DF3" w:rsidRDefault="000F5DF3" w:rsidP="00886BF2">
      <w:pPr>
        <w:rPr>
          <w:rFonts w:ascii="Comic Sans MS" w:hAnsi="Comic Sans MS"/>
        </w:rPr>
      </w:pPr>
    </w:p>
    <w:p w:rsidR="006D7C58" w:rsidRDefault="006D7C58" w:rsidP="006D7C5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4/29</w:t>
      </w:r>
      <w:r w:rsidRPr="0091452C">
        <w:rPr>
          <w:rFonts w:ascii="Comic Sans MS" w:hAnsi="Comic Sans MS"/>
          <w:b/>
        </w:rPr>
        <w:t xml:space="preserve"> </w:t>
      </w:r>
      <w:r w:rsidRPr="00596E1D">
        <w:rPr>
          <w:rFonts w:ascii="Comic Sans MS" w:hAnsi="Comic Sans MS"/>
          <w:b/>
          <w:u w:val="single"/>
        </w:rPr>
        <w:t>Present discrete &amp; continuous data</w:t>
      </w:r>
      <w:r>
        <w:rPr>
          <w:rFonts w:ascii="Comic Sans MS" w:hAnsi="Comic Sans MS"/>
          <w:b/>
        </w:rPr>
        <w:t xml:space="preserve"> </w:t>
      </w:r>
    </w:p>
    <w:p w:rsidR="00596E1D" w:rsidRDefault="00596E1D" w:rsidP="00886BF2">
      <w:pPr>
        <w:rPr>
          <w:rFonts w:ascii="Comic Sans MS" w:hAnsi="Comic Sans MS"/>
          <w:b/>
          <w:bCs/>
        </w:rPr>
      </w:pPr>
    </w:p>
    <w:p w:rsidR="00273FB5" w:rsidRPr="000F5DF3" w:rsidRDefault="006D7C58" w:rsidP="00886BF2">
      <w:pPr>
        <w:rPr>
          <w:rFonts w:ascii="Comic Sans MS" w:hAnsi="Comic Sans MS"/>
          <w:sz w:val="20"/>
          <w:szCs w:val="20"/>
        </w:rPr>
      </w:pPr>
      <w:r w:rsidRPr="000F5DF3">
        <w:rPr>
          <w:rFonts w:ascii="Comic Sans MS" w:hAnsi="Comic Sans MS"/>
          <w:b/>
          <w:bCs/>
          <w:sz w:val="20"/>
          <w:szCs w:val="20"/>
        </w:rPr>
        <w:t>Continuous data</w:t>
      </w:r>
      <w:r w:rsidRPr="000F5DF3">
        <w:rPr>
          <w:rFonts w:ascii="Comic Sans MS" w:hAnsi="Comic Sans MS"/>
          <w:sz w:val="20"/>
          <w:szCs w:val="20"/>
        </w:rPr>
        <w:t xml:space="preserve"> is measured</w:t>
      </w:r>
    </w:p>
    <w:p w:rsidR="00273FB5" w:rsidRPr="000F5DF3" w:rsidRDefault="006D7C58" w:rsidP="00886BF2">
      <w:pPr>
        <w:rPr>
          <w:rFonts w:ascii="Comic Sans MS" w:hAnsi="Comic Sans MS"/>
          <w:sz w:val="20"/>
          <w:szCs w:val="20"/>
        </w:rPr>
      </w:pPr>
      <w:r w:rsidRPr="000F5DF3">
        <w:rPr>
          <w:rFonts w:ascii="Comic Sans MS" w:hAnsi="Comic Sans MS"/>
          <w:sz w:val="20"/>
          <w:szCs w:val="20"/>
        </w:rPr>
        <w:t>e.g. heights, times, temperature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6D7C58" w:rsidRPr="006D7C58" w:rsidRDefault="006D7C58" w:rsidP="006D7C58">
      <w:pPr>
        <w:rPr>
          <w:rFonts w:ascii="Comic Sans MS" w:hAnsi="Comic Sans MS"/>
          <w:b/>
          <w:sz w:val="20"/>
          <w:szCs w:val="20"/>
          <w:u w:val="single"/>
        </w:rPr>
      </w:pPr>
      <w:r w:rsidRPr="006D7C58">
        <w:rPr>
          <w:rFonts w:ascii="Comic Sans MS" w:hAnsi="Comic Sans MS"/>
          <w:b/>
          <w:sz w:val="20"/>
          <w:szCs w:val="20"/>
          <w:u w:val="single"/>
        </w:rPr>
        <w:t xml:space="preserve">Graph to show </w:t>
      </w:r>
      <w:r>
        <w:rPr>
          <w:rFonts w:ascii="Comic Sans MS" w:hAnsi="Comic Sans MS"/>
          <w:b/>
          <w:sz w:val="20"/>
          <w:szCs w:val="20"/>
          <w:u w:val="single"/>
        </w:rPr>
        <w:t>a patient’s temperature over 24h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6D7C58" w:rsidP="00886BF2">
      <w:pPr>
        <w:rPr>
          <w:rFonts w:ascii="Comic Sans MS" w:hAnsi="Comic Sans MS"/>
          <w:sz w:val="22"/>
          <w:szCs w:val="22"/>
        </w:rPr>
      </w:pPr>
      <w:r w:rsidRPr="006D7C58">
        <w:rPr>
          <w:rFonts w:ascii="Comic Sans MS" w:hAnsi="Comic Sans MS"/>
          <w:noProof/>
          <w:sz w:val="22"/>
          <w:szCs w:val="22"/>
        </w:rPr>
        <w:drawing>
          <wp:inline distT="0" distB="0" distL="0" distR="0">
            <wp:extent cx="3137535" cy="2266391"/>
            <wp:effectExtent l="19050" t="0" r="5715" b="0"/>
            <wp:docPr id="7" name="Picture 1" descr="http://mathszone.webspace.virginmedia.com/images/thumbimg-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thszone.webspace.virginmedia.com/images/thumbimg-4438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26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C369AA" w:rsidRDefault="00C369AA" w:rsidP="00C369AA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4/30</w:t>
      </w:r>
      <w:r w:rsidRPr="0091452C">
        <w:rPr>
          <w:rFonts w:ascii="Comic Sans MS" w:hAnsi="Comic Sans MS"/>
          <w:b/>
        </w:rPr>
        <w:t xml:space="preserve"> </w:t>
      </w:r>
      <w:r w:rsidRPr="00596E1D">
        <w:rPr>
          <w:rFonts w:ascii="Comic Sans MS" w:hAnsi="Comic Sans MS"/>
          <w:b/>
          <w:u w:val="single"/>
        </w:rPr>
        <w:t>Compare data in graphs</w:t>
      </w:r>
      <w:r>
        <w:rPr>
          <w:rFonts w:ascii="Comic Sans MS" w:hAnsi="Comic Sans MS"/>
          <w:b/>
        </w:rPr>
        <w:t xml:space="preserve"> 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C369AA" w:rsidRPr="00C369AA" w:rsidRDefault="00C369AA" w:rsidP="00886BF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2"/>
          <w:szCs w:val="22"/>
        </w:rPr>
        <w:t>‘</w:t>
      </w:r>
      <w:r w:rsidRPr="00C369AA">
        <w:rPr>
          <w:rFonts w:ascii="Comic Sans MS" w:hAnsi="Comic Sans MS"/>
          <w:sz w:val="20"/>
          <w:szCs w:val="20"/>
        </w:rPr>
        <w:t>Sum’ or ‘total’ means ‘add up’</w:t>
      </w:r>
    </w:p>
    <w:p w:rsidR="00C369AA" w:rsidRPr="00C369AA" w:rsidRDefault="00C369AA" w:rsidP="00886BF2">
      <w:pPr>
        <w:rPr>
          <w:rFonts w:ascii="Comic Sans MS" w:hAnsi="Comic Sans MS"/>
          <w:sz w:val="20"/>
          <w:szCs w:val="20"/>
        </w:rPr>
      </w:pPr>
      <w:r w:rsidRPr="00C369AA">
        <w:rPr>
          <w:rFonts w:ascii="Comic Sans MS" w:hAnsi="Comic Sans MS"/>
          <w:sz w:val="20"/>
          <w:szCs w:val="20"/>
        </w:rPr>
        <w:t>‘Difference’ or ‘how many more’ means ‘subtract’</w:t>
      </w:r>
    </w:p>
    <w:p w:rsidR="00C369AA" w:rsidRDefault="00C369AA" w:rsidP="00886BF2">
      <w:pPr>
        <w:rPr>
          <w:rFonts w:ascii="Comic Sans MS" w:hAnsi="Comic Sans MS"/>
          <w:sz w:val="22"/>
          <w:szCs w:val="22"/>
        </w:rPr>
      </w:pPr>
    </w:p>
    <w:p w:rsidR="00D95E55" w:rsidRPr="00A47A01" w:rsidRDefault="00BA369A" w:rsidP="00D95E55">
      <w:pPr>
        <w:jc w:val="center"/>
        <w:rPr>
          <w:rFonts w:ascii="Comic Sans MS" w:hAnsi="Comic Sans MS"/>
          <w:u w:val="single"/>
        </w:rPr>
      </w:pPr>
      <w:r w:rsidRPr="00BA369A">
        <w:rPr>
          <w:rFonts w:ascii="Comic Sans MS" w:hAnsi="Comic Sans MS"/>
          <w:sz w:val="20"/>
          <w:szCs w:val="20"/>
          <w:u w:val="single"/>
        </w:rPr>
        <w:t xml:space="preserve">Bar chart to show </w:t>
      </w:r>
      <w:r w:rsidR="00D95E55" w:rsidRPr="00BA369A">
        <w:rPr>
          <w:rFonts w:ascii="Comic Sans MS" w:hAnsi="Comic Sans MS"/>
          <w:sz w:val="20"/>
          <w:szCs w:val="20"/>
          <w:u w:val="single"/>
        </w:rPr>
        <w:t>Number of Ice Creams</w:t>
      </w:r>
      <w:r w:rsidR="00D95E55" w:rsidRPr="00A47A01">
        <w:rPr>
          <w:rFonts w:ascii="Comic Sans MS" w:hAnsi="Comic Sans MS"/>
          <w:u w:val="single"/>
        </w:rPr>
        <w:t xml:space="preserve"> </w:t>
      </w:r>
      <w:r w:rsidR="00D95E55" w:rsidRPr="00BA369A">
        <w:rPr>
          <w:rFonts w:ascii="Comic Sans MS" w:hAnsi="Comic Sans MS"/>
          <w:sz w:val="20"/>
          <w:szCs w:val="20"/>
          <w:u w:val="single"/>
        </w:rPr>
        <w:t>sold in a</w:t>
      </w:r>
      <w:r>
        <w:rPr>
          <w:rFonts w:ascii="Comic Sans MS" w:hAnsi="Comic Sans MS"/>
          <w:u w:val="single"/>
        </w:rPr>
        <w:t xml:space="preserve"> </w:t>
      </w:r>
      <w:r w:rsidR="00D95E55" w:rsidRPr="00A47A01">
        <w:rPr>
          <w:rFonts w:ascii="Comic Sans MS" w:hAnsi="Comic Sans MS"/>
          <w:u w:val="single"/>
        </w:rPr>
        <w:t xml:space="preserve"> </w:t>
      </w:r>
      <w:r w:rsidR="00D95E55" w:rsidRPr="00BA369A">
        <w:rPr>
          <w:rFonts w:ascii="Comic Sans MS" w:hAnsi="Comic Sans MS"/>
          <w:sz w:val="20"/>
          <w:szCs w:val="20"/>
          <w:u w:val="single"/>
        </w:rPr>
        <w:t>week</w:t>
      </w:r>
    </w:p>
    <w:p w:rsidR="00C369AA" w:rsidRPr="00BA369A" w:rsidRDefault="000F5DF3" w:rsidP="00BA369A">
      <w:pPr>
        <w:pStyle w:val="ListParagraph"/>
        <w:numPr>
          <w:ilvl w:val="0"/>
          <w:numId w:val="48"/>
        </w:numPr>
        <w:jc w:val="center"/>
        <w:rPr>
          <w:rFonts w:ascii="Comic Sans MS" w:hAnsi="Comic Sans MS"/>
          <w:sz w:val="20"/>
          <w:szCs w:val="20"/>
        </w:rPr>
      </w:pPr>
      <w:r w:rsidRPr="00BA369A">
        <w:rPr>
          <w:rFonts w:ascii="Comic Sans MS" w:hAnsi="Comic Sans MS"/>
          <w:sz w:val="20"/>
          <w:szCs w:val="20"/>
        </w:rPr>
        <w:t xml:space="preserve">  </w:t>
      </w:r>
      <w:r w:rsidR="00C369AA" w:rsidRPr="00BA369A">
        <w:rPr>
          <w:rFonts w:ascii="Comic Sans MS" w:hAnsi="Comic Sans MS"/>
          <w:sz w:val="20"/>
          <w:szCs w:val="20"/>
        </w:rPr>
        <w:t xml:space="preserve">What is the total number of </w:t>
      </w:r>
      <w:r w:rsidR="00D95E55" w:rsidRPr="00BA369A">
        <w:rPr>
          <w:rFonts w:ascii="Comic Sans MS" w:hAnsi="Comic Sans MS"/>
          <w:sz w:val="20"/>
          <w:szCs w:val="20"/>
        </w:rPr>
        <w:t>ice creams sold over the weekend</w:t>
      </w:r>
      <w:r w:rsidR="00BA369A" w:rsidRPr="00BA369A">
        <w:rPr>
          <w:rFonts w:ascii="Comic Sans MS" w:hAnsi="Comic Sans MS"/>
          <w:sz w:val="20"/>
          <w:szCs w:val="20"/>
        </w:rPr>
        <w:t>?</w:t>
      </w:r>
    </w:p>
    <w:p w:rsidR="00C369AA" w:rsidRDefault="006E6347" w:rsidP="00C369AA">
      <w:pPr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Answer:</w:t>
      </w:r>
      <w:r w:rsidR="00BA369A">
        <w:rPr>
          <w:rFonts w:ascii="Comic Sans MS" w:hAnsi="Comic Sans MS"/>
          <w:sz w:val="20"/>
          <w:szCs w:val="20"/>
        </w:rPr>
        <w:t xml:space="preserve"> 37 + 30 = 67</w:t>
      </w:r>
      <w:r>
        <w:rPr>
          <w:rFonts w:ascii="Comic Sans MS" w:hAnsi="Comic Sans MS"/>
          <w:sz w:val="20"/>
          <w:szCs w:val="20"/>
        </w:rPr>
        <w:t xml:space="preserve"> </w:t>
      </w:r>
    </w:p>
    <w:p w:rsidR="00C369AA" w:rsidRPr="00BA369A" w:rsidRDefault="00C369AA" w:rsidP="00BA369A">
      <w:pPr>
        <w:pStyle w:val="ListParagraph"/>
        <w:numPr>
          <w:ilvl w:val="0"/>
          <w:numId w:val="48"/>
        </w:numPr>
        <w:rPr>
          <w:rFonts w:ascii="Comic Sans MS" w:hAnsi="Comic Sans MS"/>
          <w:sz w:val="20"/>
          <w:szCs w:val="20"/>
        </w:rPr>
      </w:pPr>
      <w:r w:rsidRPr="00BA369A">
        <w:rPr>
          <w:rFonts w:ascii="Comic Sans MS" w:hAnsi="Comic Sans MS"/>
          <w:sz w:val="20"/>
          <w:szCs w:val="20"/>
        </w:rPr>
        <w:t>How</w:t>
      </w:r>
      <w:r w:rsidR="006E6347" w:rsidRPr="00BA369A">
        <w:rPr>
          <w:rFonts w:ascii="Comic Sans MS" w:hAnsi="Comic Sans MS"/>
          <w:sz w:val="20"/>
          <w:szCs w:val="20"/>
        </w:rPr>
        <w:t xml:space="preserve"> many more </w:t>
      </w:r>
      <w:r w:rsidR="00BA369A" w:rsidRPr="00BA369A">
        <w:rPr>
          <w:rFonts w:ascii="Comic Sans MS" w:hAnsi="Comic Sans MS"/>
          <w:sz w:val="20"/>
          <w:szCs w:val="20"/>
        </w:rPr>
        <w:t>were sold on Friday than Saturday</w:t>
      </w:r>
      <w:r w:rsidRPr="00BA369A">
        <w:rPr>
          <w:rFonts w:ascii="Comic Sans MS" w:hAnsi="Comic Sans MS"/>
          <w:sz w:val="20"/>
          <w:szCs w:val="20"/>
        </w:rPr>
        <w:t>?</w:t>
      </w:r>
    </w:p>
    <w:p w:rsidR="00C369AA" w:rsidRDefault="006E6347" w:rsidP="00C369AA">
      <w:pPr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Answer:</w:t>
      </w:r>
      <w:r w:rsidR="00BA369A">
        <w:rPr>
          <w:rFonts w:ascii="Comic Sans MS" w:hAnsi="Comic Sans MS"/>
          <w:sz w:val="20"/>
          <w:szCs w:val="20"/>
        </w:rPr>
        <w:t xml:space="preserve"> 61 – 37 = 24</w:t>
      </w:r>
      <w:r>
        <w:rPr>
          <w:rFonts w:ascii="Comic Sans MS" w:hAnsi="Comic Sans MS"/>
          <w:sz w:val="20"/>
          <w:szCs w:val="20"/>
        </w:rPr>
        <w:t xml:space="preserve"> </w:t>
      </w:r>
    </w:p>
    <w:p w:rsidR="00C369AA" w:rsidRDefault="00C369AA" w:rsidP="00C369AA">
      <w:pPr>
        <w:jc w:val="right"/>
        <w:rPr>
          <w:rFonts w:ascii="Comic Sans MS" w:hAnsi="Comic Sans MS"/>
          <w:sz w:val="20"/>
          <w:szCs w:val="20"/>
        </w:rPr>
      </w:pPr>
    </w:p>
    <w:p w:rsidR="00C369AA" w:rsidRDefault="00C369AA" w:rsidP="00C369AA">
      <w:pPr>
        <w:jc w:val="right"/>
        <w:rPr>
          <w:rFonts w:ascii="Comic Sans MS" w:hAnsi="Comic Sans MS"/>
          <w:sz w:val="20"/>
          <w:szCs w:val="20"/>
        </w:rPr>
      </w:pPr>
    </w:p>
    <w:p w:rsidR="00C369AA" w:rsidRDefault="00C369AA" w:rsidP="00C369AA">
      <w:pPr>
        <w:jc w:val="right"/>
        <w:rPr>
          <w:rFonts w:ascii="Comic Sans MS" w:hAnsi="Comic Sans MS"/>
          <w:sz w:val="20"/>
          <w:szCs w:val="20"/>
        </w:rPr>
      </w:pPr>
    </w:p>
    <w:p w:rsidR="00D95E55" w:rsidRPr="00D95E55" w:rsidRDefault="00797826" w:rsidP="00375ADA">
      <w:pPr>
        <w:spacing w:before="100" w:beforeAutospacing="1" w:after="100" w:afterAutospacing="1"/>
        <w:jc w:val="center"/>
        <w:rPr>
          <w:rFonts w:ascii="Comic Sans MS" w:hAnsi="Comic Sans MS"/>
          <w:sz w:val="20"/>
          <w:szCs w:val="20"/>
          <w:u w:val="single"/>
        </w:rPr>
      </w:pPr>
      <w:r>
        <w:rPr>
          <w:rFonts w:ascii="Comic Sans MS" w:hAnsi="Comic Sans MS"/>
          <w:noProof/>
          <w:sz w:val="20"/>
          <w:szCs w:val="20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3351530</wp:posOffset>
                </wp:positionH>
                <wp:positionV relativeFrom="paragraph">
                  <wp:posOffset>-235585</wp:posOffset>
                </wp:positionV>
                <wp:extent cx="0" cy="10048875"/>
                <wp:effectExtent l="9525" t="9525" r="9525" b="9525"/>
                <wp:wrapNone/>
                <wp:docPr id="4" name="AutoShape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48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2CD28" id="AutoShape 2589" o:spid="_x0000_s1026" type="#_x0000_t32" style="position:absolute;margin-left:263.9pt;margin-top:-18.55pt;width:0;height:791.25pt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"/>
            </w:pict>
          </mc:Fallback>
        </mc:AlternateContent>
      </w:r>
      <w:r w:rsidR="00BA369A" w:rsidRPr="00375ADA">
        <w:rPr>
          <w:rFonts w:ascii="Comic Sans MS" w:hAnsi="Comic Sans MS"/>
          <w:sz w:val="20"/>
          <w:szCs w:val="20"/>
          <w:u w:val="single"/>
        </w:rPr>
        <w:t>P</w:t>
      </w:r>
      <w:r w:rsidR="00D95E55" w:rsidRPr="00D95E55">
        <w:rPr>
          <w:rFonts w:ascii="Comic Sans MS" w:hAnsi="Comic Sans MS"/>
          <w:sz w:val="20"/>
          <w:szCs w:val="20"/>
          <w:u w:val="single"/>
        </w:rPr>
        <w:t xml:space="preserve">ictogram </w:t>
      </w:r>
      <w:r w:rsidR="00BA369A" w:rsidRPr="00375ADA">
        <w:rPr>
          <w:rFonts w:ascii="Comic Sans MS" w:hAnsi="Comic Sans MS"/>
          <w:sz w:val="20"/>
          <w:szCs w:val="20"/>
          <w:u w:val="single"/>
        </w:rPr>
        <w:t>to show</w:t>
      </w:r>
      <w:r w:rsidR="00D95E55" w:rsidRPr="00D95E55">
        <w:rPr>
          <w:rFonts w:ascii="Comic Sans MS" w:hAnsi="Comic Sans MS"/>
          <w:sz w:val="20"/>
          <w:szCs w:val="20"/>
          <w:u w:val="single"/>
        </w:rPr>
        <w:t xml:space="preserve"> the number of pizzas eaten by four friends in the past month:</w:t>
      </w:r>
    </w:p>
    <w:p w:rsidR="00D95E55" w:rsidRPr="00D95E55" w:rsidRDefault="00D95E55" w:rsidP="00D95E55">
      <w:pPr>
        <w:rPr>
          <w:rFonts w:ascii="Comic Sans MS" w:hAnsi="Comic Sans MS"/>
          <w:sz w:val="20"/>
          <w:szCs w:val="20"/>
        </w:rPr>
      </w:pPr>
      <w:r w:rsidRPr="00D95E55">
        <w:rPr>
          <w:rFonts w:ascii="Comic Sans MS" w:hAnsi="Comic Sans MS"/>
          <w:noProof/>
          <w:sz w:val="20"/>
          <w:szCs w:val="20"/>
        </w:rPr>
        <w:drawing>
          <wp:inline distT="0" distB="0" distL="0" distR="0">
            <wp:extent cx="1276350" cy="361950"/>
            <wp:effectExtent l="19050" t="0" r="0" b="0"/>
            <wp:docPr id="29" name="Picture 29" descr="Key showing that 1 pizza image equals 4 pizzas ea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ey showing that 1 pizza image equals 4 pizzas eaten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3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8"/>
        <w:gridCol w:w="4352"/>
      </w:tblGrid>
      <w:tr w:rsidR="00D95E55" w:rsidRPr="00D95E55" w:rsidTr="00D95E55">
        <w:trPr>
          <w:trHeight w:val="272"/>
          <w:tblHeader/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D95E55" w:rsidRPr="00D95E55" w:rsidRDefault="00D95E55" w:rsidP="00D95E55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95E55">
              <w:rPr>
                <w:rFonts w:ascii="Comic Sans MS" w:hAnsi="Comic Sans MS"/>
                <w:b/>
                <w:bCs/>
                <w:sz w:val="20"/>
                <w:szCs w:val="20"/>
              </w:rPr>
              <w:t> </w:t>
            </w:r>
          </w:p>
        </w:tc>
      </w:tr>
      <w:tr w:rsidR="00D95E55" w:rsidRPr="00D95E55" w:rsidTr="00D95E55">
        <w:trPr>
          <w:trHeight w:val="1162"/>
          <w:tblCellSpacing w:w="0" w:type="dxa"/>
        </w:trPr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sz w:val="20"/>
                <w:szCs w:val="20"/>
              </w:rPr>
              <w:t>Alan</w:t>
            </w:r>
          </w:p>
        </w:tc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30" name="Picture 30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61950"/>
                  <wp:effectExtent l="19050" t="0" r="0" b="0"/>
                  <wp:docPr id="8" name="Picture 31" descr="Half a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alf a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D95E55" w:rsidRPr="00D95E55" w:rsidTr="00D95E55">
        <w:trPr>
          <w:trHeight w:val="1177"/>
          <w:tblCellSpacing w:w="0" w:type="dxa"/>
        </w:trPr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sz w:val="20"/>
                <w:szCs w:val="20"/>
              </w:rPr>
              <w:t>Bob</w:t>
            </w:r>
          </w:p>
        </w:tc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32" name="Picture 32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10" name="Picture 33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61950"/>
                  <wp:effectExtent l="19050" t="0" r="0" b="0"/>
                  <wp:docPr id="11" name="Picture 34" descr="one quarter of a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one quarter of a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D95E55" w:rsidRPr="00D95E55" w:rsidTr="00D95E55">
        <w:trPr>
          <w:trHeight w:val="1177"/>
          <w:tblCellSpacing w:w="0" w:type="dxa"/>
        </w:trPr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sz w:val="20"/>
                <w:szCs w:val="20"/>
              </w:rPr>
              <w:t>Chris</w:t>
            </w:r>
          </w:p>
        </w:tc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35" name="Picture 35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12" name="Picture 36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13" name="Picture 38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14" name="Picture 37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61950" cy="361950"/>
                  <wp:effectExtent l="19050" t="0" r="0" b="0"/>
                  <wp:docPr id="15" name="Picture 39" descr="three quarters of a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three quarters of a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D95E55" w:rsidRPr="00D95E55" w:rsidTr="00D95E55">
        <w:trPr>
          <w:trHeight w:val="1177"/>
          <w:tblCellSpacing w:w="0" w:type="dxa"/>
        </w:trPr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sz w:val="20"/>
                <w:szCs w:val="20"/>
              </w:rPr>
              <w:t>Dave</w:t>
            </w:r>
          </w:p>
        </w:tc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40" name="Picture 40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16" name="Picture 41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17" name="Picture 42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D95E55" w:rsidRDefault="00BA369A" w:rsidP="00BA369A">
      <w:pPr>
        <w:pStyle w:val="ListParagraph"/>
        <w:numPr>
          <w:ilvl w:val="0"/>
          <w:numId w:val="49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What is the sum of the number of pizzas eaten in the month</w:t>
      </w:r>
    </w:p>
    <w:p w:rsidR="00BA369A" w:rsidRDefault="00BA369A" w:rsidP="00BA369A">
      <w:pPr>
        <w:pStyle w:val="ListParagraph"/>
        <w:ind w:left="1080"/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Answer: 6 + 9 + 19 + 12 = 46</w:t>
      </w:r>
    </w:p>
    <w:p w:rsidR="00BA369A" w:rsidRDefault="00BA369A" w:rsidP="00BA369A">
      <w:pPr>
        <w:pStyle w:val="ListParagraph"/>
        <w:numPr>
          <w:ilvl w:val="0"/>
          <w:numId w:val="49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Find the difference in the number eaten by Chris and Bob</w:t>
      </w:r>
    </w:p>
    <w:p w:rsidR="00BA369A" w:rsidRPr="00BA369A" w:rsidRDefault="00BA369A" w:rsidP="00BA369A">
      <w:pPr>
        <w:pStyle w:val="ListParagraph"/>
        <w:ind w:left="1080"/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Answer: 19 – 9 = 10 </w:t>
      </w: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Pr="00DC11CE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sectPr w:rsidR="00D95E55" w:rsidRPr="00DC11CE" w:rsidSect="00965034">
      <w:pgSz w:w="11906" w:h="16838"/>
      <w:pgMar w:top="851" w:right="566" w:bottom="851" w:left="737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7CCF" w:rsidRDefault="00947CCF" w:rsidP="002804FF">
      <w:r>
        <w:separator/>
      </w:r>
    </w:p>
  </w:endnote>
  <w:endnote w:type="continuationSeparator" w:id="0">
    <w:p w:rsidR="00947CCF" w:rsidRDefault="00947CCF" w:rsidP="00280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7CCF" w:rsidRDefault="00947CCF" w:rsidP="002804FF">
      <w:r>
        <w:separator/>
      </w:r>
    </w:p>
  </w:footnote>
  <w:footnote w:type="continuationSeparator" w:id="0">
    <w:p w:rsidR="00947CCF" w:rsidRDefault="00947CCF" w:rsidP="002804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A6D27"/>
    <w:multiLevelType w:val="hybridMultilevel"/>
    <w:tmpl w:val="CA98C152"/>
    <w:lvl w:ilvl="0" w:tplc="B8C0255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53877"/>
    <w:multiLevelType w:val="hybridMultilevel"/>
    <w:tmpl w:val="7744F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112AE"/>
    <w:multiLevelType w:val="hybridMultilevel"/>
    <w:tmpl w:val="F0CA12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642136"/>
    <w:multiLevelType w:val="hybridMultilevel"/>
    <w:tmpl w:val="772C5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DE5515"/>
    <w:multiLevelType w:val="hybridMultilevel"/>
    <w:tmpl w:val="C3646F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8223F1"/>
    <w:multiLevelType w:val="hybridMultilevel"/>
    <w:tmpl w:val="3C0E5F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52ED5"/>
    <w:multiLevelType w:val="hybridMultilevel"/>
    <w:tmpl w:val="A46A16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DE3DC9"/>
    <w:multiLevelType w:val="hybridMultilevel"/>
    <w:tmpl w:val="81A61E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D52240"/>
    <w:multiLevelType w:val="hybridMultilevel"/>
    <w:tmpl w:val="152EE04C"/>
    <w:lvl w:ilvl="0" w:tplc="7774122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7463F8"/>
    <w:multiLevelType w:val="hybridMultilevel"/>
    <w:tmpl w:val="BE568A2A"/>
    <w:lvl w:ilvl="0" w:tplc="080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E43732"/>
    <w:multiLevelType w:val="hybridMultilevel"/>
    <w:tmpl w:val="6AE07E7A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13950151"/>
    <w:multiLevelType w:val="hybridMultilevel"/>
    <w:tmpl w:val="CAE8B62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14327C35"/>
    <w:multiLevelType w:val="hybridMultilevel"/>
    <w:tmpl w:val="2F70651A"/>
    <w:lvl w:ilvl="0" w:tplc="9CCA78A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015C83"/>
    <w:multiLevelType w:val="hybridMultilevel"/>
    <w:tmpl w:val="0E52D4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C10AF5"/>
    <w:multiLevelType w:val="hybridMultilevel"/>
    <w:tmpl w:val="2A4AA9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EE441C"/>
    <w:multiLevelType w:val="hybridMultilevel"/>
    <w:tmpl w:val="00E243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EC5C7A"/>
    <w:multiLevelType w:val="hybridMultilevel"/>
    <w:tmpl w:val="1B2A74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7F0743"/>
    <w:multiLevelType w:val="hybridMultilevel"/>
    <w:tmpl w:val="ACF81E80"/>
    <w:lvl w:ilvl="0" w:tplc="1ECA81BC">
      <w:start w:val="3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08476A"/>
    <w:multiLevelType w:val="hybridMultilevel"/>
    <w:tmpl w:val="FA4016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5F3BE1"/>
    <w:multiLevelType w:val="hybridMultilevel"/>
    <w:tmpl w:val="C2720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A71192"/>
    <w:multiLevelType w:val="hybridMultilevel"/>
    <w:tmpl w:val="85BE388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FF5612"/>
    <w:multiLevelType w:val="hybridMultilevel"/>
    <w:tmpl w:val="F236AC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6A0FE2"/>
    <w:multiLevelType w:val="hybridMultilevel"/>
    <w:tmpl w:val="518C0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AC5086"/>
    <w:multiLevelType w:val="hybridMultilevel"/>
    <w:tmpl w:val="3092B0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3A0842"/>
    <w:multiLevelType w:val="hybridMultilevel"/>
    <w:tmpl w:val="C152F1BE"/>
    <w:lvl w:ilvl="0" w:tplc="D78A4678">
      <w:start w:val="9"/>
      <w:numFmt w:val="decimal"/>
      <w:lvlText w:val="%1"/>
      <w:lvlJc w:val="left"/>
      <w:pPr>
        <w:ind w:left="10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5" w:hanging="360"/>
      </w:pPr>
    </w:lvl>
    <w:lvl w:ilvl="2" w:tplc="0809001B" w:tentative="1">
      <w:start w:val="1"/>
      <w:numFmt w:val="lowerRoman"/>
      <w:lvlText w:val="%3."/>
      <w:lvlJc w:val="right"/>
      <w:pPr>
        <w:ind w:left="2505" w:hanging="180"/>
      </w:pPr>
    </w:lvl>
    <w:lvl w:ilvl="3" w:tplc="0809000F" w:tentative="1">
      <w:start w:val="1"/>
      <w:numFmt w:val="decimal"/>
      <w:lvlText w:val="%4."/>
      <w:lvlJc w:val="left"/>
      <w:pPr>
        <w:ind w:left="3225" w:hanging="360"/>
      </w:pPr>
    </w:lvl>
    <w:lvl w:ilvl="4" w:tplc="08090019" w:tentative="1">
      <w:start w:val="1"/>
      <w:numFmt w:val="lowerLetter"/>
      <w:lvlText w:val="%5."/>
      <w:lvlJc w:val="left"/>
      <w:pPr>
        <w:ind w:left="3945" w:hanging="360"/>
      </w:pPr>
    </w:lvl>
    <w:lvl w:ilvl="5" w:tplc="0809001B" w:tentative="1">
      <w:start w:val="1"/>
      <w:numFmt w:val="lowerRoman"/>
      <w:lvlText w:val="%6."/>
      <w:lvlJc w:val="right"/>
      <w:pPr>
        <w:ind w:left="4665" w:hanging="180"/>
      </w:pPr>
    </w:lvl>
    <w:lvl w:ilvl="6" w:tplc="0809000F" w:tentative="1">
      <w:start w:val="1"/>
      <w:numFmt w:val="decimal"/>
      <w:lvlText w:val="%7."/>
      <w:lvlJc w:val="left"/>
      <w:pPr>
        <w:ind w:left="5385" w:hanging="360"/>
      </w:pPr>
    </w:lvl>
    <w:lvl w:ilvl="7" w:tplc="08090019" w:tentative="1">
      <w:start w:val="1"/>
      <w:numFmt w:val="lowerLetter"/>
      <w:lvlText w:val="%8."/>
      <w:lvlJc w:val="left"/>
      <w:pPr>
        <w:ind w:left="6105" w:hanging="360"/>
      </w:pPr>
    </w:lvl>
    <w:lvl w:ilvl="8" w:tplc="08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5" w15:restartNumberingAfterBreak="0">
    <w:nsid w:val="3C6D65DC"/>
    <w:multiLevelType w:val="hybridMultilevel"/>
    <w:tmpl w:val="7E8898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59114C"/>
    <w:multiLevelType w:val="hybridMultilevel"/>
    <w:tmpl w:val="785E39E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DE2E83"/>
    <w:multiLevelType w:val="hybridMultilevel"/>
    <w:tmpl w:val="39246B9C"/>
    <w:lvl w:ilvl="0" w:tplc="BBB49F7E">
      <w:start w:val="1"/>
      <w:numFmt w:val="lowerRoman"/>
      <w:lvlText w:val="(%1)"/>
      <w:lvlJc w:val="left"/>
      <w:pPr>
        <w:ind w:left="1080" w:hanging="72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1FD5BDD"/>
    <w:multiLevelType w:val="hybridMultilevel"/>
    <w:tmpl w:val="0CF09E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F036AD"/>
    <w:multiLevelType w:val="hybridMultilevel"/>
    <w:tmpl w:val="25AA2D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4496686"/>
    <w:multiLevelType w:val="hybridMultilevel"/>
    <w:tmpl w:val="D4C8B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7D325EA"/>
    <w:multiLevelType w:val="hybridMultilevel"/>
    <w:tmpl w:val="5D5E70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A80046"/>
    <w:multiLevelType w:val="hybridMultilevel"/>
    <w:tmpl w:val="0AB8A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CE36437"/>
    <w:multiLevelType w:val="hybridMultilevel"/>
    <w:tmpl w:val="EAEAC330"/>
    <w:lvl w:ilvl="0" w:tplc="D372404A">
      <w:start w:val="3"/>
      <w:numFmt w:val="bullet"/>
      <w:lvlText w:val="-"/>
      <w:lvlJc w:val="left"/>
      <w:pPr>
        <w:ind w:left="108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1D22A0A"/>
    <w:multiLevelType w:val="hybridMultilevel"/>
    <w:tmpl w:val="2AFA3F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DC0591"/>
    <w:multiLevelType w:val="hybridMultilevel"/>
    <w:tmpl w:val="5DE0D8C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5D6D19"/>
    <w:multiLevelType w:val="hybridMultilevel"/>
    <w:tmpl w:val="4F7A49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624003"/>
    <w:multiLevelType w:val="hybridMultilevel"/>
    <w:tmpl w:val="60D8D7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3C784D"/>
    <w:multiLevelType w:val="hybridMultilevel"/>
    <w:tmpl w:val="3B2C598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C6A7D18"/>
    <w:multiLevelType w:val="hybridMultilevel"/>
    <w:tmpl w:val="D222D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9A7733"/>
    <w:multiLevelType w:val="hybridMultilevel"/>
    <w:tmpl w:val="999A21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320AE2"/>
    <w:multiLevelType w:val="hybridMultilevel"/>
    <w:tmpl w:val="9B405B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803660"/>
    <w:multiLevelType w:val="hybridMultilevel"/>
    <w:tmpl w:val="1390B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E570ED"/>
    <w:multiLevelType w:val="hybridMultilevel"/>
    <w:tmpl w:val="0EE841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9D04C4"/>
    <w:multiLevelType w:val="hybridMultilevel"/>
    <w:tmpl w:val="2C0C27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F92C3E"/>
    <w:multiLevelType w:val="hybridMultilevel"/>
    <w:tmpl w:val="2670E3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6597DB7"/>
    <w:multiLevelType w:val="hybridMultilevel"/>
    <w:tmpl w:val="3AD6AB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3C6E10"/>
    <w:multiLevelType w:val="hybridMultilevel"/>
    <w:tmpl w:val="7A48B082"/>
    <w:lvl w:ilvl="0" w:tplc="A4861470">
      <w:numFmt w:val="bullet"/>
      <w:lvlText w:val="-"/>
      <w:lvlJc w:val="left"/>
      <w:pPr>
        <w:ind w:left="915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48" w15:restartNumberingAfterBreak="0">
    <w:nsid w:val="7A393E60"/>
    <w:multiLevelType w:val="hybridMultilevel"/>
    <w:tmpl w:val="F0CA12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3"/>
  </w:num>
  <w:num w:numId="3">
    <w:abstractNumId w:val="24"/>
  </w:num>
  <w:num w:numId="4">
    <w:abstractNumId w:val="42"/>
  </w:num>
  <w:num w:numId="5">
    <w:abstractNumId w:val="46"/>
  </w:num>
  <w:num w:numId="6">
    <w:abstractNumId w:val="17"/>
  </w:num>
  <w:num w:numId="7">
    <w:abstractNumId w:val="33"/>
  </w:num>
  <w:num w:numId="8">
    <w:abstractNumId w:val="6"/>
  </w:num>
  <w:num w:numId="9">
    <w:abstractNumId w:val="36"/>
  </w:num>
  <w:num w:numId="10">
    <w:abstractNumId w:val="11"/>
  </w:num>
  <w:num w:numId="11">
    <w:abstractNumId w:val="32"/>
  </w:num>
  <w:num w:numId="12">
    <w:abstractNumId w:val="7"/>
  </w:num>
  <w:num w:numId="13">
    <w:abstractNumId w:val="25"/>
  </w:num>
  <w:num w:numId="14">
    <w:abstractNumId w:val="16"/>
  </w:num>
  <w:num w:numId="15">
    <w:abstractNumId w:val="41"/>
  </w:num>
  <w:num w:numId="16">
    <w:abstractNumId w:val="1"/>
  </w:num>
  <w:num w:numId="17">
    <w:abstractNumId w:val="18"/>
  </w:num>
  <w:num w:numId="18">
    <w:abstractNumId w:val="4"/>
  </w:num>
  <w:num w:numId="19">
    <w:abstractNumId w:val="23"/>
  </w:num>
  <w:num w:numId="20">
    <w:abstractNumId w:val="22"/>
  </w:num>
  <w:num w:numId="21">
    <w:abstractNumId w:val="15"/>
  </w:num>
  <w:num w:numId="22">
    <w:abstractNumId w:val="38"/>
  </w:num>
  <w:num w:numId="23">
    <w:abstractNumId w:val="5"/>
  </w:num>
  <w:num w:numId="24">
    <w:abstractNumId w:val="43"/>
  </w:num>
  <w:num w:numId="25">
    <w:abstractNumId w:val="14"/>
  </w:num>
  <w:num w:numId="26">
    <w:abstractNumId w:val="34"/>
  </w:num>
  <w:num w:numId="27">
    <w:abstractNumId w:val="31"/>
  </w:num>
  <w:num w:numId="28">
    <w:abstractNumId w:val="29"/>
  </w:num>
  <w:num w:numId="29">
    <w:abstractNumId w:val="10"/>
  </w:num>
  <w:num w:numId="30">
    <w:abstractNumId w:val="30"/>
  </w:num>
  <w:num w:numId="31">
    <w:abstractNumId w:val="45"/>
  </w:num>
  <w:num w:numId="32">
    <w:abstractNumId w:val="37"/>
  </w:num>
  <w:num w:numId="33">
    <w:abstractNumId w:val="2"/>
  </w:num>
  <w:num w:numId="34">
    <w:abstractNumId w:val="48"/>
  </w:num>
  <w:num w:numId="35">
    <w:abstractNumId w:val="21"/>
  </w:num>
  <w:num w:numId="36">
    <w:abstractNumId w:val="28"/>
  </w:num>
  <w:num w:numId="37">
    <w:abstractNumId w:val="35"/>
  </w:num>
  <w:num w:numId="38">
    <w:abstractNumId w:val="44"/>
  </w:num>
  <w:num w:numId="39">
    <w:abstractNumId w:val="26"/>
  </w:num>
  <w:num w:numId="40">
    <w:abstractNumId w:val="20"/>
  </w:num>
  <w:num w:numId="41">
    <w:abstractNumId w:val="39"/>
  </w:num>
  <w:num w:numId="42">
    <w:abstractNumId w:val="19"/>
  </w:num>
  <w:num w:numId="43">
    <w:abstractNumId w:val="40"/>
  </w:num>
  <w:num w:numId="44">
    <w:abstractNumId w:val="47"/>
  </w:num>
  <w:num w:numId="45">
    <w:abstractNumId w:val="27"/>
  </w:num>
  <w:num w:numId="46">
    <w:abstractNumId w:val="12"/>
  </w:num>
  <w:num w:numId="47">
    <w:abstractNumId w:val="9"/>
  </w:num>
  <w:num w:numId="48">
    <w:abstractNumId w:val="0"/>
  </w:num>
  <w:num w:numId="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20"/>
  <w:drawingGridVerticalSpacing w:val="299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2DC"/>
    <w:rsid w:val="0001327D"/>
    <w:rsid w:val="0002185C"/>
    <w:rsid w:val="00036D65"/>
    <w:rsid w:val="00037DB9"/>
    <w:rsid w:val="000472BF"/>
    <w:rsid w:val="00056EA6"/>
    <w:rsid w:val="00071152"/>
    <w:rsid w:val="0008105E"/>
    <w:rsid w:val="00084E22"/>
    <w:rsid w:val="00086E0C"/>
    <w:rsid w:val="000A2D17"/>
    <w:rsid w:val="000A4947"/>
    <w:rsid w:val="000A629C"/>
    <w:rsid w:val="000B2CA1"/>
    <w:rsid w:val="000B72D5"/>
    <w:rsid w:val="000B797A"/>
    <w:rsid w:val="000C01CA"/>
    <w:rsid w:val="000C05A5"/>
    <w:rsid w:val="000D122C"/>
    <w:rsid w:val="000D2D2F"/>
    <w:rsid w:val="000F4C4C"/>
    <w:rsid w:val="000F5DF3"/>
    <w:rsid w:val="000F67FE"/>
    <w:rsid w:val="000F72FA"/>
    <w:rsid w:val="001008AA"/>
    <w:rsid w:val="00103F07"/>
    <w:rsid w:val="0011572B"/>
    <w:rsid w:val="00117468"/>
    <w:rsid w:val="0012499D"/>
    <w:rsid w:val="00127E3F"/>
    <w:rsid w:val="001340AB"/>
    <w:rsid w:val="001461CA"/>
    <w:rsid w:val="00147C50"/>
    <w:rsid w:val="00150BBA"/>
    <w:rsid w:val="0015318F"/>
    <w:rsid w:val="001608BE"/>
    <w:rsid w:val="00186CDA"/>
    <w:rsid w:val="00193D78"/>
    <w:rsid w:val="001A06FE"/>
    <w:rsid w:val="001A09DE"/>
    <w:rsid w:val="001A1488"/>
    <w:rsid w:val="001B3CC2"/>
    <w:rsid w:val="001B4A18"/>
    <w:rsid w:val="001B685A"/>
    <w:rsid w:val="001E2F43"/>
    <w:rsid w:val="00220251"/>
    <w:rsid w:val="0022128D"/>
    <w:rsid w:val="002241C3"/>
    <w:rsid w:val="00233032"/>
    <w:rsid w:val="00247362"/>
    <w:rsid w:val="00264DD4"/>
    <w:rsid w:val="00273FB5"/>
    <w:rsid w:val="00277136"/>
    <w:rsid w:val="002804FF"/>
    <w:rsid w:val="002828E2"/>
    <w:rsid w:val="002853BD"/>
    <w:rsid w:val="00293A74"/>
    <w:rsid w:val="002970EC"/>
    <w:rsid w:val="002A2008"/>
    <w:rsid w:val="002A6BFA"/>
    <w:rsid w:val="002B789E"/>
    <w:rsid w:val="002D02C2"/>
    <w:rsid w:val="002D4E1D"/>
    <w:rsid w:val="002D4EC4"/>
    <w:rsid w:val="002D54C9"/>
    <w:rsid w:val="002E2D78"/>
    <w:rsid w:val="002F3BD6"/>
    <w:rsid w:val="002F780B"/>
    <w:rsid w:val="0030022C"/>
    <w:rsid w:val="003007A9"/>
    <w:rsid w:val="00314F5F"/>
    <w:rsid w:val="00326F1F"/>
    <w:rsid w:val="00336976"/>
    <w:rsid w:val="00344AC6"/>
    <w:rsid w:val="00347578"/>
    <w:rsid w:val="0036055D"/>
    <w:rsid w:val="00361253"/>
    <w:rsid w:val="003619E8"/>
    <w:rsid w:val="00374834"/>
    <w:rsid w:val="00375ADA"/>
    <w:rsid w:val="00377A80"/>
    <w:rsid w:val="00381A86"/>
    <w:rsid w:val="00396204"/>
    <w:rsid w:val="00397B73"/>
    <w:rsid w:val="003C161E"/>
    <w:rsid w:val="003D5CF7"/>
    <w:rsid w:val="004202A7"/>
    <w:rsid w:val="004202C1"/>
    <w:rsid w:val="00432257"/>
    <w:rsid w:val="00433F54"/>
    <w:rsid w:val="004415A2"/>
    <w:rsid w:val="00473D81"/>
    <w:rsid w:val="00474003"/>
    <w:rsid w:val="00496AF0"/>
    <w:rsid w:val="004A39EB"/>
    <w:rsid w:val="004A626E"/>
    <w:rsid w:val="004B4B7C"/>
    <w:rsid w:val="004B51FA"/>
    <w:rsid w:val="004C1157"/>
    <w:rsid w:val="004D6C1F"/>
    <w:rsid w:val="004E022A"/>
    <w:rsid w:val="004E70A4"/>
    <w:rsid w:val="004F3218"/>
    <w:rsid w:val="00504353"/>
    <w:rsid w:val="005061D0"/>
    <w:rsid w:val="0050688C"/>
    <w:rsid w:val="005142C4"/>
    <w:rsid w:val="00522512"/>
    <w:rsid w:val="00526567"/>
    <w:rsid w:val="00547DDE"/>
    <w:rsid w:val="00552FAB"/>
    <w:rsid w:val="005647A0"/>
    <w:rsid w:val="00585BD4"/>
    <w:rsid w:val="00596E1D"/>
    <w:rsid w:val="005A7B9A"/>
    <w:rsid w:val="005B0FA4"/>
    <w:rsid w:val="005B4718"/>
    <w:rsid w:val="005C1DE2"/>
    <w:rsid w:val="005C5E48"/>
    <w:rsid w:val="005D3BF8"/>
    <w:rsid w:val="005D692B"/>
    <w:rsid w:val="005F1B78"/>
    <w:rsid w:val="005F5C65"/>
    <w:rsid w:val="00604F3C"/>
    <w:rsid w:val="0060587C"/>
    <w:rsid w:val="006107D2"/>
    <w:rsid w:val="00613C88"/>
    <w:rsid w:val="00614FDA"/>
    <w:rsid w:val="006241DA"/>
    <w:rsid w:val="006325FA"/>
    <w:rsid w:val="0064148C"/>
    <w:rsid w:val="0064157A"/>
    <w:rsid w:val="00643EE1"/>
    <w:rsid w:val="00650440"/>
    <w:rsid w:val="00651B97"/>
    <w:rsid w:val="00653B88"/>
    <w:rsid w:val="006A330E"/>
    <w:rsid w:val="006B7485"/>
    <w:rsid w:val="006B7BDE"/>
    <w:rsid w:val="006C28E3"/>
    <w:rsid w:val="006D34A9"/>
    <w:rsid w:val="006D60D6"/>
    <w:rsid w:val="006D7C58"/>
    <w:rsid w:val="006E6347"/>
    <w:rsid w:val="006F4704"/>
    <w:rsid w:val="00701546"/>
    <w:rsid w:val="00707FDB"/>
    <w:rsid w:val="00713C70"/>
    <w:rsid w:val="007254DA"/>
    <w:rsid w:val="007331CE"/>
    <w:rsid w:val="00734654"/>
    <w:rsid w:val="00741D7C"/>
    <w:rsid w:val="007432B1"/>
    <w:rsid w:val="00751B49"/>
    <w:rsid w:val="007525CA"/>
    <w:rsid w:val="0075719B"/>
    <w:rsid w:val="0076057D"/>
    <w:rsid w:val="00763A7A"/>
    <w:rsid w:val="007745D7"/>
    <w:rsid w:val="0078312A"/>
    <w:rsid w:val="00794A23"/>
    <w:rsid w:val="00797826"/>
    <w:rsid w:val="00797A87"/>
    <w:rsid w:val="007A6F2A"/>
    <w:rsid w:val="007B0639"/>
    <w:rsid w:val="007B20F4"/>
    <w:rsid w:val="007B3AC2"/>
    <w:rsid w:val="007B40DC"/>
    <w:rsid w:val="007E21A0"/>
    <w:rsid w:val="007F3C56"/>
    <w:rsid w:val="007F40A0"/>
    <w:rsid w:val="00803BE8"/>
    <w:rsid w:val="008133F6"/>
    <w:rsid w:val="00813AE5"/>
    <w:rsid w:val="008151FB"/>
    <w:rsid w:val="00830587"/>
    <w:rsid w:val="0083683B"/>
    <w:rsid w:val="008456F1"/>
    <w:rsid w:val="00857E30"/>
    <w:rsid w:val="00866346"/>
    <w:rsid w:val="00873BC4"/>
    <w:rsid w:val="00877C83"/>
    <w:rsid w:val="00880A0B"/>
    <w:rsid w:val="008823C2"/>
    <w:rsid w:val="0088479E"/>
    <w:rsid w:val="00884E10"/>
    <w:rsid w:val="00886BF2"/>
    <w:rsid w:val="008B37DE"/>
    <w:rsid w:val="008C2D6D"/>
    <w:rsid w:val="008D42DC"/>
    <w:rsid w:val="008F6009"/>
    <w:rsid w:val="00901E42"/>
    <w:rsid w:val="00903A34"/>
    <w:rsid w:val="00913327"/>
    <w:rsid w:val="0091452C"/>
    <w:rsid w:val="00917457"/>
    <w:rsid w:val="0091782F"/>
    <w:rsid w:val="00924DF8"/>
    <w:rsid w:val="00925518"/>
    <w:rsid w:val="009336DC"/>
    <w:rsid w:val="009455BD"/>
    <w:rsid w:val="00945A33"/>
    <w:rsid w:val="00947CCF"/>
    <w:rsid w:val="009500C1"/>
    <w:rsid w:val="00965034"/>
    <w:rsid w:val="00972556"/>
    <w:rsid w:val="0098644D"/>
    <w:rsid w:val="00991EEC"/>
    <w:rsid w:val="00997257"/>
    <w:rsid w:val="009A3F43"/>
    <w:rsid w:val="009B25CC"/>
    <w:rsid w:val="009C5476"/>
    <w:rsid w:val="009D029A"/>
    <w:rsid w:val="009E4D8A"/>
    <w:rsid w:val="009E6F78"/>
    <w:rsid w:val="00A0126F"/>
    <w:rsid w:val="00A062B9"/>
    <w:rsid w:val="00A27D9F"/>
    <w:rsid w:val="00A44ED8"/>
    <w:rsid w:val="00A450EF"/>
    <w:rsid w:val="00A534A7"/>
    <w:rsid w:val="00A772CB"/>
    <w:rsid w:val="00A812C9"/>
    <w:rsid w:val="00A8299C"/>
    <w:rsid w:val="00A947A7"/>
    <w:rsid w:val="00AA00C1"/>
    <w:rsid w:val="00AB2F78"/>
    <w:rsid w:val="00AD26D3"/>
    <w:rsid w:val="00AD5F1C"/>
    <w:rsid w:val="00AD7E81"/>
    <w:rsid w:val="00AE1EEA"/>
    <w:rsid w:val="00AF36C3"/>
    <w:rsid w:val="00B071DD"/>
    <w:rsid w:val="00B074C6"/>
    <w:rsid w:val="00B214C3"/>
    <w:rsid w:val="00B21B9F"/>
    <w:rsid w:val="00B47AF3"/>
    <w:rsid w:val="00B519FD"/>
    <w:rsid w:val="00B56112"/>
    <w:rsid w:val="00B56C50"/>
    <w:rsid w:val="00B73281"/>
    <w:rsid w:val="00B8069E"/>
    <w:rsid w:val="00B82B29"/>
    <w:rsid w:val="00B90A18"/>
    <w:rsid w:val="00BA369A"/>
    <w:rsid w:val="00BA4068"/>
    <w:rsid w:val="00BA4391"/>
    <w:rsid w:val="00BB6E1A"/>
    <w:rsid w:val="00BC5052"/>
    <w:rsid w:val="00BD40EE"/>
    <w:rsid w:val="00BD68D0"/>
    <w:rsid w:val="00BE5A12"/>
    <w:rsid w:val="00C14177"/>
    <w:rsid w:val="00C32AC1"/>
    <w:rsid w:val="00C369AA"/>
    <w:rsid w:val="00C4578F"/>
    <w:rsid w:val="00C50C38"/>
    <w:rsid w:val="00C513A6"/>
    <w:rsid w:val="00C63EF9"/>
    <w:rsid w:val="00C64F54"/>
    <w:rsid w:val="00C67963"/>
    <w:rsid w:val="00CC1964"/>
    <w:rsid w:val="00CE2C52"/>
    <w:rsid w:val="00CE7817"/>
    <w:rsid w:val="00CE7BF8"/>
    <w:rsid w:val="00CF29DE"/>
    <w:rsid w:val="00CF5A9B"/>
    <w:rsid w:val="00CF67D1"/>
    <w:rsid w:val="00D006A9"/>
    <w:rsid w:val="00D10293"/>
    <w:rsid w:val="00D12BC9"/>
    <w:rsid w:val="00D22FCB"/>
    <w:rsid w:val="00D2404C"/>
    <w:rsid w:val="00D2438D"/>
    <w:rsid w:val="00D42007"/>
    <w:rsid w:val="00D43FC6"/>
    <w:rsid w:val="00D70609"/>
    <w:rsid w:val="00D8419D"/>
    <w:rsid w:val="00D95590"/>
    <w:rsid w:val="00D95E55"/>
    <w:rsid w:val="00DA56A8"/>
    <w:rsid w:val="00DA5F6B"/>
    <w:rsid w:val="00DB2F7D"/>
    <w:rsid w:val="00DB6457"/>
    <w:rsid w:val="00DC11CE"/>
    <w:rsid w:val="00DD21F8"/>
    <w:rsid w:val="00DE1473"/>
    <w:rsid w:val="00DE487A"/>
    <w:rsid w:val="00E0404B"/>
    <w:rsid w:val="00E25C35"/>
    <w:rsid w:val="00E3136A"/>
    <w:rsid w:val="00E43D29"/>
    <w:rsid w:val="00E4693E"/>
    <w:rsid w:val="00E56067"/>
    <w:rsid w:val="00E61535"/>
    <w:rsid w:val="00E90E0D"/>
    <w:rsid w:val="00E92374"/>
    <w:rsid w:val="00E9609A"/>
    <w:rsid w:val="00EA76DD"/>
    <w:rsid w:val="00EB0951"/>
    <w:rsid w:val="00EC6C2A"/>
    <w:rsid w:val="00ED0CAF"/>
    <w:rsid w:val="00ED6C2A"/>
    <w:rsid w:val="00F114C6"/>
    <w:rsid w:val="00F232E9"/>
    <w:rsid w:val="00F24098"/>
    <w:rsid w:val="00F3374D"/>
    <w:rsid w:val="00F55E67"/>
    <w:rsid w:val="00F562F6"/>
    <w:rsid w:val="00F726E4"/>
    <w:rsid w:val="00F82B95"/>
    <w:rsid w:val="00F84A5E"/>
    <w:rsid w:val="00F84BE2"/>
    <w:rsid w:val="00F86F5B"/>
    <w:rsid w:val="00FA5139"/>
    <w:rsid w:val="00FB1214"/>
    <w:rsid w:val="00FB610B"/>
    <w:rsid w:val="00FC2CF0"/>
    <w:rsid w:val="00FD0260"/>
    <w:rsid w:val="00FE2316"/>
    <w:rsid w:val="00FF12DF"/>
    <w:rsid w:val="00FF4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11">
      <o:colormru v:ext="edit" colors="#33f,blue,#f6f,#3c3,#06f"/>
      <o:colormenu v:ext="edit" fillcolor="none [2412]" strokecolor="red"/>
    </o:shapedefaults>
    <o:shapelayout v:ext="edit">
      <o:idmap v:ext="edit" data="1,2,8"/>
      <o:rules v:ext="edit">
        <o:r id="V:Rule16" type="callout" idref="#AutoShape 484"/>
        <o:r id="V:Rule17" type="callout" idref="#AutoShape 488"/>
        <o:r id="V:Rule18" type="callout" idref="#AutoShape 485"/>
        <o:r id="V:Rule19" type="callout" idref="#AutoShape 482"/>
        <o:r id="V:Rule20" type="callout" idref="#AutoShape 490"/>
        <o:r id="V:Rule21" type="callout" idref="#AutoShape 486"/>
        <o:r id="V:Rule22" type="callout" idref="#AutoShape 483"/>
        <o:r id="V:Rule23" type="callout" idref="#AutoShape 489"/>
        <o:r id="V:Rule31" type="arc" idref="#_x0000_s2808"/>
        <o:r id="V:Rule32" type="arc" idref="#_x0000_s2807"/>
        <o:r id="V:Rule34" type="arc" idref="#_x0000_s2816"/>
        <o:r id="V:Rule35" type="arc" idref="#_x0000_s2811"/>
        <o:r id="V:Rule36" type="arc" idref="#_x0000_s2823"/>
        <o:r id="V:Rule37" type="arc" idref="#_x0000_s2821"/>
        <o:r id="V:Rule97" type="arc" idref="#_x0000_s8317"/>
        <o:r id="V:Rule98" type="arc" idref="#_x0000_s8318"/>
        <o:r id="V:Rule102" type="arc" idref="#_x0000_s8328"/>
        <o:r id="V:Rule105" type="arc" idref="#_x0000_s8327"/>
        <o:r id="V:Rule106" type="arc" idref="#_x0000_s8326"/>
        <o:r id="V:Rule144" type="arc" idref="#_x0000_s8391"/>
        <o:r id="V:Rule145" type="arc" idref="#_x0000_s8392"/>
        <o:r id="V:Rule148" type="arc" idref="#_x0000_s8394"/>
        <o:r id="V:Rule149" type="arc" idref="#_x0000_s8393"/>
        <o:r id="V:Rule150" type="arc" idref="#_x0000_s8388"/>
        <o:r id="V:Rule151" type="arc" idref="#_x0000_s8389"/>
        <o:r id="V:Rule162" type="arc" idref="#_x0000_s8404"/>
        <o:r id="V:Rule163" type="arc" idref="#_x0000_s8402"/>
        <o:r id="V:Rule164" type="arc" idref="#_x0000_s8401"/>
        <o:r id="V:Rule171" type="arc" idref="#_x0000_s8403"/>
        <o:r id="V:Rule172" type="arc" idref="#_x0000_s8400"/>
        <o:r id="V:Rule173" type="arc" idref="#_x0000_s8399"/>
        <o:r id="V:Rule197" type="arc" idref="#_x0000_s8459"/>
        <o:r id="V:Rule198" type="arc" idref="#_x0000_s8458"/>
        <o:r id="V:Rule205" type="arc" idref="#_x0000_s8493"/>
        <o:r id="V:Rule206" type="arc" idref="#_x0000_s8482"/>
        <o:r id="V:Rule214" type="arc" idref="#_x0000_s8487"/>
        <o:r id="V:Rule228" type="arc" idref="#_x0000_s8509"/>
        <o:r id="V:Rule229" type="arc" idref="#_x0000_s8504"/>
        <o:r id="V:Rule233" type="arc" idref="#_x0000_s8523"/>
        <o:r id="V:Rule234" type="arc" idref="#_x0000_s8524"/>
        <o:r id="V:Rule235" type="arc" idref="#_x0000_s8525"/>
        <o:r id="V:Rule236" type="arc" idref="#_x0000_s8526"/>
        <o:r id="V:Rule237" type="arc" idref="#_x0000_s8527"/>
        <o:r id="V:Rule249" type="connector" idref="#_x0000_s2920"/>
        <o:r id="V:Rule250" type="connector" idref="#_x0000_s8408"/>
        <o:r id="V:Rule251" type="connector" idref="#_x0000_s8440"/>
        <o:r id="V:Rule252" type="connector" idref="#_x0000_s8430"/>
        <o:r id="V:Rule253" type="connector" idref="#_x0000_s8535"/>
        <o:r id="V:Rule254" type="connector" idref="#_x0000_s8350"/>
        <o:r id="V:Rule255" type="connector" idref="#_x0000_s8341"/>
        <o:r id="V:Rule256" type="connector" idref="#_x0000_s8344"/>
        <o:r id="V:Rule257" type="connector" idref="#_x0000_s8617"/>
        <o:r id="V:Rule258" type="connector" idref="#_x0000_s2921"/>
        <o:r id="V:Rule259" type="connector" idref="#_x0000_s8612"/>
        <o:r id="V:Rule260" type="connector" idref="#_x0000_s8315"/>
        <o:r id="V:Rule261" type="connector" idref="#_x0000_s8407"/>
        <o:r id="V:Rule262" type="connector" idref="#_x0000_s8383"/>
        <o:r id="V:Rule263" type="connector" idref="#_x0000_s8455"/>
        <o:r id="V:Rule264" type="connector" idref="#_x0000_s8302"/>
        <o:r id="V:Rule265" type="connector" idref="#_x0000_s8447"/>
        <o:r id="V:Rule266" type="connector" idref="#_x0000_s8511"/>
        <o:r id="V:Rule267" type="connector" idref="#_x0000_s8480"/>
        <o:r id="V:Rule268" type="connector" idref="#_x0000_s8623"/>
        <o:r id="V:Rule269" type="connector" idref="#_x0000_s2806"/>
        <o:r id="V:Rule270" type="connector" idref="#_x0000_s8335"/>
        <o:r id="V:Rule271" type="connector" idref="#_x0000_s2801"/>
        <o:r id="V:Rule272" type="connector" idref="#_x0000_s8324"/>
        <o:r id="V:Rule273" type="connector" idref="#_x0000_s2799"/>
        <o:r id="V:Rule274" type="connector" idref="#_x0000_s2935"/>
        <o:r id="V:Rule275" type="connector" idref="#_x0000_s2899"/>
        <o:r id="V:Rule276" type="connector" idref="#_x0000_s8515"/>
        <o:r id="V:Rule277" type="connector" idref="#_x0000_s8380"/>
        <o:r id="V:Rule278" type="connector" idref="#_x0000_s2996"/>
        <o:r id="V:Rule279" type="connector" idref="#_x0000_s8356"/>
        <o:r id="V:Rule280" type="connector" idref="#_x0000_s8303"/>
        <o:r id="V:Rule281" type="connector" idref="#_x0000_s8381"/>
        <o:r id="V:Rule282" type="connector" idref="#_x0000_s8372"/>
        <o:r id="V:Rule283" type="connector" idref="#_x0000_s8410"/>
        <o:r id="V:Rule284" type="connector" idref="#_x0000_s8506"/>
        <o:r id="V:Rule285" type="connector" idref="#_x0000_s8347"/>
        <o:r id="V:Rule286" type="connector" idref="#_x0000_s8349"/>
        <o:r id="V:Rule287" type="connector" idref="#_x0000_s8329"/>
        <o:r id="V:Rule288" type="connector" idref="#_x0000_s8374"/>
        <o:r id="V:Rule289" type="connector" idref="#_x0000_s8484"/>
        <o:r id="V:Rule290" type="connector" idref="#_x0000_s8299"/>
        <o:r id="V:Rule291" type="connector" idref="#_x0000_s8323"/>
        <o:r id="V:Rule292" type="connector" idref="#_x0000_s8461"/>
        <o:r id="V:Rule293" type="connector" idref="#_x0000_s8495"/>
        <o:r id="V:Rule294" type="connector" idref="#_x0000_s2902"/>
        <o:r id="V:Rule295" type="connector" idref="#_x0000_s8485"/>
        <o:r id="V:Rule296" type="connector" idref="#_x0000_s8346"/>
        <o:r id="V:Rule297" type="connector" idref="#_x0000_s8500"/>
        <o:r id="V:Rule298" type="connector" idref="#_x0000_s8306"/>
        <o:r id="V:Rule299" type="connector" idref="#_x0000_s8733"/>
        <o:r id="V:Rule300" type="connector" idref="#_x0000_s8536"/>
        <o:r id="V:Rule301" type="connector" idref="#_x0000_s8618"/>
        <o:r id="V:Rule302" type="connector" idref="#_x0000_s2933"/>
        <o:r id="V:Rule303" type="connector" idref="#_x0000_s8298"/>
        <o:r id="V:Rule304" type="connector" idref="#_x0000_s8377"/>
        <o:r id="V:Rule305" type="connector" idref="#_x0000_s8477"/>
        <o:r id="V:Rule306" type="connector" idref="#_x0000_s2949"/>
        <o:r id="V:Rule307" type="connector" idref="#_x0000_s2781"/>
        <o:r id="V:Rule308" type="connector" idref="#_x0000_s8436"/>
        <o:r id="V:Rule309" type="connector" idref="#_x0000_s2770"/>
        <o:r id="V:Rule310" type="connector" idref="#_x0000_s8378"/>
        <o:r id="V:Rule311" type="connector" idref="#_x0000_s8611"/>
        <o:r id="V:Rule312" type="connector" idref="#_x0000_s8358"/>
        <o:r id="V:Rule313" type="connector" idref="#_x0000_s8334"/>
        <o:r id="V:Rule314" type="connector" idref="#_x0000_s8361"/>
        <o:r id="V:Rule315" type="connector" idref="#_x0000_s8340"/>
        <o:r id="V:Rule316" type="connector" idref="#_x0000_s2975"/>
        <o:r id="V:Rule317" type="connector" idref="#_x0000_s8316"/>
        <o:r id="V:Rule318" type="connector" idref="#_x0000_s8336"/>
        <o:r id="V:Rule319" type="connector" idref="#_x0000_s8366"/>
        <o:r id="V:Rule320" type="connector" idref="#_x0000_s8446"/>
        <o:r id="V:Rule321" type="connector" idref="#_x0000_s8301"/>
        <o:r id="V:Rule322" type="connector" idref="#_x0000_s8533"/>
        <o:r id="V:Rule323" type="connector" idref="#_x0000_s8467"/>
        <o:r id="V:Rule324" type="connector" idref="#_x0000_s8360"/>
        <o:r id="V:Rule325" type="connector" idref="#_x0000_s8362"/>
        <o:r id="V:Rule326" type="connector" idref="#_x0000_s2952"/>
        <o:r id="V:Rule327" type="connector" idref="#_x0000_s3049"/>
        <o:r id="V:Rule328" type="connector" idref="#_x0000_s8354"/>
        <o:r id="V:Rule329" type="connector" idref="#_x0000_s8420"/>
        <o:r id="V:Rule330" type="connector" idref="#_x0000_s2946"/>
        <o:r id="V:Rule331" type="connector" idref="#_x0000_s8502"/>
        <o:r id="V:Rule332" type="connector" idref="#_x0000_s2756"/>
        <o:r id="V:Rule333" type="connector" idref="#_x0000_s8300"/>
        <o:r id="V:Rule334" type="connector" idref="#_x0000_s8384"/>
        <o:r id="V:Rule335" type="connector" idref="#_x0000_s8375"/>
        <o:r id="V:Rule336" type="connector" idref="#_x0000_s8433"/>
        <o:r id="V:Rule337" type="connector" idref="#_x0000_s8363"/>
        <o:r id="V:Rule338" type="connector" idref="#_x0000_s2903"/>
        <o:r id="V:Rule339" type="connector" idref="#_x0000_s8348"/>
        <o:r id="V:Rule340" type="connector" idref="#_x0000_s2803"/>
        <o:r id="V:Rule341" type="connector" idref="#_x0000_s8411"/>
        <o:r id="V:Rule342" type="connector" idref="#_x0000_s8454"/>
        <o:r id="V:Rule343" type="connector" idref="#_x0000_s8333"/>
        <o:r id="V:Rule344" type="connector" idref="#_x0000_s2944"/>
        <o:r id="V:Rule345" type="connector" idref="#_x0000_s8357"/>
        <o:r id="V:Rule346" type="connector" idref="#_x0000_s8476"/>
        <o:r id="V:Rule347" type="connector" idref="#_x0000_s8608"/>
        <o:r id="V:Rule348" type="connector" idref="#_x0000_s8398"/>
        <o:r id="V:Rule349" type="connector" idref="#_x0000_s2932"/>
        <o:r id="V:Rule350" type="connector" idref="#_x0000_s8304"/>
        <o:r id="V:Rule351" type="connector" idref="#_x0000_s8505"/>
        <o:r id="V:Rule352" type="connector" idref="#_x0000_s2941"/>
        <o:r id="V:Rule353" type="connector" idref="#_x0000_s3053"/>
        <o:r id="V:Rule354" type="connector" idref="#_x0000_s2805"/>
        <o:r id="V:Rule355" type="connector" idref="#_x0000_s2912"/>
        <o:r id="V:Rule356" type="connector" idref="#_x0000_s8443"/>
        <o:r id="V:Rule357" type="connector" idref="#_x0000_s8371"/>
        <o:r id="V:Rule358" type="connector" idref="#_x0000_s2925"/>
        <o:r id="V:Rule359" type="connector" idref="#_x0000_s8345"/>
        <o:r id="V:Rule360" type="connector" idref="#_x0000_s8355"/>
        <o:r id="V:Rule361" type="connector" idref="#_x0000_s8610"/>
        <o:r id="V:Rule362" type="connector" idref="#_x0000_s8330"/>
        <o:r id="V:Rule363" type="connector" idref="#_x0000_s2771"/>
        <o:r id="V:Rule364" type="connector" idref="#_x0000_s8460"/>
        <o:r id="V:Rule365" type="connector" idref="#_x0000_s2800"/>
        <o:r id="V:Rule366" type="connector" idref="#_x0000_s8423"/>
        <o:r id="V:Rule367" type="connector" idref="#_x0000_s8385"/>
        <o:r id="V:Rule368" type="connector" idref="#_x0000_s2931"/>
        <o:r id="V:Rule369" type="connector" idref="#_x0000_s8463"/>
        <o:r id="V:Rule370" type="connector" idref="#_x0000_s8418"/>
        <o:r id="V:Rule371" type="connector" idref="#_x0000_s8514"/>
        <o:r id="V:Rule372" type="connector" idref="#_x0000_s2948"/>
        <o:r id="V:Rule373" type="connector" idref="#_x0000_s8464"/>
        <o:r id="V:Rule374" type="connector" idref="#_x0000_s8466"/>
        <o:r id="V:Rule375" type="connector" idref="#_x0000_s8424"/>
        <o:r id="V:Rule376" type="connector" idref="#_x0000_s8499"/>
        <o:r id="V:Rule377" type="connector" idref="#_x0000_s8451"/>
        <o:r id="V:Rule378" type="connector" idref="#_x0000_s2900"/>
        <o:r id="V:Rule379" type="connector" idref="#_x0000_s8453"/>
        <o:r id="V:Rule380" type="connector" idref="#_x0000_s2954"/>
        <o:r id="V:Rule381" type="connector" idref="#_x0000_s8619"/>
        <o:r id="V:Rule382" type="connector" idref="#_x0000_s3050"/>
        <o:r id="V:Rule383" type="connector" idref="#_x0000_s8528"/>
        <o:r id="V:Rule384" type="connector" idref="#_x0000_s2769"/>
        <o:r id="V:Rule385" type="connector" idref="#_x0000_s8339"/>
        <o:r id="V:Rule386" type="connector" idref="#_x0000_s8295"/>
        <o:r id="V:Rule387" type="connector" idref="#_x0000_s2950"/>
        <o:r id="V:Rule388" type="connector" idref="#_x0000_s8497"/>
        <o:r id="V:Rule389" type="connector" idref="#_x0000_s8512"/>
        <o:r id="V:Rule390" type="connector" idref="#_x0000_s2911"/>
        <o:r id="V:Rule391" type="connector" idref="#_x0000_s8414"/>
        <o:r id="V:Rule392" type="connector" idref="#_x0000_s8513"/>
        <o:r id="V:Rule393" type="connector" idref="#_x0000_s2943"/>
        <o:r id="V:Rule394" type="connector" idref="#_x0000_s8421"/>
        <o:r id="V:Rule395" type="connector" idref="#_x0000_s8625"/>
        <o:r id="V:Rule396" type="connector" idref="#_x0000_s8481"/>
        <o:r id="V:Rule397" type="connector" idref="#_x0000_s8296"/>
        <o:r id="V:Rule398" type="connector" idref="#_x0000_s8365"/>
        <o:r id="V:Rule399" type="connector" idref="#_x0000_s2947"/>
        <o:r id="V:Rule400" type="connector" idref="#_x0000_s8616"/>
        <o:r id="V:Rule401" type="connector" idref="#_x0000_s8615"/>
        <o:r id="V:Rule402" type="connector" idref="#_x0000_s2938"/>
        <o:r id="V:Rule403" type="connector" idref="#_x0000_s8479"/>
        <o:r id="V:Rule404" type="connector" idref="#_x0000_s8415"/>
        <o:r id="V:Rule405" type="connector" idref="#_x0000_s8305"/>
        <o:r id="V:Rule406" type="connector" idref="#_x0000_s8620"/>
        <o:r id="V:Rule407" type="connector" idref="#_x0000_s8437"/>
        <o:r id="V:Rule408" type="connector" idref="#_x0000_s8450"/>
        <o:r id="V:Rule409" type="connector" idref="#_x0000_s8386"/>
        <o:r id="V:Rule410" type="connector" idref="#_x0000_s8613"/>
        <o:r id="V:Rule411" type="connector" idref="#_x0000_s8537"/>
        <o:r id="V:Rule412" type="connector" idref="#_x0000_s2951"/>
        <o:r id="V:Rule413" type="connector" idref="#_x0000_s8439"/>
        <o:r id="V:Rule414" type="connector" idref="#_x0000_s2945"/>
        <o:r id="V:Rule415" type="connector" idref="#_x0000_s8297"/>
        <o:r id="V:Rule416" type="connector" idref="#_x0000_s8325"/>
        <o:r id="V:Rule417" type="connector" idref="#_x0000_s3000"/>
        <o:r id="V:Rule418" type="connector" idref="#_x0000_s2974"/>
        <o:r id="V:Rule419" type="connector" idref="#_x0000_s8432"/>
        <o:r id="V:Rule420" type="connector" idref="#_x0000_s8417"/>
        <o:r id="V:Rule421" type="connector" idref="#_x0000_s2802"/>
        <o:r id="V:Rule422" type="connector" idref="#_x0000_s8501"/>
        <o:r id="V:Rule423" type="connector" idref="#_x0000_s8609"/>
        <o:r id="V:Rule424" type="connector" idref="#_x0000_s2901"/>
        <o:r id="V:Rule425" type="connector" idref="#_x0000_s8498"/>
        <o:r id="V:Rule426" type="connector" idref="#_x0000_s8624"/>
        <o:r id="V:Rule427" type="connector" idref="#_x0000_s2942"/>
        <o:r id="V:Rule428" type="connector" idref="#_x0000_s8444"/>
        <o:r id="V:Rule429" type="connector" idref="#_x0000_s2955"/>
        <o:r id="V:Rule430" type="connector" idref="#_x0000_s8397"/>
        <o:r id="V:Rule431" type="connector" idref="#_x0000_s8359"/>
        <o:r id="V:Rule432" type="connector" idref="#_x0000_s8343"/>
        <o:r id="V:Rule433" type="connector" idref="#_x0000_s2939"/>
        <o:r id="V:Rule434" type="connector" idref="#_x0000_s8539"/>
        <o:r id="V:Rule435" type="connector" idref="#_x0000_s3052"/>
        <o:r id="V:Rule436" type="connector" idref="#_x0000_s2936"/>
        <o:r id="V:Rule437" type="connector" idref="#_x0000_s3051"/>
        <o:r id="V:Rule438" type="connector" idref="#_x0000_s8342"/>
        <o:r id="V:Rule439" type="connector" idref="#_x0000_s8331"/>
        <o:r id="V:Rule440" type="connector" idref="#_x0000_s8478"/>
        <o:r id="V:Rule441" type="connector" idref="#_x0000_s2924"/>
        <o:r id="V:Rule442" type="connector" idref="#_x0000_s2782"/>
        <o:r id="V:Rule443" type="connector" idref="#_x0000_s8622"/>
        <o:r id="V:Rule444" type="connector" idref="#_x0000_s8486"/>
        <o:r id="V:Rule445" type="connector" idref="#_x0000_s8538"/>
        <o:r id="V:Rule446" type="connector" idref="#_x0000_s2934"/>
        <o:r id="V:Rule447" type="connector" idref="#_x0000_s8621"/>
        <o:r id="V:Rule448" type="connector" idref="#_x0000_s2953"/>
        <o:r id="V:Rule449" type="connector" idref="#_x0000_s8352"/>
        <o:r id="V:Rule450" type="connector" idref="#_x0000_s8353"/>
        <o:r id="V:Rule451" type="connector" idref="#_x0000_s8321"/>
        <o:r id="V:Rule452" type="connector" idref="#_x0000_s8429"/>
        <o:r id="V:Rule453" type="connector" idref="#_x0000_s2987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6"/>
        <o:entry new="8" old="0"/>
        <o:entry new="9" old="0"/>
        <o:entry new="10" old="0"/>
        <o:entry new="11" old="0"/>
        <o:entry new="12" old="0"/>
        <o:entry new="13" old="0"/>
      </o:regrouptable>
    </o:shapelayout>
  </w:shapeDefaults>
  <w:decimalSymbol w:val="."/>
  <w:listSeparator w:val=","/>
  <w15:docId w15:val="{AA083B46-FEF8-4445-8718-83132F7B6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A33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21A0"/>
    <w:pPr>
      <w:ind w:left="720"/>
      <w:contextualSpacing/>
    </w:pPr>
  </w:style>
  <w:style w:type="paragraph" w:customStyle="1" w:styleId="indent2">
    <w:name w:val="indent2"/>
    <w:basedOn w:val="Normal"/>
    <w:uiPriority w:val="99"/>
    <w:rsid w:val="005142C4"/>
    <w:pPr>
      <w:widowControl w:val="0"/>
      <w:autoSpaceDE w:val="0"/>
      <w:autoSpaceDN w:val="0"/>
      <w:adjustRightInd w:val="0"/>
      <w:spacing w:before="240"/>
      <w:ind w:left="1701" w:right="567" w:hanging="567"/>
    </w:pPr>
    <w:rPr>
      <w:rFonts w:eastAsiaTheme="minorEastAsia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2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2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4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47362"/>
    <w:rPr>
      <w:color w:val="808080"/>
    </w:rPr>
  </w:style>
  <w:style w:type="paragraph" w:styleId="Caption">
    <w:name w:val="caption"/>
    <w:basedOn w:val="Normal"/>
    <w:next w:val="Normal"/>
    <w:unhideWhenUsed/>
    <w:qFormat/>
    <w:rsid w:val="004E022A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Box">
    <w:name w:val="Box"/>
    <w:basedOn w:val="Normal"/>
    <w:uiPriority w:val="99"/>
    <w:rsid w:val="004B4B7C"/>
    <w:pPr>
      <w:widowControl w:val="0"/>
      <w:autoSpaceDE w:val="0"/>
      <w:autoSpaceDN w:val="0"/>
      <w:adjustRightInd w:val="0"/>
      <w:spacing w:before="60" w:after="60"/>
      <w:jc w:val="center"/>
    </w:pPr>
    <w:rPr>
      <w:rFonts w:eastAsiaTheme="minorEastAsia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4FF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4FF"/>
    <w:rPr>
      <w:sz w:val="24"/>
      <w:szCs w:val="24"/>
    </w:rPr>
  </w:style>
  <w:style w:type="paragraph" w:customStyle="1" w:styleId="indent3">
    <w:name w:val="indent3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2268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graph">
    <w:name w:val="graph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jc w:val="center"/>
    </w:pPr>
    <w:rPr>
      <w:rFonts w:ascii="Arial" w:eastAsiaTheme="minorEastAsia" w:hAnsi="Arial" w:cs="Arial"/>
      <w:sz w:val="22"/>
      <w:szCs w:val="22"/>
    </w:rPr>
  </w:style>
  <w:style w:type="paragraph" w:customStyle="1" w:styleId="indent1">
    <w:name w:val="indent1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character" w:customStyle="1" w:styleId="roman">
    <w:name w:val="roman"/>
    <w:basedOn w:val="DefaultParagraphFont"/>
    <w:rsid w:val="00D70609"/>
  </w:style>
  <w:style w:type="paragraph" w:styleId="NormalWeb">
    <w:name w:val="Normal (Web)"/>
    <w:basedOn w:val="Normal"/>
    <w:uiPriority w:val="99"/>
    <w:semiHidden/>
    <w:unhideWhenUsed/>
    <w:rsid w:val="00D95E5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42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3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0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1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2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25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22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78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21" Type="http://schemas.openxmlformats.org/officeDocument/2006/relationships/image" Target="media/image10.wmf"/><Relationship Id="rId42" Type="http://schemas.openxmlformats.org/officeDocument/2006/relationships/oleObject" Target="embeddings/oleObject16.bin"/><Relationship Id="rId47" Type="http://schemas.openxmlformats.org/officeDocument/2006/relationships/oleObject" Target="embeddings/oleObject19.bin"/><Relationship Id="rId63" Type="http://schemas.openxmlformats.org/officeDocument/2006/relationships/image" Target="media/image31.jpeg"/><Relationship Id="rId68" Type="http://schemas.openxmlformats.org/officeDocument/2006/relationships/image" Target="media/image36.jpeg"/><Relationship Id="rId84" Type="http://schemas.openxmlformats.org/officeDocument/2006/relationships/theme" Target="theme/theme1.xml"/><Relationship Id="rId16" Type="http://schemas.openxmlformats.org/officeDocument/2006/relationships/oleObject" Target="embeddings/oleObject3.bin"/><Relationship Id="rId11" Type="http://schemas.openxmlformats.org/officeDocument/2006/relationships/image" Target="media/image5.wmf"/><Relationship Id="rId32" Type="http://schemas.openxmlformats.org/officeDocument/2006/relationships/oleObject" Target="embeddings/oleObject11.bin"/><Relationship Id="rId37" Type="http://schemas.openxmlformats.org/officeDocument/2006/relationships/oleObject" Target="embeddings/oleObject13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7.wmf"/><Relationship Id="rId74" Type="http://schemas.openxmlformats.org/officeDocument/2006/relationships/image" Target="media/image42.gif"/><Relationship Id="rId79" Type="http://schemas.openxmlformats.org/officeDocument/2006/relationships/image" Target="media/image47.gif"/><Relationship Id="rId5" Type="http://schemas.openxmlformats.org/officeDocument/2006/relationships/footnotes" Target="footnotes.xml"/><Relationship Id="rId61" Type="http://schemas.openxmlformats.org/officeDocument/2006/relationships/image" Target="media/image29.wmf"/><Relationship Id="rId82" Type="http://schemas.openxmlformats.org/officeDocument/2006/relationships/image" Target="media/image50.gif"/><Relationship Id="rId19" Type="http://schemas.openxmlformats.org/officeDocument/2006/relationships/image" Target="media/image9.w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3.wmf"/><Relationship Id="rId30" Type="http://schemas.openxmlformats.org/officeDocument/2006/relationships/oleObject" Target="embeddings/oleObject10.bin"/><Relationship Id="rId35" Type="http://schemas.openxmlformats.org/officeDocument/2006/relationships/oleObject" Target="embeddings/oleObject12.bin"/><Relationship Id="rId43" Type="http://schemas.openxmlformats.org/officeDocument/2006/relationships/image" Target="media/image21.wmf"/><Relationship Id="rId48" Type="http://schemas.openxmlformats.org/officeDocument/2006/relationships/image" Target="media/image23.wmf"/><Relationship Id="rId56" Type="http://schemas.openxmlformats.org/officeDocument/2006/relationships/image" Target="media/image26.wmf"/><Relationship Id="rId64" Type="http://schemas.openxmlformats.org/officeDocument/2006/relationships/image" Target="media/image32.gif"/><Relationship Id="rId69" Type="http://schemas.openxmlformats.org/officeDocument/2006/relationships/image" Target="media/image37.jpeg"/><Relationship Id="rId77" Type="http://schemas.openxmlformats.org/officeDocument/2006/relationships/image" Target="media/image45.jpeg"/><Relationship Id="rId8" Type="http://schemas.openxmlformats.org/officeDocument/2006/relationships/image" Target="media/image2.jpeg"/><Relationship Id="rId51" Type="http://schemas.openxmlformats.org/officeDocument/2006/relationships/image" Target="media/image24.wmf"/><Relationship Id="rId72" Type="http://schemas.openxmlformats.org/officeDocument/2006/relationships/image" Target="media/image40.gif"/><Relationship Id="rId80" Type="http://schemas.openxmlformats.org/officeDocument/2006/relationships/image" Target="media/image48.gif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33" Type="http://schemas.openxmlformats.org/officeDocument/2006/relationships/image" Target="media/image16.emf"/><Relationship Id="rId38" Type="http://schemas.openxmlformats.org/officeDocument/2006/relationships/image" Target="media/image19.wmf"/><Relationship Id="rId46" Type="http://schemas.openxmlformats.org/officeDocument/2006/relationships/oleObject" Target="embeddings/oleObject18.bin"/><Relationship Id="rId59" Type="http://schemas.openxmlformats.org/officeDocument/2006/relationships/oleObject" Target="embeddings/oleObject26.bin"/><Relationship Id="rId67" Type="http://schemas.openxmlformats.org/officeDocument/2006/relationships/image" Target="media/image35.jpeg"/><Relationship Id="rId20" Type="http://schemas.openxmlformats.org/officeDocument/2006/relationships/oleObject" Target="embeddings/oleObject5.bin"/><Relationship Id="rId41" Type="http://schemas.openxmlformats.org/officeDocument/2006/relationships/image" Target="media/image20.wmf"/><Relationship Id="rId54" Type="http://schemas.openxmlformats.org/officeDocument/2006/relationships/image" Target="media/image25.wmf"/><Relationship Id="rId62" Type="http://schemas.openxmlformats.org/officeDocument/2006/relationships/image" Target="media/image30.jpeg"/><Relationship Id="rId70" Type="http://schemas.openxmlformats.org/officeDocument/2006/relationships/image" Target="media/image38.jpeg"/><Relationship Id="rId75" Type="http://schemas.openxmlformats.org/officeDocument/2006/relationships/image" Target="media/image43.gif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oleObject" Target="embeddings/oleObject9.bin"/><Relationship Id="rId36" Type="http://schemas.openxmlformats.org/officeDocument/2006/relationships/image" Target="media/image18.wmf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5.bin"/><Relationship Id="rId10" Type="http://schemas.openxmlformats.org/officeDocument/2006/relationships/image" Target="media/image4.gif"/><Relationship Id="rId31" Type="http://schemas.openxmlformats.org/officeDocument/2006/relationships/image" Target="media/image15.wmf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2.bin"/><Relationship Id="rId60" Type="http://schemas.openxmlformats.org/officeDocument/2006/relationships/image" Target="media/image28.png"/><Relationship Id="rId65" Type="http://schemas.openxmlformats.org/officeDocument/2006/relationships/image" Target="media/image33.jpeg"/><Relationship Id="rId73" Type="http://schemas.openxmlformats.org/officeDocument/2006/relationships/image" Target="media/image41.gif"/><Relationship Id="rId78" Type="http://schemas.openxmlformats.org/officeDocument/2006/relationships/image" Target="media/image46.gif"/><Relationship Id="rId81" Type="http://schemas.openxmlformats.org/officeDocument/2006/relationships/image" Target="media/image49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6.wmf"/><Relationship Id="rId18" Type="http://schemas.openxmlformats.org/officeDocument/2006/relationships/oleObject" Target="embeddings/oleObject4.bin"/><Relationship Id="rId39" Type="http://schemas.openxmlformats.org/officeDocument/2006/relationships/oleObject" Target="embeddings/oleObject14.bin"/><Relationship Id="rId34" Type="http://schemas.openxmlformats.org/officeDocument/2006/relationships/image" Target="media/image17.wmf"/><Relationship Id="rId50" Type="http://schemas.openxmlformats.org/officeDocument/2006/relationships/oleObject" Target="embeddings/oleObject21.bin"/><Relationship Id="rId55" Type="http://schemas.openxmlformats.org/officeDocument/2006/relationships/oleObject" Target="embeddings/oleObject24.bin"/><Relationship Id="rId76" Type="http://schemas.openxmlformats.org/officeDocument/2006/relationships/image" Target="media/image44.png"/><Relationship Id="rId7" Type="http://schemas.openxmlformats.org/officeDocument/2006/relationships/image" Target="media/image1.gif"/><Relationship Id="rId71" Type="http://schemas.openxmlformats.org/officeDocument/2006/relationships/image" Target="media/image39.jpeg"/><Relationship Id="rId2" Type="http://schemas.openxmlformats.org/officeDocument/2006/relationships/styles" Target="styles.xml"/><Relationship Id="rId29" Type="http://schemas.openxmlformats.org/officeDocument/2006/relationships/image" Target="media/image14.wmf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5.bin"/><Relationship Id="rId45" Type="http://schemas.openxmlformats.org/officeDocument/2006/relationships/image" Target="media/image22.wmf"/><Relationship Id="rId66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9B3AE4F9</Template>
  <TotalTime>0</TotalTime>
  <Pages>10</Pages>
  <Words>1544</Words>
  <Characters>8803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Pc</dc:creator>
  <cp:keywords/>
  <dc:description/>
  <cp:lastModifiedBy>T015</cp:lastModifiedBy>
  <cp:revision>2</cp:revision>
  <cp:lastPrinted>2011-11-20T22:05:00Z</cp:lastPrinted>
  <dcterms:created xsi:type="dcterms:W3CDTF">2020-03-18T16:37:00Z</dcterms:created>
  <dcterms:modified xsi:type="dcterms:W3CDTF">2020-03-18T16:37:00Z</dcterms:modified>
</cp:coreProperties>
</file>